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A7D16F0" w14:textId="77777777" w:rsidR="004522E2" w:rsidRDefault="000F429F" w:rsidP="00700B57">
      <w:pPr>
        <w:spacing w:before="240" w:after="360"/>
        <w:ind w:firstLine="0"/>
        <w:jc w:val="center"/>
        <w:rPr>
          <w:rFonts w:cs="Vahid"/>
          <w:color w:val="C00000"/>
          <w:sz w:val="36"/>
          <w:szCs w:val="36"/>
          <w:vertAlign w:val="subscript"/>
          <w:rtl/>
        </w:rPr>
      </w:pPr>
      <w:r>
        <w:rPr>
          <w:rFonts w:cs="Vahid" w:hint="cs"/>
          <w:noProof/>
          <w:color w:val="C00000"/>
          <w:sz w:val="36"/>
          <w:szCs w:val="36"/>
          <w:rtl/>
        </w:rPr>
        <mc:AlternateContent>
          <mc:Choice Requires="wps">
            <w:drawing>
              <wp:anchor distT="0" distB="0" distL="114300" distR="114300" simplePos="0" relativeHeight="251659264" behindDoc="0" locked="1" layoutInCell="1" allowOverlap="1" wp14:anchorId="2A364D74" wp14:editId="004618F6">
                <wp:simplePos x="0" y="0"/>
                <wp:positionH relativeFrom="column">
                  <wp:posOffset>-6985</wp:posOffset>
                </wp:positionH>
                <wp:positionV relativeFrom="page">
                  <wp:posOffset>989965</wp:posOffset>
                </wp:positionV>
                <wp:extent cx="1627200" cy="342000"/>
                <wp:effectExtent l="0" t="0" r="0" b="1270"/>
                <wp:wrapNone/>
                <wp:docPr id="3" name="Text Box 3"/>
                <wp:cNvGraphicFramePr/>
                <a:graphic xmlns:a="http://schemas.openxmlformats.org/drawingml/2006/main">
                  <a:graphicData uri="http://schemas.microsoft.com/office/word/2010/wordprocessingShape">
                    <wps:wsp>
                      <wps:cNvSpPr txBox="1"/>
                      <wps:spPr>
                        <a:xfrm>
                          <a:off x="0" y="0"/>
                          <a:ext cx="1627200" cy="342000"/>
                        </a:xfrm>
                        <a:prstGeom prst="rect">
                          <a:avLst/>
                        </a:prstGeom>
                        <a:gradFill flip="none" rotWithShape="1">
                          <a:gsLst>
                            <a:gs pos="0">
                              <a:srgbClr val="FFFF00"/>
                            </a:gs>
                            <a:gs pos="10000">
                              <a:srgbClr val="FFFF00"/>
                            </a:gs>
                            <a:gs pos="100000">
                              <a:schemeClr val="bg1"/>
                            </a:gs>
                          </a:gsLst>
                          <a:lin ang="0" scaled="1"/>
                          <a:tileRect/>
                        </a:gradFill>
                        <a:ln w="6350">
                          <a:noFill/>
                        </a:ln>
                        <a:effectLst/>
                      </wps:spPr>
                      <wps:style>
                        <a:lnRef idx="0">
                          <a:schemeClr val="accent1"/>
                        </a:lnRef>
                        <a:fillRef idx="0">
                          <a:schemeClr val="accent1"/>
                        </a:fillRef>
                        <a:effectRef idx="0">
                          <a:schemeClr val="accent1"/>
                        </a:effectRef>
                        <a:fontRef idx="minor">
                          <a:schemeClr val="dk1"/>
                        </a:fontRef>
                      </wps:style>
                      <wps:txbx>
                        <w:txbxContent>
                          <w:p w14:paraId="382B8CAE" w14:textId="77777777" w:rsidR="000F429F" w:rsidRPr="000F429F" w:rsidRDefault="00700B57" w:rsidP="000F429F">
                            <w:pPr>
                              <w:ind w:firstLine="0"/>
                              <w:jc w:val="right"/>
                              <w:rPr>
                                <w:rFonts w:cs="Vahid"/>
                                <w:color w:val="4F6228" w:themeColor="accent3" w:themeShade="80"/>
                                <w:sz w:val="28"/>
                                <w:szCs w:val="36"/>
                              </w:rPr>
                            </w:pPr>
                            <w:r>
                              <w:rPr>
                                <w:rFonts w:cs="Vahid"/>
                                <w:color w:val="4F6228" w:themeColor="accent3" w:themeShade="80"/>
                                <w:sz w:val="28"/>
                                <w:szCs w:val="36"/>
                                <w:rtl/>
                              </w:rPr>
                              <w:t xml:space="preserve">24 </w:t>
                            </w:r>
                            <w:r>
                              <w:rPr>
                                <w:rFonts w:cs="Vahid" w:hint="cs"/>
                                <w:color w:val="4F6228" w:themeColor="accent3" w:themeShade="80"/>
                                <w:sz w:val="28"/>
                                <w:szCs w:val="36"/>
                                <w:rtl/>
                              </w:rPr>
                              <w:t>مرداد</w:t>
                            </w:r>
                            <w:r>
                              <w:rPr>
                                <w:rFonts w:cs="Vahid"/>
                                <w:color w:val="4F6228" w:themeColor="accent3" w:themeShade="80"/>
                                <w:sz w:val="28"/>
                                <w:szCs w:val="36"/>
                                <w:rtl/>
                              </w:rPr>
                              <w:t xml:space="preserve"> 1402</w:t>
                            </w:r>
                          </w:p>
                        </w:txbxContent>
                      </wps:txbx>
                      <wps:bodyPr rot="0" spcFirstLastPara="0" vertOverflow="overflow" horzOverflow="overflow" vert="horz" wrap="square" lIns="72000" tIns="0" rIns="0" bIns="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A364D74" id="_x0000_t202" coordsize="21600,21600" o:spt="202" path="m,l,21600r21600,l21600,xe">
                <v:stroke joinstyle="miter"/>
                <v:path gradientshapeok="t" o:connecttype="rect"/>
              </v:shapetype>
              <v:shape id="Text Box 3" o:spid="_x0000_s1026" type="#_x0000_t202" style="position:absolute;left:0;text-align:left;margin-left:-.55pt;margin-top:77.95pt;width:128.15pt;height:26.9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" fillcolor="yellow" stroked="f" strokeweight=".5pt">
                <v:fill color2="white [3212]" rotate="t" angle="90" colors="0 yellow;6554f yellow;1 white" focus="100%" type="gradient"/>
                <v:textbox inset="2mm,0,0,0">
                  <w:txbxContent>
                    <w:p w14:paraId="382B8CAE" w14:textId="77777777" w:rsidR="000F429F" w:rsidRPr="000F429F" w:rsidRDefault="00700B57" w:rsidP="000F429F">
                      <w:pPr>
                        <w:ind w:firstLine="0"/>
                        <w:jc w:val="right"/>
                        <w:rPr>
                          <w:rFonts w:cs="Vahid"/>
                          <w:color w:val="4F6228" w:themeColor="accent3" w:themeShade="80"/>
                          <w:sz w:val="28"/>
                          <w:szCs w:val="36"/>
                        </w:rPr>
                      </w:pPr>
                      <w:r>
                        <w:rPr>
                          <w:rFonts w:cs="Vahid"/>
                          <w:color w:val="4F6228" w:themeColor="accent3" w:themeShade="80"/>
                          <w:sz w:val="28"/>
                          <w:szCs w:val="36"/>
                          <w:rtl/>
                        </w:rPr>
                        <w:t xml:space="preserve">24 </w:t>
                      </w:r>
                      <w:r>
                        <w:rPr>
                          <w:rFonts w:cs="Vahid" w:hint="cs"/>
                          <w:color w:val="4F6228" w:themeColor="accent3" w:themeShade="80"/>
                          <w:sz w:val="28"/>
                          <w:szCs w:val="36"/>
                          <w:rtl/>
                        </w:rPr>
                        <w:t>مرداد</w:t>
                      </w:r>
                      <w:r>
                        <w:rPr>
                          <w:rFonts w:cs="Vahid"/>
                          <w:color w:val="4F6228" w:themeColor="accent3" w:themeShade="80"/>
                          <w:sz w:val="28"/>
                          <w:szCs w:val="36"/>
                          <w:rtl/>
                        </w:rPr>
                        <w:t xml:space="preserve"> 1402</w:t>
                      </w:r>
                    </w:p>
                  </w:txbxContent>
                </v:textbox>
                <w10:wrap anchory="page"/>
                <w10:anchorlock/>
              </v:shape>
            </w:pict>
          </mc:Fallback>
        </mc:AlternateContent>
      </w:r>
      <w:r w:rsidR="00700B57">
        <w:rPr>
          <w:rFonts w:cs="Vahid" w:hint="cs"/>
          <w:color w:val="C00000"/>
          <w:sz w:val="36"/>
          <w:szCs w:val="36"/>
          <w:rtl/>
        </w:rPr>
        <w:t>تحليل وظايف</w:t>
      </w:r>
      <w:r w:rsidR="00700B57">
        <w:rPr>
          <w:rFonts w:cs="Vahid"/>
          <w:color w:val="C00000"/>
          <w:sz w:val="36"/>
          <w:szCs w:val="36"/>
          <w:rtl/>
        </w:rPr>
        <w:br/>
      </w:r>
      <w:r w:rsidR="00700B57">
        <w:rPr>
          <w:rFonts w:cs="Vahid" w:hint="cs"/>
          <w:color w:val="C00000"/>
          <w:sz w:val="36"/>
          <w:szCs w:val="36"/>
          <w:rtl/>
        </w:rPr>
        <w:t>مديريت فناوري‌هاي نوين و هوشمند</w:t>
      </w:r>
      <w:r w:rsidR="00700B57">
        <w:rPr>
          <w:rFonts w:cs="Vahid"/>
          <w:color w:val="C00000"/>
          <w:sz w:val="36"/>
          <w:szCs w:val="36"/>
          <w:rtl/>
        </w:rPr>
        <w:br/>
      </w:r>
      <w:r w:rsidR="00700B57">
        <w:rPr>
          <w:rFonts w:cs="Vahid" w:hint="cs"/>
          <w:color w:val="C00000"/>
          <w:sz w:val="36"/>
          <w:szCs w:val="36"/>
          <w:rtl/>
        </w:rPr>
        <w:t>مركز فناوري حوزه‌هاي علميه</w:t>
      </w:r>
    </w:p>
    <w:p w14:paraId="0BE5D998" w14:textId="77777777" w:rsidR="00700B57" w:rsidRDefault="00700B57" w:rsidP="00700B57">
      <w:pPr>
        <w:pStyle w:val="Heading1"/>
        <w:rPr>
          <w:rtl/>
        </w:rPr>
      </w:pPr>
      <w:r>
        <w:rPr>
          <w:rFonts w:hint="cs"/>
          <w:rtl/>
        </w:rPr>
        <w:t xml:space="preserve">درباره </w:t>
      </w:r>
      <w:r>
        <w:rPr>
          <w:rFonts w:hint="eastAsia"/>
          <w:rtl/>
        </w:rPr>
        <w:t>اَسناد</w:t>
      </w:r>
      <w:r>
        <w:rPr>
          <w:rFonts w:hint="cs"/>
          <w:rtl/>
        </w:rPr>
        <w:t xml:space="preserve"> </w:t>
      </w:r>
      <w:r>
        <w:rPr>
          <w:rFonts w:hint="eastAsia"/>
          <w:rtl/>
        </w:rPr>
        <w:t>ملّي</w:t>
      </w:r>
      <w:r>
        <w:rPr>
          <w:rFonts w:hint="cs"/>
          <w:rtl/>
        </w:rPr>
        <w:t xml:space="preserve"> هوش مصنوعي</w:t>
      </w:r>
    </w:p>
    <w:p w14:paraId="0BD95EFC" w14:textId="77777777" w:rsidR="001843B4" w:rsidRDefault="00700B57" w:rsidP="0069700C">
      <w:pPr>
        <w:rPr>
          <w:rtl/>
        </w:rPr>
      </w:pPr>
      <w:r>
        <w:rPr>
          <w:rFonts w:hint="cs"/>
          <w:rtl/>
        </w:rPr>
        <w:t>نقد 18 صفحه‌اي بر سند ملّي هوش مصنوعي ارائه شده توسط شوراي عالي انقلاب فرهنگي را مطالعه كردم. همچنين مروري داشتم بر خود سند ملّي كه ارسال فرموده بوديد.</w:t>
      </w:r>
    </w:p>
    <w:p w14:paraId="2D1D96F4" w14:textId="77777777" w:rsidR="00700B57" w:rsidRDefault="00700B57" w:rsidP="0069700C">
      <w:pPr>
        <w:rPr>
          <w:rtl/>
        </w:rPr>
      </w:pPr>
      <w:r>
        <w:rPr>
          <w:rFonts w:hint="cs"/>
          <w:rtl/>
        </w:rPr>
        <w:t>نكته‌اي به نظرم نرسيد اضافه كنم، جز يك مورد:</w:t>
      </w:r>
    </w:p>
    <w:p w14:paraId="6334EB53" w14:textId="77777777" w:rsidR="00700B57" w:rsidRDefault="00CD458C" w:rsidP="0069700C">
      <w:pPr>
        <w:rPr>
          <w:rtl/>
        </w:rPr>
      </w:pPr>
      <w:r>
        <w:rPr>
          <w:rFonts w:hint="cs"/>
          <w:rtl/>
        </w:rPr>
        <w:t xml:space="preserve">به گمان حقير، </w:t>
      </w:r>
      <w:r w:rsidR="00700B57">
        <w:rPr>
          <w:rFonts w:hint="cs"/>
          <w:rtl/>
        </w:rPr>
        <w:t xml:space="preserve">رويكرد اصلي در توليد اَسناد ملّي ايجاد «همگرايي» و «همدلي» و «عزم ملّي» براي حركت در </w:t>
      </w:r>
      <w:r>
        <w:rPr>
          <w:rFonts w:hint="eastAsia"/>
          <w:rtl/>
        </w:rPr>
        <w:t>«</w:t>
      </w:r>
      <w:r w:rsidR="00700B57">
        <w:rPr>
          <w:rFonts w:hint="cs"/>
          <w:rtl/>
        </w:rPr>
        <w:t>جهتي</w:t>
      </w:r>
      <w:r>
        <w:rPr>
          <w:rFonts w:hint="eastAsia"/>
          <w:rtl/>
        </w:rPr>
        <w:t>»</w:t>
      </w:r>
      <w:r w:rsidR="00700B57">
        <w:rPr>
          <w:rFonts w:hint="cs"/>
          <w:rtl/>
        </w:rPr>
        <w:t xml:space="preserve"> مشخص است. از اين رو، به نظر مي‌رسد نكاتي بايستي مورد توجه قرار گيرد كه شايد كمتر توجه شده:</w:t>
      </w:r>
    </w:p>
    <w:p w14:paraId="0034C372" w14:textId="77777777" w:rsidR="00700B57" w:rsidRDefault="00700B57" w:rsidP="00700B57">
      <w:pPr>
        <w:pStyle w:val="ListParagraph"/>
        <w:numPr>
          <w:ilvl w:val="0"/>
          <w:numId w:val="28"/>
        </w:numPr>
        <w:ind w:left="1698"/>
      </w:pPr>
      <w:r w:rsidRPr="00700B57">
        <w:rPr>
          <w:rFonts w:cs="Zar" w:hint="cs"/>
          <w:b/>
          <w:bCs/>
          <w:color w:val="FF0000"/>
          <w:rtl/>
        </w:rPr>
        <w:t>ايجاز:</w:t>
      </w:r>
      <w:r w:rsidRPr="00700B57">
        <w:rPr>
          <w:rFonts w:hint="cs"/>
          <w:color w:val="FF0000"/>
          <w:rtl/>
        </w:rPr>
        <w:t xml:space="preserve"> </w:t>
      </w:r>
      <w:r>
        <w:rPr>
          <w:rFonts w:hint="cs"/>
          <w:rtl/>
        </w:rPr>
        <w:t>اَسناد ملّي بايستي بسيار كم‌حجم و خلاصه باشند، تا مراجعه به آن، مطالعه و فهم محورهاي آن براي همه ساده و راحت باشد.</w:t>
      </w:r>
    </w:p>
    <w:p w14:paraId="033A9C4C" w14:textId="77777777" w:rsidR="00700B57" w:rsidRDefault="00A25CE8" w:rsidP="00700B57">
      <w:pPr>
        <w:pStyle w:val="ListParagraph"/>
        <w:numPr>
          <w:ilvl w:val="0"/>
          <w:numId w:val="28"/>
        </w:numPr>
        <w:ind w:left="1698"/>
      </w:pPr>
      <w:r>
        <w:rPr>
          <w:rFonts w:cs="Zar" w:hint="cs"/>
          <w:b/>
          <w:bCs/>
          <w:color w:val="FF0000"/>
          <w:rtl/>
        </w:rPr>
        <w:t>سهولت</w:t>
      </w:r>
      <w:r w:rsidR="00700B57">
        <w:rPr>
          <w:rFonts w:cs="Zar" w:hint="cs"/>
          <w:b/>
          <w:bCs/>
          <w:color w:val="FF0000"/>
          <w:rtl/>
        </w:rPr>
        <w:t>:</w:t>
      </w:r>
      <w:r w:rsidR="00700B57">
        <w:rPr>
          <w:rFonts w:hint="cs"/>
          <w:rtl/>
        </w:rPr>
        <w:t xml:space="preserve"> متن يك سند ملّي</w:t>
      </w:r>
      <w:r>
        <w:rPr>
          <w:rFonts w:hint="cs"/>
          <w:rtl/>
        </w:rPr>
        <w:t xml:space="preserve"> بايد ساده و همه‌فهم باشد و</w:t>
      </w:r>
      <w:r w:rsidR="00700B57">
        <w:rPr>
          <w:rFonts w:hint="cs"/>
          <w:rtl/>
        </w:rPr>
        <w:t xml:space="preserve"> مخلوط به اصطلاحات تخصّصي </w:t>
      </w:r>
      <w:r>
        <w:rPr>
          <w:rFonts w:hint="cs"/>
          <w:rtl/>
        </w:rPr>
        <w:t>نگردد</w:t>
      </w:r>
      <w:r w:rsidR="00700B57">
        <w:rPr>
          <w:rFonts w:hint="cs"/>
          <w:rtl/>
        </w:rPr>
        <w:t>، تا استفاده از آن براي همه فعالان عرصه‌هاي مرتبط ممكن باشد.</w:t>
      </w:r>
    </w:p>
    <w:p w14:paraId="7A8AC5B5" w14:textId="77777777" w:rsidR="00700B57" w:rsidRDefault="00700B57" w:rsidP="00ED1730">
      <w:pPr>
        <w:pStyle w:val="ListParagraph"/>
        <w:numPr>
          <w:ilvl w:val="0"/>
          <w:numId w:val="28"/>
        </w:numPr>
        <w:ind w:left="1698"/>
      </w:pPr>
      <w:r>
        <w:rPr>
          <w:rFonts w:cs="Zar" w:hint="cs"/>
          <w:b/>
          <w:bCs/>
          <w:color w:val="FF0000"/>
          <w:rtl/>
        </w:rPr>
        <w:t>اجماع:</w:t>
      </w:r>
      <w:r>
        <w:rPr>
          <w:rFonts w:hint="cs"/>
          <w:rtl/>
        </w:rPr>
        <w:t xml:space="preserve"> گزاره‌هاي به كار رفته در سند ملّي بايد مورد اتفاق و اجماع همه نخبگان فعّال در آن عرصه باشد. به شدّت بايد از ذكر مطالب اختلافي پرهيز كرد. وقتي هدف «همگرايي» باشد، هر مطلبي كه مخاطبان را گروه‌بندي كند؛ مخالف و موافق، مانع پذيرش سند است. همه ذي‌نفعان يك سند ملّي بايد احساس كنند با آن همسو و همگرا هستند و مندرجات آن را از پيش پذيرفته</w:t>
      </w:r>
      <w:r w:rsidR="00ED1730">
        <w:rPr>
          <w:rFonts w:hint="cs"/>
          <w:rtl/>
        </w:rPr>
        <w:t xml:space="preserve"> و قبول كرده‌اند.</w:t>
      </w:r>
    </w:p>
    <w:p w14:paraId="38CF9E83" w14:textId="77777777" w:rsidR="00ED1730" w:rsidRDefault="00ED1730" w:rsidP="00ED1730">
      <w:pPr>
        <w:pStyle w:val="ListParagraph"/>
        <w:numPr>
          <w:ilvl w:val="0"/>
          <w:numId w:val="28"/>
        </w:numPr>
        <w:ind w:left="1698"/>
      </w:pPr>
      <w:r>
        <w:rPr>
          <w:rFonts w:cs="Zar" w:hint="cs"/>
          <w:b/>
          <w:bCs/>
          <w:color w:val="FF0000"/>
          <w:rtl/>
        </w:rPr>
        <w:t>كلّي</w:t>
      </w:r>
      <w:r w:rsidR="00A25CE8">
        <w:rPr>
          <w:rFonts w:cs="Zar" w:hint="cs"/>
          <w:b/>
          <w:bCs/>
          <w:color w:val="FF0000"/>
          <w:rtl/>
        </w:rPr>
        <w:t>‌گويي</w:t>
      </w:r>
      <w:r>
        <w:rPr>
          <w:rFonts w:cs="Zar" w:hint="cs"/>
          <w:b/>
          <w:bCs/>
          <w:color w:val="FF0000"/>
          <w:rtl/>
        </w:rPr>
        <w:t>:</w:t>
      </w:r>
      <w:r>
        <w:rPr>
          <w:rFonts w:hint="cs"/>
          <w:rtl/>
        </w:rPr>
        <w:t xml:space="preserve"> گزاره‌هاي سند ملّي به دليل اهتمام به «تعيين جهت» و «ايجاد وحدت» بايستي به بيان كلّيّات و محورهاي اصلي بسنده كند. اين از اركان «رهبري سازماني» است. ورود به جزئيّات</w:t>
      </w:r>
      <w:r w:rsidR="009B55F8">
        <w:rPr>
          <w:rFonts w:hint="cs"/>
          <w:rtl/>
        </w:rPr>
        <w:t xml:space="preserve"> و درگير شدن با برنامه‌هاي بخشي و ذكر شاخص‌هاي ارزيابي</w:t>
      </w:r>
      <w:r>
        <w:rPr>
          <w:rFonts w:hint="cs"/>
          <w:rtl/>
        </w:rPr>
        <w:t xml:space="preserve"> هر دو هدف را دچار آسيب مي‌نمايد. جزئيّات لازم است توسط نهادهاي مربوطه تنظيم و تعيين شود كه كف ميدان هستند و كارشناسان متخصص و مجرّب موضوعي را در اختيار دارند.</w:t>
      </w:r>
    </w:p>
    <w:p w14:paraId="1000E5A1" w14:textId="77777777" w:rsidR="00181A6C" w:rsidRDefault="00181A6C" w:rsidP="00ED1730">
      <w:pPr>
        <w:pStyle w:val="ListParagraph"/>
        <w:numPr>
          <w:ilvl w:val="0"/>
          <w:numId w:val="28"/>
        </w:numPr>
        <w:ind w:left="1698"/>
      </w:pPr>
      <w:r>
        <w:rPr>
          <w:rFonts w:cs="Zar" w:hint="cs"/>
          <w:b/>
          <w:bCs/>
          <w:color w:val="FF0000"/>
          <w:rtl/>
        </w:rPr>
        <w:t>جهت‌دهي:</w:t>
      </w:r>
      <w:r>
        <w:rPr>
          <w:rFonts w:hint="cs"/>
          <w:rtl/>
        </w:rPr>
        <w:t xml:space="preserve"> سند ملّي ملزم است تا جهت حركت را كاملاً مشخص و روشن بيان كند. با عباراتي كوتاه و مختصر و بدون پيچيدگي، تا از فهم‌هاي متعدّد و متكثّر جلوگيري كند. اين‌كه قرار است بعد از يك دوره زماني مشخص در چه جايگاهي قرار داشته باشيم.</w:t>
      </w:r>
    </w:p>
    <w:p w14:paraId="0D760365" w14:textId="77777777" w:rsidR="000619A2" w:rsidRDefault="000619A2" w:rsidP="000619A2">
      <w:pPr>
        <w:rPr>
          <w:rtl/>
        </w:rPr>
      </w:pPr>
      <w:r>
        <w:rPr>
          <w:rFonts w:hint="cs"/>
          <w:rtl/>
        </w:rPr>
        <w:t xml:space="preserve">در همين زمينه، </w:t>
      </w:r>
      <w:r w:rsidR="00CD458C">
        <w:rPr>
          <w:rFonts w:hint="cs"/>
          <w:rtl/>
        </w:rPr>
        <w:t xml:space="preserve">با يك جستجوي ساده در گوگل، عبارت: </w:t>
      </w:r>
      <w:r w:rsidR="00CD458C">
        <w:t>National AI Strategy</w:t>
      </w:r>
      <w:r w:rsidR="00CD458C">
        <w:rPr>
          <w:rFonts w:hint="cs"/>
          <w:rtl/>
        </w:rPr>
        <w:t>، راهبردهاي استراتژيك چند كشور در حوزه هوش مصنوعي را ديدم. به عنوان مثال اسپانيا فقط شش عدد راهبرد ارائه كرده است:</w:t>
      </w:r>
    </w:p>
    <w:p w14:paraId="036CEC1F" w14:textId="77777777" w:rsidR="00CD458C" w:rsidRDefault="00CD458C" w:rsidP="00CD458C">
      <w:pPr>
        <w:ind w:firstLine="0"/>
        <w:jc w:val="center"/>
        <w:rPr>
          <w:rtl/>
        </w:rPr>
      </w:pPr>
      <w:r>
        <w:rPr>
          <w:noProof/>
        </w:rPr>
        <w:lastRenderedPageBreak/>
        <w:drawing>
          <wp:inline distT="0" distB="0" distL="0" distR="0" wp14:anchorId="1C38433A" wp14:editId="3577C1D8">
            <wp:extent cx="6299200" cy="2077085"/>
            <wp:effectExtent l="0" t="0" r="635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299200" cy="2077085"/>
                    </a:xfrm>
                    <a:prstGeom prst="rect">
                      <a:avLst/>
                    </a:prstGeom>
                  </pic:spPr>
                </pic:pic>
              </a:graphicData>
            </a:graphic>
          </wp:inline>
        </w:drawing>
      </w:r>
    </w:p>
    <w:p w14:paraId="04AB1E1C" w14:textId="77777777" w:rsidR="00CD458C" w:rsidRDefault="00CD458C" w:rsidP="00CD458C">
      <w:pPr>
        <w:ind w:firstLine="0"/>
        <w:jc w:val="center"/>
        <w:rPr>
          <w:rtl/>
        </w:rPr>
      </w:pPr>
      <w:r>
        <w:rPr>
          <w:noProof/>
        </w:rPr>
        <w:drawing>
          <wp:inline distT="0" distB="0" distL="0" distR="0" wp14:anchorId="4E543F0E" wp14:editId="1103CFC9">
            <wp:extent cx="6299200" cy="4257040"/>
            <wp:effectExtent l="0" t="0" r="635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299200" cy="4257040"/>
                    </a:xfrm>
                    <a:prstGeom prst="rect">
                      <a:avLst/>
                    </a:prstGeom>
                  </pic:spPr>
                </pic:pic>
              </a:graphicData>
            </a:graphic>
          </wp:inline>
        </w:drawing>
      </w:r>
    </w:p>
    <w:p w14:paraId="33AEB82B" w14:textId="77777777" w:rsidR="00CD458C" w:rsidRDefault="00CD458C" w:rsidP="000619A2">
      <w:pPr>
        <w:rPr>
          <w:rtl/>
        </w:rPr>
      </w:pPr>
      <w:r>
        <w:rPr>
          <w:rFonts w:hint="cs"/>
          <w:rtl/>
        </w:rPr>
        <w:t>كشور هند فقط چهار مسئوليت را متوجه دولت كرده است تا نسبت به هوش مصنوعي به انجام رساند:</w:t>
      </w:r>
    </w:p>
    <w:p w14:paraId="50DC129A" w14:textId="77777777" w:rsidR="00CD458C" w:rsidRDefault="00CD458C" w:rsidP="00CD458C">
      <w:pPr>
        <w:ind w:firstLine="0"/>
        <w:jc w:val="center"/>
        <w:rPr>
          <w:rtl/>
        </w:rPr>
      </w:pPr>
      <w:r>
        <w:rPr>
          <w:noProof/>
        </w:rPr>
        <w:drawing>
          <wp:inline distT="0" distB="0" distL="0" distR="0" wp14:anchorId="5A47015F" wp14:editId="710C91EB">
            <wp:extent cx="5696371" cy="2294627"/>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33582" cy="2309616"/>
                    </a:xfrm>
                    <a:prstGeom prst="rect">
                      <a:avLst/>
                    </a:prstGeom>
                  </pic:spPr>
                </pic:pic>
              </a:graphicData>
            </a:graphic>
          </wp:inline>
        </w:drawing>
      </w:r>
    </w:p>
    <w:p w14:paraId="25C274A4" w14:textId="77777777" w:rsidR="00CD458C" w:rsidRDefault="00CD458C" w:rsidP="00CD458C">
      <w:pPr>
        <w:ind w:firstLine="0"/>
        <w:jc w:val="center"/>
        <w:rPr>
          <w:rtl/>
        </w:rPr>
      </w:pPr>
      <w:r>
        <w:rPr>
          <w:noProof/>
        </w:rPr>
        <w:drawing>
          <wp:inline distT="0" distB="0" distL="0" distR="0" wp14:anchorId="0A46E09B" wp14:editId="5C235414">
            <wp:extent cx="6299200" cy="1932305"/>
            <wp:effectExtent l="0" t="0" r="635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299200" cy="1932305"/>
                    </a:xfrm>
                    <a:prstGeom prst="rect">
                      <a:avLst/>
                    </a:prstGeom>
                  </pic:spPr>
                </pic:pic>
              </a:graphicData>
            </a:graphic>
          </wp:inline>
        </w:drawing>
      </w:r>
    </w:p>
    <w:p w14:paraId="30017120" w14:textId="77777777" w:rsidR="00CD458C" w:rsidRDefault="00214F8C" w:rsidP="000619A2">
      <w:pPr>
        <w:rPr>
          <w:rtl/>
        </w:rPr>
      </w:pPr>
      <w:r>
        <w:rPr>
          <w:rFonts w:hint="cs"/>
          <w:rtl/>
        </w:rPr>
        <w:t>براي مهار قدرت هوش مصنوعي تنها چهار مقوله را معرفي مي‌كند و جدولي تنظيم كرده تا دولت در هر كدام از اين چهار محور وظايفي را به انجام رساند:</w:t>
      </w:r>
    </w:p>
    <w:p w14:paraId="425D9F48" w14:textId="77777777" w:rsidR="00214F8C" w:rsidRDefault="00214F8C" w:rsidP="00214F8C">
      <w:pPr>
        <w:ind w:firstLine="0"/>
        <w:jc w:val="center"/>
        <w:rPr>
          <w:rtl/>
        </w:rPr>
      </w:pPr>
      <w:r>
        <w:rPr>
          <w:noProof/>
          <w:rtl/>
          <w:lang w:val="fa-IR"/>
        </w:rPr>
        <w:drawing>
          <wp:inline distT="0" distB="0" distL="0" distR="0" wp14:anchorId="525D5ED4" wp14:editId="630BC381">
            <wp:extent cx="6298605" cy="6650966"/>
            <wp:effectExtent l="0" t="0" r="698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NationalStrategy-for-AI-Discussion-Paper_2_091.png"/>
                    <pic:cNvPicPr/>
                  </pic:nvPicPr>
                  <pic:blipFill rotWithShape="1">
                    <a:blip r:embed="rId12">
                      <a:extLst>
                        <a:ext uri="{28A0092B-C50C-407E-A947-70E740481C1C}">
                          <a14:useLocalDpi xmlns:a14="http://schemas.microsoft.com/office/drawing/2010/main" val="0"/>
                        </a:ext>
                      </a:extLst>
                    </a:blip>
                    <a:srcRect b="25414"/>
                    <a:stretch/>
                  </pic:blipFill>
                  <pic:spPr bwMode="auto">
                    <a:xfrm>
                      <a:off x="0" y="0"/>
                      <a:ext cx="6299200" cy="6651595"/>
                    </a:xfrm>
                    <a:prstGeom prst="rect">
                      <a:avLst/>
                    </a:prstGeom>
                    <a:ln>
                      <a:noFill/>
                    </a:ln>
                    <a:extLst>
                      <a:ext uri="{53640926-AAD7-44D8-BBD7-CCE9431645EC}">
                        <a14:shadowObscured xmlns:a14="http://schemas.microsoft.com/office/drawing/2010/main"/>
                      </a:ext>
                    </a:extLst>
                  </pic:spPr>
                </pic:pic>
              </a:graphicData>
            </a:graphic>
          </wp:inline>
        </w:drawing>
      </w:r>
    </w:p>
    <w:p w14:paraId="1CB47203" w14:textId="77777777" w:rsidR="00214F8C" w:rsidRDefault="00214F8C" w:rsidP="00214F8C">
      <w:pPr>
        <w:ind w:firstLine="0"/>
        <w:jc w:val="center"/>
        <w:rPr>
          <w:rtl/>
        </w:rPr>
      </w:pPr>
      <w:r>
        <w:rPr>
          <w:noProof/>
          <w:rtl/>
          <w:lang w:val="fa-IR"/>
        </w:rPr>
        <w:drawing>
          <wp:inline distT="0" distB="0" distL="0" distR="0" wp14:anchorId="5558198F" wp14:editId="2FD959CB">
            <wp:extent cx="6297296" cy="2053087"/>
            <wp:effectExtent l="0" t="0" r="8255"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NationalStrategy-for-AI-Discussion-Paper_2_091.png"/>
                    <pic:cNvPicPr/>
                  </pic:nvPicPr>
                  <pic:blipFill rotWithShape="1">
                    <a:blip r:embed="rId12">
                      <a:extLst>
                        <a:ext uri="{28A0092B-C50C-407E-A947-70E740481C1C}">
                          <a14:useLocalDpi xmlns:a14="http://schemas.microsoft.com/office/drawing/2010/main" val="0"/>
                        </a:ext>
                      </a:extLst>
                    </a:blip>
                    <a:srcRect l="-9" t="73722" r="9" b="3249"/>
                    <a:stretch/>
                  </pic:blipFill>
                  <pic:spPr bwMode="auto">
                    <a:xfrm>
                      <a:off x="0" y="0"/>
                      <a:ext cx="6299200" cy="2053708"/>
                    </a:xfrm>
                    <a:prstGeom prst="rect">
                      <a:avLst/>
                    </a:prstGeom>
                    <a:ln>
                      <a:noFill/>
                    </a:ln>
                    <a:extLst>
                      <a:ext uri="{53640926-AAD7-44D8-BBD7-CCE9431645EC}">
                        <a14:shadowObscured xmlns:a14="http://schemas.microsoft.com/office/drawing/2010/main"/>
                      </a:ext>
                    </a:extLst>
                  </pic:spPr>
                </pic:pic>
              </a:graphicData>
            </a:graphic>
          </wp:inline>
        </w:drawing>
      </w:r>
    </w:p>
    <w:p w14:paraId="5186A34C" w14:textId="77777777" w:rsidR="00214F8C" w:rsidRDefault="00214F8C" w:rsidP="00214F8C">
      <w:pPr>
        <w:ind w:firstLine="0"/>
        <w:jc w:val="center"/>
        <w:rPr>
          <w:rtl/>
        </w:rPr>
      </w:pPr>
      <w:r>
        <w:rPr>
          <w:noProof/>
          <w:rtl/>
          <w:lang w:val="fa-IR"/>
        </w:rPr>
        <w:drawing>
          <wp:inline distT="0" distB="0" distL="0" distR="0" wp14:anchorId="4056883A" wp14:editId="52B4FDD9">
            <wp:extent cx="6298565" cy="7116792"/>
            <wp:effectExtent l="0" t="0" r="6985" b="825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NationalStrategy-for-AI-Discussion-Paper_2_092.png"/>
                    <pic:cNvPicPr/>
                  </pic:nvPicPr>
                  <pic:blipFill rotWithShape="1">
                    <a:blip r:embed="rId13">
                      <a:extLst>
                        <a:ext uri="{28A0092B-C50C-407E-A947-70E740481C1C}">
                          <a14:useLocalDpi xmlns:a14="http://schemas.microsoft.com/office/drawing/2010/main" val="0"/>
                        </a:ext>
                      </a:extLst>
                    </a:blip>
                    <a:srcRect t="-2" b="20189"/>
                    <a:stretch/>
                  </pic:blipFill>
                  <pic:spPr bwMode="auto">
                    <a:xfrm>
                      <a:off x="0" y="0"/>
                      <a:ext cx="6299200" cy="7117509"/>
                    </a:xfrm>
                    <a:prstGeom prst="rect">
                      <a:avLst/>
                    </a:prstGeom>
                    <a:ln>
                      <a:noFill/>
                    </a:ln>
                    <a:extLst>
                      <a:ext uri="{53640926-AAD7-44D8-BBD7-CCE9431645EC}">
                        <a14:shadowObscured xmlns:a14="http://schemas.microsoft.com/office/drawing/2010/main"/>
                      </a:ext>
                    </a:extLst>
                  </pic:spPr>
                </pic:pic>
              </a:graphicData>
            </a:graphic>
          </wp:inline>
        </w:drawing>
      </w:r>
    </w:p>
    <w:p w14:paraId="35337C04" w14:textId="77777777" w:rsidR="00214F8C" w:rsidRDefault="00214F8C" w:rsidP="00214F8C">
      <w:pPr>
        <w:ind w:firstLine="0"/>
        <w:jc w:val="center"/>
        <w:rPr>
          <w:rtl/>
        </w:rPr>
      </w:pPr>
      <w:r>
        <w:rPr>
          <w:noProof/>
          <w:rtl/>
          <w:lang w:val="fa-IR"/>
        </w:rPr>
        <w:drawing>
          <wp:inline distT="0" distB="0" distL="0" distR="0" wp14:anchorId="047B5370" wp14:editId="0A3CAEDB">
            <wp:extent cx="6297528" cy="1595887"/>
            <wp:effectExtent l="0" t="0" r="8255"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NationalStrategy-for-AI-Discussion-Paper_2_092.png"/>
                    <pic:cNvPicPr/>
                  </pic:nvPicPr>
                  <pic:blipFill rotWithShape="1">
                    <a:blip r:embed="rId13">
                      <a:extLst>
                        <a:ext uri="{28A0092B-C50C-407E-A947-70E740481C1C}">
                          <a14:useLocalDpi xmlns:a14="http://schemas.microsoft.com/office/drawing/2010/main" val="0"/>
                        </a:ext>
                      </a:extLst>
                    </a:blip>
                    <a:srcRect t="78846" b="3254"/>
                    <a:stretch/>
                  </pic:blipFill>
                  <pic:spPr bwMode="auto">
                    <a:xfrm>
                      <a:off x="0" y="0"/>
                      <a:ext cx="6299200" cy="1596311"/>
                    </a:xfrm>
                    <a:prstGeom prst="rect">
                      <a:avLst/>
                    </a:prstGeom>
                    <a:ln>
                      <a:noFill/>
                    </a:ln>
                    <a:extLst>
                      <a:ext uri="{53640926-AAD7-44D8-BBD7-CCE9431645EC}">
                        <a14:shadowObscured xmlns:a14="http://schemas.microsoft.com/office/drawing/2010/main"/>
                      </a:ext>
                    </a:extLst>
                  </pic:spPr>
                </pic:pic>
              </a:graphicData>
            </a:graphic>
          </wp:inline>
        </w:drawing>
      </w:r>
    </w:p>
    <w:p w14:paraId="13298464" w14:textId="77777777" w:rsidR="00214F8C" w:rsidRDefault="00214F8C" w:rsidP="00214F8C">
      <w:pPr>
        <w:ind w:firstLine="0"/>
        <w:jc w:val="center"/>
        <w:rPr>
          <w:rtl/>
        </w:rPr>
      </w:pPr>
      <w:r>
        <w:rPr>
          <w:noProof/>
          <w:rtl/>
          <w:lang w:val="fa-IR"/>
        </w:rPr>
        <w:drawing>
          <wp:inline distT="0" distB="0" distL="0" distR="0" wp14:anchorId="550CBFC1" wp14:editId="652531CB">
            <wp:extent cx="6299076" cy="7461849"/>
            <wp:effectExtent l="0" t="0" r="6985"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NationalStrategy-for-AI-Discussion-Paper_2_093.png"/>
                    <pic:cNvPicPr/>
                  </pic:nvPicPr>
                  <pic:blipFill rotWithShape="1">
                    <a:blip r:embed="rId14">
                      <a:extLst>
                        <a:ext uri="{28A0092B-C50C-407E-A947-70E740481C1C}">
                          <a14:useLocalDpi xmlns:a14="http://schemas.microsoft.com/office/drawing/2010/main" val="0"/>
                        </a:ext>
                      </a:extLst>
                    </a:blip>
                    <a:srcRect b="16325"/>
                    <a:stretch/>
                  </pic:blipFill>
                  <pic:spPr bwMode="auto">
                    <a:xfrm>
                      <a:off x="0" y="0"/>
                      <a:ext cx="6299200" cy="7461995"/>
                    </a:xfrm>
                    <a:prstGeom prst="rect">
                      <a:avLst/>
                    </a:prstGeom>
                    <a:ln>
                      <a:noFill/>
                    </a:ln>
                    <a:extLst>
                      <a:ext uri="{53640926-AAD7-44D8-BBD7-CCE9431645EC}">
                        <a14:shadowObscured xmlns:a14="http://schemas.microsoft.com/office/drawing/2010/main"/>
                      </a:ext>
                    </a:extLst>
                  </pic:spPr>
                </pic:pic>
              </a:graphicData>
            </a:graphic>
          </wp:inline>
        </w:drawing>
      </w:r>
    </w:p>
    <w:p w14:paraId="3AC8A920" w14:textId="77777777" w:rsidR="00214F8C" w:rsidRDefault="00214F8C" w:rsidP="00214F8C">
      <w:pPr>
        <w:ind w:firstLine="0"/>
        <w:jc w:val="center"/>
        <w:rPr>
          <w:rtl/>
        </w:rPr>
      </w:pPr>
      <w:r>
        <w:rPr>
          <w:noProof/>
          <w:rtl/>
          <w:lang w:val="fa-IR"/>
        </w:rPr>
        <w:drawing>
          <wp:inline distT="0" distB="0" distL="0" distR="0" wp14:anchorId="5EF41B0D" wp14:editId="55BEA78D">
            <wp:extent cx="6298168" cy="1285336"/>
            <wp:effectExtent l="0" t="0" r="762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NationalStrategy-for-AI-Discussion-Paper_2_093.png"/>
                    <pic:cNvPicPr/>
                  </pic:nvPicPr>
                  <pic:blipFill rotWithShape="1">
                    <a:blip r:embed="rId14">
                      <a:extLst>
                        <a:ext uri="{28A0092B-C50C-407E-A947-70E740481C1C}">
                          <a14:useLocalDpi xmlns:a14="http://schemas.microsoft.com/office/drawing/2010/main" val="0"/>
                        </a:ext>
                      </a:extLst>
                    </a:blip>
                    <a:srcRect l="-6" t="82427" r="6" b="3157"/>
                    <a:stretch/>
                  </pic:blipFill>
                  <pic:spPr bwMode="auto">
                    <a:xfrm>
                      <a:off x="0" y="0"/>
                      <a:ext cx="6298168" cy="1285336"/>
                    </a:xfrm>
                    <a:prstGeom prst="rect">
                      <a:avLst/>
                    </a:prstGeom>
                    <a:ln>
                      <a:noFill/>
                    </a:ln>
                    <a:extLst>
                      <a:ext uri="{53640926-AAD7-44D8-BBD7-CCE9431645EC}">
                        <a14:shadowObscured xmlns:a14="http://schemas.microsoft.com/office/drawing/2010/main"/>
                      </a:ext>
                    </a:extLst>
                  </pic:spPr>
                </pic:pic>
              </a:graphicData>
            </a:graphic>
          </wp:inline>
        </w:drawing>
      </w:r>
    </w:p>
    <w:p w14:paraId="3F0CFE53" w14:textId="77777777" w:rsidR="00214F8C" w:rsidRDefault="000E50D7" w:rsidP="000619A2">
      <w:pPr>
        <w:rPr>
          <w:rtl/>
        </w:rPr>
      </w:pPr>
      <w:r>
        <w:rPr>
          <w:rFonts w:hint="cs"/>
          <w:rtl/>
        </w:rPr>
        <w:t xml:space="preserve">اين سند ملّي </w:t>
      </w:r>
      <w:r w:rsidR="00214F8C">
        <w:rPr>
          <w:rFonts w:hint="cs"/>
          <w:rtl/>
        </w:rPr>
        <w:t xml:space="preserve">اساساً به جاي راهبرد وارد راهكار شده است و </w:t>
      </w:r>
      <w:r>
        <w:rPr>
          <w:rFonts w:hint="cs"/>
          <w:rtl/>
        </w:rPr>
        <w:t>تكاليف دولت را مختصر و واضح بيان كرده. سنگاپور در سند ملّي خود ابتدا يك چشم‌انداز ارائه كرده است:</w:t>
      </w:r>
    </w:p>
    <w:p w14:paraId="70859DDA" w14:textId="77777777" w:rsidR="000E50D7" w:rsidRDefault="000E50D7" w:rsidP="000E50D7">
      <w:pPr>
        <w:ind w:firstLine="0"/>
        <w:jc w:val="center"/>
        <w:rPr>
          <w:rtl/>
        </w:rPr>
      </w:pPr>
      <w:r>
        <w:rPr>
          <w:noProof/>
        </w:rPr>
        <w:drawing>
          <wp:inline distT="0" distB="0" distL="0" distR="0" wp14:anchorId="0E2EA04C" wp14:editId="2DC82F72">
            <wp:extent cx="6299200" cy="3226435"/>
            <wp:effectExtent l="0" t="0" r="635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299200" cy="3226435"/>
                    </a:xfrm>
                    <a:prstGeom prst="rect">
                      <a:avLst/>
                    </a:prstGeom>
                  </pic:spPr>
                </pic:pic>
              </a:graphicData>
            </a:graphic>
          </wp:inline>
        </w:drawing>
      </w:r>
    </w:p>
    <w:p w14:paraId="51059D05" w14:textId="77777777" w:rsidR="000E50D7" w:rsidRDefault="000E50D7" w:rsidP="000E50D7">
      <w:pPr>
        <w:ind w:firstLine="0"/>
        <w:jc w:val="center"/>
        <w:rPr>
          <w:rtl/>
        </w:rPr>
      </w:pPr>
      <w:r>
        <w:rPr>
          <w:noProof/>
        </w:rPr>
        <w:drawing>
          <wp:inline distT="0" distB="0" distL="0" distR="0" wp14:anchorId="73D0E5DA" wp14:editId="300EDA4D">
            <wp:extent cx="6299200" cy="3975100"/>
            <wp:effectExtent l="0" t="0" r="6350" b="63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299200" cy="3975100"/>
                    </a:xfrm>
                    <a:prstGeom prst="rect">
                      <a:avLst/>
                    </a:prstGeom>
                  </pic:spPr>
                </pic:pic>
              </a:graphicData>
            </a:graphic>
          </wp:inline>
        </w:drawing>
      </w:r>
    </w:p>
    <w:p w14:paraId="5F65A726" w14:textId="77777777" w:rsidR="000E50D7" w:rsidRDefault="000E50D7" w:rsidP="000619A2">
      <w:pPr>
        <w:rPr>
          <w:rtl/>
        </w:rPr>
      </w:pPr>
      <w:r>
        <w:rPr>
          <w:rFonts w:hint="cs"/>
          <w:rtl/>
        </w:rPr>
        <w:t>سپس چهار رويكرد و تنها دو استراتژي و راهبرد را بيان نموده است:</w:t>
      </w:r>
    </w:p>
    <w:p w14:paraId="59CA50F1" w14:textId="77777777" w:rsidR="000E50D7" w:rsidRDefault="000E50D7" w:rsidP="000E50D7">
      <w:pPr>
        <w:ind w:firstLine="0"/>
        <w:jc w:val="center"/>
        <w:rPr>
          <w:rtl/>
        </w:rPr>
      </w:pPr>
      <w:r>
        <w:rPr>
          <w:noProof/>
        </w:rPr>
        <w:drawing>
          <wp:inline distT="0" distB="0" distL="0" distR="0" wp14:anchorId="44D98A6C" wp14:editId="68A031E4">
            <wp:extent cx="6192000" cy="273062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t="2304" b="4974"/>
                    <a:stretch/>
                  </pic:blipFill>
                  <pic:spPr bwMode="auto">
                    <a:xfrm>
                      <a:off x="0" y="0"/>
                      <a:ext cx="6192000" cy="2730625"/>
                    </a:xfrm>
                    <a:prstGeom prst="rect">
                      <a:avLst/>
                    </a:prstGeom>
                    <a:ln>
                      <a:noFill/>
                    </a:ln>
                    <a:extLst>
                      <a:ext uri="{53640926-AAD7-44D8-BBD7-CCE9431645EC}">
                        <a14:shadowObscured xmlns:a14="http://schemas.microsoft.com/office/drawing/2010/main"/>
                      </a:ext>
                    </a:extLst>
                  </pic:spPr>
                </pic:pic>
              </a:graphicData>
            </a:graphic>
          </wp:inline>
        </w:drawing>
      </w:r>
    </w:p>
    <w:p w14:paraId="41901C38" w14:textId="77777777" w:rsidR="000E50D7" w:rsidRDefault="000E50D7" w:rsidP="000E50D7">
      <w:pPr>
        <w:ind w:firstLine="0"/>
        <w:jc w:val="center"/>
        <w:rPr>
          <w:rtl/>
        </w:rPr>
      </w:pPr>
      <w:r>
        <w:rPr>
          <w:noProof/>
        </w:rPr>
        <w:drawing>
          <wp:inline distT="0" distB="0" distL="0" distR="0" wp14:anchorId="64A6DDCE" wp14:editId="709809D7">
            <wp:extent cx="6120000" cy="4451465"/>
            <wp:effectExtent l="0" t="0" r="0" b="63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t="1266" b="2695"/>
                    <a:stretch/>
                  </pic:blipFill>
                  <pic:spPr bwMode="auto">
                    <a:xfrm>
                      <a:off x="0" y="0"/>
                      <a:ext cx="6120000" cy="4451465"/>
                    </a:xfrm>
                    <a:prstGeom prst="rect">
                      <a:avLst/>
                    </a:prstGeom>
                    <a:ln>
                      <a:noFill/>
                    </a:ln>
                    <a:extLst>
                      <a:ext uri="{53640926-AAD7-44D8-BBD7-CCE9431645EC}">
                        <a14:shadowObscured xmlns:a14="http://schemas.microsoft.com/office/drawing/2010/main"/>
                      </a:ext>
                    </a:extLst>
                  </pic:spPr>
                </pic:pic>
              </a:graphicData>
            </a:graphic>
          </wp:inline>
        </w:drawing>
      </w:r>
    </w:p>
    <w:p w14:paraId="5097750C" w14:textId="77777777" w:rsidR="000E50D7" w:rsidRDefault="000E50D7" w:rsidP="000E50D7">
      <w:pPr>
        <w:ind w:firstLine="0"/>
        <w:jc w:val="center"/>
        <w:rPr>
          <w:rtl/>
        </w:rPr>
      </w:pPr>
      <w:r>
        <w:rPr>
          <w:noProof/>
        </w:rPr>
        <w:drawing>
          <wp:inline distT="0" distB="0" distL="0" distR="0" wp14:anchorId="13BE6D6D" wp14:editId="0B78ACDE">
            <wp:extent cx="6120000" cy="1617566"/>
            <wp:effectExtent l="0" t="0" r="0" b="190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t="7216" b="10848"/>
                    <a:stretch/>
                  </pic:blipFill>
                  <pic:spPr bwMode="auto">
                    <a:xfrm>
                      <a:off x="0" y="0"/>
                      <a:ext cx="6120000" cy="1617566"/>
                    </a:xfrm>
                    <a:prstGeom prst="rect">
                      <a:avLst/>
                    </a:prstGeom>
                    <a:ln>
                      <a:noFill/>
                    </a:ln>
                    <a:extLst>
                      <a:ext uri="{53640926-AAD7-44D8-BBD7-CCE9431645EC}">
                        <a14:shadowObscured xmlns:a14="http://schemas.microsoft.com/office/drawing/2010/main"/>
                      </a:ext>
                    </a:extLst>
                  </pic:spPr>
                </pic:pic>
              </a:graphicData>
            </a:graphic>
          </wp:inline>
        </w:drawing>
      </w:r>
    </w:p>
    <w:p w14:paraId="5D722BFE" w14:textId="77777777" w:rsidR="000E50D7" w:rsidRDefault="000E50D7" w:rsidP="000E50D7">
      <w:pPr>
        <w:ind w:firstLine="0"/>
        <w:jc w:val="center"/>
        <w:rPr>
          <w:rtl/>
        </w:rPr>
      </w:pPr>
      <w:r>
        <w:rPr>
          <w:noProof/>
        </w:rPr>
        <w:drawing>
          <wp:inline distT="0" distB="0" distL="0" distR="0" wp14:anchorId="2F8C71F4" wp14:editId="39FC650C">
            <wp:extent cx="6299200" cy="3585845"/>
            <wp:effectExtent l="0" t="0" r="635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299200" cy="3585845"/>
                    </a:xfrm>
                    <a:prstGeom prst="rect">
                      <a:avLst/>
                    </a:prstGeom>
                  </pic:spPr>
                </pic:pic>
              </a:graphicData>
            </a:graphic>
          </wp:inline>
        </w:drawing>
      </w:r>
    </w:p>
    <w:p w14:paraId="000E98ED" w14:textId="77777777" w:rsidR="000E50D7" w:rsidRDefault="000E50D7" w:rsidP="000E50D7">
      <w:pPr>
        <w:ind w:firstLine="0"/>
        <w:jc w:val="center"/>
        <w:rPr>
          <w:rtl/>
        </w:rPr>
      </w:pPr>
      <w:r>
        <w:rPr>
          <w:noProof/>
        </w:rPr>
        <w:drawing>
          <wp:inline distT="0" distB="0" distL="0" distR="0" wp14:anchorId="22BD5B2C" wp14:editId="555F6A58">
            <wp:extent cx="6228000" cy="5537162"/>
            <wp:effectExtent l="0" t="0" r="1905" b="698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4383" r="3437"/>
                    <a:stretch/>
                  </pic:blipFill>
                  <pic:spPr bwMode="auto">
                    <a:xfrm>
                      <a:off x="0" y="0"/>
                      <a:ext cx="6228000" cy="5537162"/>
                    </a:xfrm>
                    <a:prstGeom prst="rect">
                      <a:avLst/>
                    </a:prstGeom>
                    <a:ln>
                      <a:noFill/>
                    </a:ln>
                    <a:extLst>
                      <a:ext uri="{53640926-AAD7-44D8-BBD7-CCE9431645EC}">
                        <a14:shadowObscured xmlns:a14="http://schemas.microsoft.com/office/drawing/2010/main"/>
                      </a:ext>
                    </a:extLst>
                  </pic:spPr>
                </pic:pic>
              </a:graphicData>
            </a:graphic>
          </wp:inline>
        </w:drawing>
      </w:r>
    </w:p>
    <w:p w14:paraId="4B0D73EB" w14:textId="77777777" w:rsidR="000E50D7" w:rsidRDefault="00D74B6A" w:rsidP="000619A2">
      <w:pPr>
        <w:rPr>
          <w:rtl/>
        </w:rPr>
      </w:pPr>
      <w:r>
        <w:rPr>
          <w:rFonts w:hint="cs"/>
          <w:rtl/>
        </w:rPr>
        <w:t>چشم‌انداز هوش مصنوعي انگلستان در يك نيم‌خط خلاصه شده است، پنج هدف آرماني ترسيم كرده و در نهايت سه استراتژي را به عنوان سه قطب توسعه هوش مصنوعي در اين كشور بيان مي‌كند.</w:t>
      </w:r>
      <w:r w:rsidR="007B262B">
        <w:rPr>
          <w:rFonts w:hint="cs"/>
          <w:rtl/>
        </w:rPr>
        <w:t xml:space="preserve"> ذيل هر استراتژي هم نتايج و دستاورهاي آن استراتژي ذكر شده است.</w:t>
      </w:r>
      <w:r w:rsidR="00A97AF9">
        <w:rPr>
          <w:rFonts w:hint="cs"/>
          <w:rtl/>
        </w:rPr>
        <w:t xml:space="preserve"> همگي در يك نمودار:</w:t>
      </w:r>
    </w:p>
    <w:p w14:paraId="5E24E493" w14:textId="77777777" w:rsidR="00D74B6A" w:rsidRDefault="00D74B6A" w:rsidP="00D74B6A">
      <w:pPr>
        <w:ind w:firstLine="0"/>
        <w:jc w:val="center"/>
        <w:rPr>
          <w:rtl/>
        </w:rPr>
      </w:pPr>
      <w:r>
        <w:rPr>
          <w:noProof/>
          <w:rtl/>
          <w:lang w:val="fa-IR"/>
        </w:rPr>
        <w:drawing>
          <wp:inline distT="0" distB="0" distL="0" distR="0" wp14:anchorId="487F971F" wp14:editId="61D56257">
            <wp:extent cx="6167120" cy="7444596"/>
            <wp:effectExtent l="0" t="0" r="5080" b="444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National_AI_Strategy_-_PDF_version_009.png"/>
                    <pic:cNvPicPr/>
                  </pic:nvPicPr>
                  <pic:blipFill rotWithShape="1">
                    <a:blip r:embed="rId22">
                      <a:extLst>
                        <a:ext uri="{28A0092B-C50C-407E-A947-70E740481C1C}">
                          <a14:useLocalDpi xmlns:a14="http://schemas.microsoft.com/office/drawing/2010/main" val="0"/>
                        </a:ext>
                      </a:extLst>
                    </a:blip>
                    <a:srcRect l="2602" t="11432" r="53850" b="14209"/>
                    <a:stretch/>
                  </pic:blipFill>
                  <pic:spPr bwMode="auto">
                    <a:xfrm>
                      <a:off x="0" y="0"/>
                      <a:ext cx="6184136" cy="7465137"/>
                    </a:xfrm>
                    <a:prstGeom prst="rect">
                      <a:avLst/>
                    </a:prstGeom>
                    <a:ln>
                      <a:noFill/>
                    </a:ln>
                    <a:extLst>
                      <a:ext uri="{53640926-AAD7-44D8-BBD7-CCE9431645EC}">
                        <a14:shadowObscured xmlns:a14="http://schemas.microsoft.com/office/drawing/2010/main"/>
                      </a:ext>
                    </a:extLst>
                  </pic:spPr>
                </pic:pic>
              </a:graphicData>
            </a:graphic>
          </wp:inline>
        </w:drawing>
      </w:r>
    </w:p>
    <w:p w14:paraId="4861B996" w14:textId="77777777" w:rsidR="00D74B6A" w:rsidRDefault="00041214" w:rsidP="000619A2">
      <w:pPr>
        <w:rPr>
          <w:rtl/>
        </w:rPr>
      </w:pPr>
      <w:r>
        <w:rPr>
          <w:rFonts w:hint="cs"/>
          <w:rtl/>
        </w:rPr>
        <w:t>سازمان همكاري اقتصادي و توسعه نيز كه 38 كشور عضو آن هستند</w:t>
      </w:r>
      <w:r w:rsidR="000D1455">
        <w:rPr>
          <w:rFonts w:hint="cs"/>
          <w:rtl/>
        </w:rPr>
        <w:t xml:space="preserve"> و در پاريس مستقر است</w:t>
      </w:r>
      <w:r>
        <w:rPr>
          <w:rFonts w:hint="cs"/>
          <w:rtl/>
        </w:rPr>
        <w:t xml:space="preserve"> </w:t>
      </w:r>
      <w:r w:rsidR="000D1455">
        <w:rPr>
          <w:rFonts w:hint="cs"/>
          <w:rtl/>
        </w:rPr>
        <w:t>يك سند راهبردي هوش مصنوعي ارائه كرده است. كارشناسان اين سازمان طبق اعلام خود با توجه به نوظهور بودن موضوع 620 سند سياست ملّي را كه مربوط به بيش از 60 كشور جهان بوده است بررسي كرده‌اند و در نهايت به چهار رويكرد اصلي دست‏يافته‌اند.</w:t>
      </w:r>
    </w:p>
    <w:p w14:paraId="681995B1" w14:textId="77777777" w:rsidR="000D1455" w:rsidRDefault="000D1455" w:rsidP="00543B83">
      <w:pPr>
        <w:spacing w:line="240" w:lineRule="auto"/>
        <w:ind w:firstLine="0"/>
        <w:jc w:val="center"/>
        <w:rPr>
          <w:rtl/>
        </w:rPr>
      </w:pPr>
      <w:r>
        <w:rPr>
          <w:noProof/>
        </w:rPr>
        <w:drawing>
          <wp:inline distT="0" distB="0" distL="0" distR="0" wp14:anchorId="522A9AE4" wp14:editId="4784FD43">
            <wp:extent cx="6299200" cy="2276475"/>
            <wp:effectExtent l="0" t="0" r="635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299200" cy="2276475"/>
                    </a:xfrm>
                    <a:prstGeom prst="rect">
                      <a:avLst/>
                    </a:prstGeom>
                  </pic:spPr>
                </pic:pic>
              </a:graphicData>
            </a:graphic>
          </wp:inline>
        </w:drawing>
      </w:r>
    </w:p>
    <w:p w14:paraId="38909E36" w14:textId="77777777" w:rsidR="00543B83" w:rsidRDefault="00543B83" w:rsidP="00543B83">
      <w:pPr>
        <w:spacing w:line="240" w:lineRule="auto"/>
        <w:ind w:firstLine="0"/>
        <w:jc w:val="center"/>
        <w:rPr>
          <w:rtl/>
        </w:rPr>
      </w:pPr>
      <w:r>
        <w:rPr>
          <w:noProof/>
        </w:rPr>
        <w:drawing>
          <wp:inline distT="0" distB="0" distL="0" distR="0" wp14:anchorId="53F4C469" wp14:editId="701FDE83">
            <wp:extent cx="6299200" cy="1045210"/>
            <wp:effectExtent l="0" t="0" r="6350" b="254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299200" cy="1045210"/>
                    </a:xfrm>
                    <a:prstGeom prst="rect">
                      <a:avLst/>
                    </a:prstGeom>
                  </pic:spPr>
                </pic:pic>
              </a:graphicData>
            </a:graphic>
          </wp:inline>
        </w:drawing>
      </w:r>
    </w:p>
    <w:p w14:paraId="1F126193" w14:textId="77777777" w:rsidR="00041214" w:rsidRDefault="00041214" w:rsidP="00543B83">
      <w:pPr>
        <w:spacing w:line="240" w:lineRule="auto"/>
        <w:ind w:firstLine="0"/>
        <w:jc w:val="center"/>
        <w:rPr>
          <w:rtl/>
        </w:rPr>
      </w:pPr>
      <w:r>
        <w:rPr>
          <w:noProof/>
        </w:rPr>
        <w:drawing>
          <wp:inline distT="0" distB="0" distL="0" distR="0" wp14:anchorId="11A836C9" wp14:editId="7D4A85C6">
            <wp:extent cx="6299200" cy="4257675"/>
            <wp:effectExtent l="0" t="0" r="635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299200" cy="4257675"/>
                    </a:xfrm>
                    <a:prstGeom prst="rect">
                      <a:avLst/>
                    </a:prstGeom>
                  </pic:spPr>
                </pic:pic>
              </a:graphicData>
            </a:graphic>
          </wp:inline>
        </w:drawing>
      </w:r>
    </w:p>
    <w:p w14:paraId="1F3603B8" w14:textId="77777777" w:rsidR="00543B83" w:rsidRDefault="000D1455" w:rsidP="000619A2">
      <w:pPr>
        <w:rPr>
          <w:rtl/>
        </w:rPr>
      </w:pPr>
      <w:r>
        <w:rPr>
          <w:rFonts w:hint="cs"/>
          <w:rtl/>
        </w:rPr>
        <w:t>يكي از گزارش‌هاي قابل توجه در اين سند، جدولي است كه نشان مي‌دهد هر كدام از كشورهاي مورد بررسي كه داراي سند ملّي هوش مصنوعي بوده‌اند، به چه بخش‌هايي از موضوعات و مسائل كشور خود در سند هوش مصنوعي توجه داشته‌اند.</w:t>
      </w:r>
    </w:p>
    <w:p w14:paraId="76396FF9" w14:textId="77777777" w:rsidR="000D1455" w:rsidRDefault="000D1455" w:rsidP="000619A2">
      <w:pPr>
        <w:rPr>
          <w:rtl/>
        </w:rPr>
      </w:pPr>
      <w:r>
        <w:rPr>
          <w:rFonts w:hint="cs"/>
          <w:rtl/>
        </w:rPr>
        <w:t>در اين جدول:</w:t>
      </w:r>
    </w:p>
    <w:p w14:paraId="1489A443" w14:textId="77777777" w:rsidR="000D1455" w:rsidRDefault="000D1455" w:rsidP="000D1455">
      <w:pPr>
        <w:ind w:firstLine="0"/>
        <w:jc w:val="center"/>
        <w:rPr>
          <w:rtl/>
        </w:rPr>
      </w:pPr>
      <w:r>
        <w:rPr>
          <w:noProof/>
          <w:rtl/>
          <w:lang w:val="fa-IR"/>
        </w:rPr>
        <w:drawing>
          <wp:inline distT="0" distB="0" distL="0" distR="0" wp14:anchorId="2EFAE515" wp14:editId="6A331CAF">
            <wp:extent cx="6120000" cy="6369367"/>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c05140d9-en_010.png"/>
                    <pic:cNvPicPr/>
                  </pic:nvPicPr>
                  <pic:blipFill rotWithShape="1">
                    <a:blip r:embed="rId26">
                      <a:extLst>
                        <a:ext uri="{28A0092B-C50C-407E-A947-70E740481C1C}">
                          <a14:useLocalDpi xmlns:a14="http://schemas.microsoft.com/office/drawing/2010/main" val="0"/>
                        </a:ext>
                      </a:extLst>
                    </a:blip>
                    <a:srcRect l="8902" t="8706" r="6732" b="29274"/>
                    <a:stretch/>
                  </pic:blipFill>
                  <pic:spPr bwMode="auto">
                    <a:xfrm>
                      <a:off x="0" y="0"/>
                      <a:ext cx="6120000" cy="6369367"/>
                    </a:xfrm>
                    <a:prstGeom prst="rect">
                      <a:avLst/>
                    </a:prstGeom>
                    <a:ln>
                      <a:noFill/>
                    </a:ln>
                    <a:extLst>
                      <a:ext uri="{53640926-AAD7-44D8-BBD7-CCE9431645EC}">
                        <a14:shadowObscured xmlns:a14="http://schemas.microsoft.com/office/drawing/2010/main"/>
                      </a:ext>
                    </a:extLst>
                  </pic:spPr>
                </pic:pic>
              </a:graphicData>
            </a:graphic>
          </wp:inline>
        </w:drawing>
      </w:r>
    </w:p>
    <w:p w14:paraId="7F6F5B1A" w14:textId="77777777" w:rsidR="000D1455" w:rsidRDefault="000D1455" w:rsidP="000619A2">
      <w:pPr>
        <w:rPr>
          <w:rtl/>
        </w:rPr>
      </w:pPr>
      <w:r>
        <w:rPr>
          <w:rFonts w:hint="cs"/>
          <w:rtl/>
        </w:rPr>
        <w:t>در توضيح ذيل جدول آمده است كه سندهاي ملّي هوش مصنوعي كانادا و آلمان اصلاً به سياست‌هاي بخشي نپرداخته‌اند.</w:t>
      </w:r>
    </w:p>
    <w:p w14:paraId="6E07008F" w14:textId="77777777" w:rsidR="00B22ACC" w:rsidRDefault="00B22ACC" w:rsidP="000619A2">
      <w:pPr>
        <w:rPr>
          <w:rtl/>
        </w:rPr>
      </w:pPr>
      <w:r>
        <w:rPr>
          <w:rFonts w:hint="cs"/>
          <w:rtl/>
        </w:rPr>
        <w:t>شوراي علم و فناوري ملّي آمريكا هم طرح راهبردي ملّي تحقيق و توسعه هوش مصنوعي را ارائه كرده است.</w:t>
      </w:r>
      <w:r w:rsidR="00F67986">
        <w:rPr>
          <w:rFonts w:hint="cs"/>
          <w:rtl/>
        </w:rPr>
        <w:t xml:space="preserve"> اين طرح تنها شامل هفت عدد استراتژي است:</w:t>
      </w:r>
    </w:p>
    <w:p w14:paraId="1DAD6191" w14:textId="77777777" w:rsidR="00F67986" w:rsidRDefault="00F67986" w:rsidP="00F67986">
      <w:pPr>
        <w:ind w:firstLine="0"/>
        <w:jc w:val="center"/>
        <w:rPr>
          <w:rtl/>
        </w:rPr>
      </w:pPr>
      <w:r>
        <w:rPr>
          <w:noProof/>
        </w:rPr>
        <w:drawing>
          <wp:inline distT="0" distB="0" distL="0" distR="0" wp14:anchorId="45E05F68" wp14:editId="4BB8FFF5">
            <wp:extent cx="4809348" cy="1692000"/>
            <wp:effectExtent l="0" t="0" r="0" b="381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809348" cy="1692000"/>
                    </a:xfrm>
                    <a:prstGeom prst="rect">
                      <a:avLst/>
                    </a:prstGeom>
                  </pic:spPr>
                </pic:pic>
              </a:graphicData>
            </a:graphic>
          </wp:inline>
        </w:drawing>
      </w:r>
    </w:p>
    <w:p w14:paraId="1F84B5A5" w14:textId="77777777" w:rsidR="00F67986" w:rsidRDefault="00F67986" w:rsidP="00F67986">
      <w:pPr>
        <w:ind w:firstLine="0"/>
        <w:jc w:val="center"/>
        <w:rPr>
          <w:rtl/>
        </w:rPr>
      </w:pPr>
      <w:r>
        <w:rPr>
          <w:noProof/>
        </w:rPr>
        <w:drawing>
          <wp:inline distT="0" distB="0" distL="0" distR="0" wp14:anchorId="1340386B" wp14:editId="21C10F41">
            <wp:extent cx="6299200" cy="1986280"/>
            <wp:effectExtent l="0" t="0" r="635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299200" cy="1986280"/>
                    </a:xfrm>
                    <a:prstGeom prst="rect">
                      <a:avLst/>
                    </a:prstGeom>
                  </pic:spPr>
                </pic:pic>
              </a:graphicData>
            </a:graphic>
          </wp:inline>
        </w:drawing>
      </w:r>
    </w:p>
    <w:p w14:paraId="413936BC" w14:textId="77777777" w:rsidR="00F67986" w:rsidRDefault="00F67986" w:rsidP="000619A2">
      <w:pPr>
        <w:rPr>
          <w:rtl/>
        </w:rPr>
      </w:pPr>
      <w:r>
        <w:rPr>
          <w:rFonts w:hint="cs"/>
          <w:rtl/>
        </w:rPr>
        <w:t>در نسخه روزآوري شده سال 2023 دو راهبرد ديگر به اين مجموعه اضافه شد:</w:t>
      </w:r>
    </w:p>
    <w:p w14:paraId="4AF5A230" w14:textId="77777777" w:rsidR="00F67986" w:rsidRDefault="00F67986" w:rsidP="00F67986">
      <w:pPr>
        <w:spacing w:line="240" w:lineRule="auto"/>
        <w:ind w:firstLine="0"/>
        <w:jc w:val="center"/>
        <w:rPr>
          <w:rtl/>
        </w:rPr>
      </w:pPr>
      <w:r>
        <w:rPr>
          <w:noProof/>
        </w:rPr>
        <w:drawing>
          <wp:inline distT="0" distB="0" distL="0" distR="0" wp14:anchorId="0672F4CD" wp14:editId="03261B31">
            <wp:extent cx="6299200" cy="1577975"/>
            <wp:effectExtent l="0" t="0" r="6350" b="317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299200" cy="1577975"/>
                    </a:xfrm>
                    <a:prstGeom prst="rect">
                      <a:avLst/>
                    </a:prstGeom>
                  </pic:spPr>
                </pic:pic>
              </a:graphicData>
            </a:graphic>
          </wp:inline>
        </w:drawing>
      </w:r>
    </w:p>
    <w:p w14:paraId="4C5BE7C0" w14:textId="77777777" w:rsidR="00F67986" w:rsidRDefault="00F67986" w:rsidP="000619A2">
      <w:pPr>
        <w:rPr>
          <w:rtl/>
        </w:rPr>
      </w:pPr>
      <w:r>
        <w:rPr>
          <w:rFonts w:hint="cs"/>
          <w:rtl/>
        </w:rPr>
        <w:t>استفاده از تجربه جهاني مي‌تواند براي طراحي بهتر و اثرگذارتر سند ملّي هوش مصنوعي ياري رساند</w:t>
      </w:r>
      <w:r w:rsidR="004232F3">
        <w:rPr>
          <w:rFonts w:hint="cs"/>
          <w:rtl/>
        </w:rPr>
        <w:t>، تا تبديل به سندي بي‌فايده و كم‌اثر نشود.</w:t>
      </w:r>
      <w:r>
        <w:rPr>
          <w:rFonts w:hint="cs"/>
          <w:rtl/>
        </w:rPr>
        <w:t xml:space="preserve"> البته شكي نيست كه سند ملّي هوش مصنوعي نظام اسلامي از مباني اسلامي</w:t>
      </w:r>
      <w:r w:rsidR="00C06FD8">
        <w:rPr>
          <w:rFonts w:hint="cs"/>
          <w:rtl/>
        </w:rPr>
        <w:t xml:space="preserve"> و انقلابي</w:t>
      </w:r>
      <w:r>
        <w:rPr>
          <w:rFonts w:hint="cs"/>
          <w:rtl/>
        </w:rPr>
        <w:t xml:space="preserve"> نشأت‌گرفته و اخلاق و معنويت حرف اول را در آن خواهد زد.</w:t>
      </w:r>
    </w:p>
    <w:p w14:paraId="7CD68232" w14:textId="77777777" w:rsidR="001960EC" w:rsidRDefault="004232F3" w:rsidP="004232F3">
      <w:pPr>
        <w:pStyle w:val="Heading1"/>
        <w:rPr>
          <w:rtl/>
        </w:rPr>
      </w:pPr>
      <w:r>
        <w:rPr>
          <w:rFonts w:hint="cs"/>
          <w:rtl/>
        </w:rPr>
        <w:t>شرح وظايف مديريت فناوري‌هاي نوين و هوشمند</w:t>
      </w:r>
    </w:p>
    <w:p w14:paraId="4C4DA303" w14:textId="77777777" w:rsidR="004232F3" w:rsidRDefault="004232F3" w:rsidP="004232F3">
      <w:pPr>
        <w:rPr>
          <w:rtl/>
        </w:rPr>
      </w:pPr>
      <w:r>
        <w:rPr>
          <w:rFonts w:hint="cs"/>
          <w:rtl/>
        </w:rPr>
        <w:t>ده عنوان به عنوان وظايف اين اداره بيان شده بود كه به نظرم رسيد مي‌شود در چهار عنوان اصلي خلاصه كرد:</w:t>
      </w:r>
    </w:p>
    <w:p w14:paraId="597384D4" w14:textId="77777777" w:rsidR="004232F3" w:rsidRDefault="004232F3" w:rsidP="004232F3">
      <w:pPr>
        <w:spacing w:line="240" w:lineRule="auto"/>
        <w:ind w:firstLine="0"/>
        <w:jc w:val="center"/>
        <w:rPr>
          <w:rtl/>
        </w:rPr>
      </w:pPr>
      <w:r>
        <w:rPr>
          <w:noProof/>
          <w:rtl/>
          <w:lang w:val="fa-IR"/>
        </w:rPr>
        <w:drawing>
          <wp:inline distT="0" distB="0" distL="0" distR="0" wp14:anchorId="67EDDB8C" wp14:editId="2B0C8545">
            <wp:extent cx="6299200" cy="3363595"/>
            <wp:effectExtent l="0" t="0" r="6350" b="825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شرح وظايف مديريت فناوري‌هاي نوين و هوشمند مرکز فناوري حوزه‌هاي علميه-خلاصه.png"/>
                    <pic:cNvPicPr/>
                  </pic:nvPicPr>
                  <pic:blipFill>
                    <a:blip r:embed="rId30">
                      <a:extLst>
                        <a:ext uri="{28A0092B-C50C-407E-A947-70E740481C1C}">
                          <a14:useLocalDpi xmlns:a14="http://schemas.microsoft.com/office/drawing/2010/main" val="0"/>
                        </a:ext>
                      </a:extLst>
                    </a:blip>
                    <a:stretch>
                      <a:fillRect/>
                    </a:stretch>
                  </pic:blipFill>
                  <pic:spPr>
                    <a:xfrm>
                      <a:off x="0" y="0"/>
                      <a:ext cx="6299200" cy="3363595"/>
                    </a:xfrm>
                    <a:prstGeom prst="rect">
                      <a:avLst/>
                    </a:prstGeom>
                  </pic:spPr>
                </pic:pic>
              </a:graphicData>
            </a:graphic>
          </wp:inline>
        </w:drawing>
      </w:r>
    </w:p>
    <w:p w14:paraId="3FBB9195" w14:textId="77777777" w:rsidR="004232F3" w:rsidRDefault="004232F3" w:rsidP="004232F3">
      <w:pPr>
        <w:rPr>
          <w:rtl/>
        </w:rPr>
      </w:pPr>
      <w:r>
        <w:rPr>
          <w:rFonts w:hint="cs"/>
          <w:rtl/>
        </w:rPr>
        <w:t>و ده وظيفه ذكر شده به اين شكل در ذيل اين چهار محور اصلي درج مي‌گردند:</w:t>
      </w:r>
    </w:p>
    <w:p w14:paraId="19CCCF6E" w14:textId="77777777" w:rsidR="004232F3" w:rsidRDefault="004232F3" w:rsidP="004232F3">
      <w:pPr>
        <w:spacing w:line="240" w:lineRule="auto"/>
        <w:ind w:firstLine="0"/>
        <w:jc w:val="center"/>
        <w:rPr>
          <w:rtl/>
        </w:rPr>
      </w:pPr>
      <w:r>
        <w:rPr>
          <w:noProof/>
          <w:rtl/>
          <w:lang w:val="fa-IR"/>
        </w:rPr>
        <w:drawing>
          <wp:inline distT="0" distB="0" distL="0" distR="0" wp14:anchorId="1A6178C4" wp14:editId="2862C2BC">
            <wp:extent cx="6057900" cy="7522234"/>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شرح وظايف مديريت فناوري‌هاي نوين و هوشمند مرکز فناوري حوزه‌هاي علميه-نيمه خلاصه.png"/>
                    <pic:cNvPicPr/>
                  </pic:nvPicPr>
                  <pic:blipFill rotWithShape="1">
                    <a:blip r:embed="rId31">
                      <a:extLst>
                        <a:ext uri="{28A0092B-C50C-407E-A947-70E740481C1C}">
                          <a14:useLocalDpi xmlns:a14="http://schemas.microsoft.com/office/drawing/2010/main" val="0"/>
                        </a:ext>
                      </a:extLst>
                    </a:blip>
                    <a:srcRect l="4138" t="5607" r="29747" b="3846"/>
                    <a:stretch/>
                  </pic:blipFill>
                  <pic:spPr bwMode="auto">
                    <a:xfrm>
                      <a:off x="0" y="0"/>
                      <a:ext cx="6058800" cy="7523352"/>
                    </a:xfrm>
                    <a:prstGeom prst="rect">
                      <a:avLst/>
                    </a:prstGeom>
                    <a:ln>
                      <a:noFill/>
                    </a:ln>
                    <a:extLst>
                      <a:ext uri="{53640926-AAD7-44D8-BBD7-CCE9431645EC}">
                        <a14:shadowObscured xmlns:a14="http://schemas.microsoft.com/office/drawing/2010/main"/>
                      </a:ext>
                    </a:extLst>
                  </pic:spPr>
                </pic:pic>
              </a:graphicData>
            </a:graphic>
          </wp:inline>
        </w:drawing>
      </w:r>
    </w:p>
    <w:p w14:paraId="613E81AE" w14:textId="77777777" w:rsidR="004232F3" w:rsidRDefault="004232F3" w:rsidP="004232F3">
      <w:pPr>
        <w:rPr>
          <w:rtl/>
        </w:rPr>
      </w:pPr>
      <w:r>
        <w:rPr>
          <w:rFonts w:hint="cs"/>
          <w:rtl/>
        </w:rPr>
        <w:t>مديريت فناوري‌هاي نوين براي انجام هر وظيفه بايستي فعاليت‌هايي را به انجام رساند. اين فعاليت‌ها براي هر وظيفه به تفكيك پيش‌بيني شده است:</w:t>
      </w:r>
    </w:p>
    <w:p w14:paraId="3601DE6E" w14:textId="77777777" w:rsidR="004232F3" w:rsidRDefault="004232F3" w:rsidP="004232F3">
      <w:pPr>
        <w:spacing w:line="240" w:lineRule="auto"/>
        <w:ind w:firstLine="0"/>
        <w:jc w:val="center"/>
        <w:rPr>
          <w:rtl/>
        </w:rPr>
      </w:pPr>
      <w:r>
        <w:rPr>
          <w:noProof/>
          <w:rtl/>
          <w:lang w:val="fa-IR"/>
        </w:rPr>
        <w:drawing>
          <wp:inline distT="0" distB="0" distL="0" distR="0" wp14:anchorId="6FD55D5E" wp14:editId="676BCC64">
            <wp:extent cx="6298304" cy="8980098"/>
            <wp:effectExtent l="0" t="0" r="762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شرح وظايف مديريت فناوري‌هاي نوين و هوشمند مرکز فناوري حوزه‌هاي علميه.png"/>
                    <pic:cNvPicPr/>
                  </pic:nvPicPr>
                  <pic:blipFill rotWithShape="1">
                    <a:blip r:embed="rId32">
                      <a:extLst>
                        <a:ext uri="{28A0092B-C50C-407E-A947-70E740481C1C}">
                          <a14:useLocalDpi xmlns:a14="http://schemas.microsoft.com/office/drawing/2010/main" val="0"/>
                        </a:ext>
                      </a:extLst>
                    </a:blip>
                    <a:srcRect l="1368" t="1609" r="41920" b="30398"/>
                    <a:stretch/>
                  </pic:blipFill>
                  <pic:spPr bwMode="auto">
                    <a:xfrm>
                      <a:off x="0" y="0"/>
                      <a:ext cx="6300000" cy="8982517"/>
                    </a:xfrm>
                    <a:prstGeom prst="rect">
                      <a:avLst/>
                    </a:prstGeom>
                    <a:ln>
                      <a:noFill/>
                    </a:ln>
                    <a:extLst>
                      <a:ext uri="{53640926-AAD7-44D8-BBD7-CCE9431645EC}">
                        <a14:shadowObscured xmlns:a14="http://schemas.microsoft.com/office/drawing/2010/main"/>
                      </a:ext>
                    </a:extLst>
                  </pic:spPr>
                </pic:pic>
              </a:graphicData>
            </a:graphic>
          </wp:inline>
        </w:drawing>
      </w:r>
    </w:p>
    <w:p w14:paraId="00BF0339" w14:textId="77777777" w:rsidR="004232F3" w:rsidRDefault="004232F3" w:rsidP="004232F3">
      <w:pPr>
        <w:spacing w:line="240" w:lineRule="auto"/>
        <w:ind w:firstLine="0"/>
        <w:jc w:val="center"/>
        <w:rPr>
          <w:rtl/>
        </w:rPr>
      </w:pPr>
      <w:r>
        <w:rPr>
          <w:noProof/>
          <w:rtl/>
          <w:lang w:val="fa-IR"/>
        </w:rPr>
        <w:drawing>
          <wp:inline distT="0" distB="0" distL="0" distR="0" wp14:anchorId="2D8D123D" wp14:editId="180175F2">
            <wp:extent cx="6080821" cy="389001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شرح وظايف مديريت فناوري‌هاي نوين و هوشمند مرکز فناوري حوزه‌هاي علميه.png"/>
                    <pic:cNvPicPr/>
                  </pic:nvPicPr>
                  <pic:blipFill rotWithShape="1">
                    <a:blip r:embed="rId32">
                      <a:extLst>
                        <a:ext uri="{28A0092B-C50C-407E-A947-70E740481C1C}">
                          <a14:useLocalDpi xmlns:a14="http://schemas.microsoft.com/office/drawing/2010/main" val="0"/>
                        </a:ext>
                      </a:extLst>
                    </a:blip>
                    <a:srcRect l="700" t="69736" r="44531" b="802"/>
                    <a:stretch/>
                  </pic:blipFill>
                  <pic:spPr bwMode="auto">
                    <a:xfrm>
                      <a:off x="0" y="0"/>
                      <a:ext cx="6084219" cy="3892184"/>
                    </a:xfrm>
                    <a:prstGeom prst="rect">
                      <a:avLst/>
                    </a:prstGeom>
                    <a:ln>
                      <a:noFill/>
                    </a:ln>
                    <a:extLst>
                      <a:ext uri="{53640926-AAD7-44D8-BBD7-CCE9431645EC}">
                        <a14:shadowObscured xmlns:a14="http://schemas.microsoft.com/office/drawing/2010/main"/>
                      </a:ext>
                    </a:extLst>
                  </pic:spPr>
                </pic:pic>
              </a:graphicData>
            </a:graphic>
          </wp:inline>
        </w:drawing>
      </w:r>
    </w:p>
    <w:p w14:paraId="3AEB4C58" w14:textId="77777777" w:rsidR="004232F3" w:rsidRDefault="004232F3" w:rsidP="004232F3">
      <w:pPr>
        <w:rPr>
          <w:rtl/>
        </w:rPr>
      </w:pPr>
      <w:r>
        <w:rPr>
          <w:rFonts w:hint="cs"/>
          <w:rtl/>
        </w:rPr>
        <w:t xml:space="preserve">بنابراين اين مديريت ناگزير است براي انجام تكاليف محوّله </w:t>
      </w:r>
      <w:r w:rsidR="0057477C">
        <w:rPr>
          <w:rFonts w:hint="cs"/>
          <w:rtl/>
        </w:rPr>
        <w:t>سه گروه يا كميته علمي تأسيس كند و كارشناسان متخصص در زمينه‌هاي مورد نياز را در اين گروه‌ها به كار بگيرد:</w:t>
      </w:r>
    </w:p>
    <w:p w14:paraId="6FDC8D01" w14:textId="77777777" w:rsidR="0057477C" w:rsidRDefault="0057477C" w:rsidP="0057477C">
      <w:pPr>
        <w:spacing w:line="240" w:lineRule="auto"/>
        <w:ind w:firstLine="0"/>
        <w:jc w:val="center"/>
        <w:rPr>
          <w:rtl/>
        </w:rPr>
      </w:pPr>
      <w:r>
        <w:rPr>
          <w:noProof/>
          <w:rtl/>
          <w:lang w:val="fa-IR"/>
        </w:rPr>
        <w:drawing>
          <wp:inline distT="0" distB="0" distL="0" distR="0" wp14:anchorId="0B1678D8" wp14:editId="7826A539">
            <wp:extent cx="6331585" cy="2838450"/>
            <wp:effectExtent l="0" t="0" r="0" b="19050"/>
            <wp:docPr id="34" name="Diagram 3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3" r:lo="rId34" r:qs="rId35" r:cs="rId36"/>
              </a:graphicData>
            </a:graphic>
          </wp:inline>
        </w:drawing>
      </w:r>
    </w:p>
    <w:p w14:paraId="7B1A5E23" w14:textId="77777777" w:rsidR="0057477C" w:rsidRDefault="00997B52" w:rsidP="004232F3">
      <w:pPr>
        <w:rPr>
          <w:rtl/>
        </w:rPr>
      </w:pPr>
      <w:r>
        <w:rPr>
          <w:rFonts w:hint="cs"/>
          <w:rtl/>
        </w:rPr>
        <w:t>وظايف هر كدام از اين سه كميته به صورت خلاصه در نمودار بيان شده است. شرح مفصل آن بايستي در سندهاي ديگري تجميع شود.</w:t>
      </w:r>
    </w:p>
    <w:p w14:paraId="3D9A71CE" w14:textId="77777777" w:rsidR="00997B52" w:rsidRDefault="00997B52" w:rsidP="004232F3">
      <w:pPr>
        <w:rPr>
          <w:rtl/>
        </w:rPr>
      </w:pPr>
      <w:r>
        <w:rPr>
          <w:rFonts w:hint="cs"/>
          <w:rtl/>
        </w:rPr>
        <w:t>درباره سند ملّي هوش مصنوعي حوزه علميه نيز</w:t>
      </w:r>
      <w:r w:rsidR="00E8605B">
        <w:rPr>
          <w:rFonts w:hint="cs"/>
          <w:rtl/>
        </w:rPr>
        <w:t xml:space="preserve"> به نظرم مي‌رسد</w:t>
      </w:r>
      <w:r>
        <w:rPr>
          <w:rFonts w:hint="cs"/>
          <w:rtl/>
        </w:rPr>
        <w:t xml:space="preserve"> </w:t>
      </w:r>
      <w:r w:rsidR="00E8605B">
        <w:rPr>
          <w:rFonts w:hint="cs"/>
          <w:rtl/>
        </w:rPr>
        <w:t>بايستي ابتدا تمامي كاركردها و عملكردهاي نهادي حوزه علميه را گردآوري كنيم و سپس با توجه به خدمتي كه هوش مصنوعي مي‌تواند به هر عملكرد ارائه نمايد، سندي مفصل و جامع ارائه نماييم.</w:t>
      </w:r>
    </w:p>
    <w:p w14:paraId="690CC6DF" w14:textId="77777777" w:rsidR="00E8605B" w:rsidRPr="004232F3" w:rsidRDefault="00E8605B" w:rsidP="00E8605B">
      <w:pPr>
        <w:jc w:val="right"/>
      </w:pPr>
      <w:r>
        <w:rPr>
          <w:rFonts w:hint="cs"/>
          <w:rtl/>
        </w:rPr>
        <w:t>سيدمهدي موسوي موشَّح - قم المقدّسة</w:t>
      </w:r>
      <w:bookmarkStart w:id="0" w:name="_GoBack"/>
      <w:bookmarkEnd w:id="0"/>
    </w:p>
    <w:sectPr w:rsidR="00E8605B" w:rsidRPr="004232F3" w:rsidSect="00024D73">
      <w:footerReference w:type="default" r:id="rId38"/>
      <w:headerReference w:type="first" r:id="rId39"/>
      <w:footerReference w:type="first" r:id="rId40"/>
      <w:pgSz w:w="11906" w:h="16838" w:code="9"/>
      <w:pgMar w:top="851" w:right="851" w:bottom="851" w:left="851" w:header="709" w:footer="709" w:gutter="284"/>
      <w:cols w:space="708"/>
      <w:titlePg/>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6DD6DAC" w14:textId="77777777" w:rsidR="000108D5" w:rsidRDefault="000108D5" w:rsidP="00024D73">
      <w:pPr>
        <w:spacing w:after="0" w:line="240" w:lineRule="auto"/>
      </w:pPr>
      <w:r>
        <w:separator/>
      </w:r>
    </w:p>
  </w:endnote>
  <w:endnote w:type="continuationSeparator" w:id="0">
    <w:p w14:paraId="485F66D8" w14:textId="77777777" w:rsidR="000108D5" w:rsidRDefault="000108D5" w:rsidP="00024D7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Vazir YA">
    <w:panose1 w:val="020B0503030804020204"/>
    <w:charset w:val="00"/>
    <w:family w:val="swiss"/>
    <w:pitch w:val="variable"/>
    <w:sig w:usb0="800020E3" w:usb1="D000205B" w:usb2="00000028" w:usb3="00000000" w:csb0="00000041"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Lotus">
    <w:panose1 w:val="00000400000000000000"/>
    <w:charset w:val="B2"/>
    <w:family w:val="auto"/>
    <w:pitch w:val="variable"/>
    <w:sig w:usb0="00002001" w:usb1="00000000" w:usb2="00000000" w:usb3="00000000" w:csb0="00000040" w:csb1="00000000"/>
  </w:font>
  <w:font w:name="Cambria">
    <w:panose1 w:val="02040503050406030204"/>
    <w:charset w:val="00"/>
    <w:family w:val="roman"/>
    <w:pitch w:val="variable"/>
    <w:sig w:usb0="E00006FF" w:usb1="420024FF" w:usb2="02000000" w:usb3="00000000" w:csb0="0000019F" w:csb1="00000000"/>
  </w:font>
  <w:font w:name="Zar">
    <w:panose1 w:val="00000400000000000000"/>
    <w:charset w:val="B2"/>
    <w:family w:val="auto"/>
    <w:pitch w:val="variable"/>
    <w:sig w:usb0="00002001" w:usb1="00000000" w:usb2="00000000" w:usb3="00000000" w:csb0="00000040" w:csb1="00000000"/>
  </w:font>
  <w:font w:name="Tahoma">
    <w:panose1 w:val="020B0604030504040204"/>
    <w:charset w:val="00"/>
    <w:family w:val="swiss"/>
    <w:pitch w:val="variable"/>
    <w:sig w:usb0="E1002EFF" w:usb1="C000605B" w:usb2="00000029" w:usb3="00000000" w:csb0="000101FF" w:csb1="00000000"/>
  </w:font>
  <w:font w:name="Vahid">
    <w:panose1 w:val="00000400000000000000"/>
    <w:charset w:val="B2"/>
    <w:family w:val="auto"/>
    <w:pitch w:val="variable"/>
    <w:sig w:usb0="00002001" w:usb1="00000000" w:usb2="00000000" w:usb3="00000000" w:csb0="00000040" w:csb1="00000000"/>
  </w:font>
  <w:font w:name="Vazir FD">
    <w:panose1 w:val="020B0603030804020204"/>
    <w:charset w:val="00"/>
    <w:family w:val="swiss"/>
    <w:pitch w:val="variable"/>
    <w:sig w:usb0="80002003" w:usb1="80000000" w:usb2="00000008" w:usb3="00000000" w:csb0="00000041" w:csb1="00000000"/>
  </w:font>
  <w:font w:name="Tunga">
    <w:panose1 w:val="020B0502040204020203"/>
    <w:charset w:val="00"/>
    <w:family w:val="swiss"/>
    <w:pitch w:val="variable"/>
    <w:sig w:usb0="004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CC5A0EB" w14:textId="77777777" w:rsidR="00FE173B" w:rsidRPr="0069700C" w:rsidRDefault="00FE173B" w:rsidP="00024D73">
    <w:pPr>
      <w:pStyle w:val="Footer"/>
      <w:ind w:firstLine="0"/>
      <w:jc w:val="center"/>
      <w:rPr>
        <w:rFonts w:ascii="Vazir FD" w:hAnsi="Vazir FD" w:cs="Vazir FD"/>
        <w:sz w:val="28"/>
        <w:szCs w:val="36"/>
        <w:rtl/>
      </w:rPr>
    </w:pPr>
    <w:r w:rsidRPr="0069700C">
      <w:rPr>
        <w:rFonts w:ascii="Vazir FD" w:hAnsi="Vazir FD" w:cs="Vazir FD"/>
        <w:noProof/>
        <w:sz w:val="28"/>
        <w:szCs w:val="36"/>
        <w:rtl/>
      </w:rPr>
      <w:drawing>
        <wp:anchor distT="0" distB="0" distL="114300" distR="114300" simplePos="0" relativeHeight="251659264" behindDoc="1" locked="0" layoutInCell="1" allowOverlap="1" wp14:anchorId="27202695" wp14:editId="1774DA67">
          <wp:simplePos x="0" y="0"/>
          <wp:positionH relativeFrom="column">
            <wp:posOffset>-300990</wp:posOffset>
          </wp:positionH>
          <wp:positionV relativeFrom="paragraph">
            <wp:posOffset>-1338209</wp:posOffset>
          </wp:positionV>
          <wp:extent cx="712470" cy="1540510"/>
          <wp:effectExtent l="19050" t="0" r="11430" b="59309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s.png"/>
                  <pic:cNvPicPr/>
                </pic:nvPicPr>
                <pic:blipFill>
                  <a:blip r:embed="rId1" cstate="print">
                    <a:duotone>
                      <a:schemeClr val="accent6">
                        <a:shade val="45000"/>
                        <a:satMod val="135000"/>
                      </a:schemeClr>
                      <a:prstClr val="white"/>
                    </a:duotone>
                    <a:extLst>
                      <a:ext uri="{BEBA8EAE-BF5A-486C-A8C5-ECC9F3942E4B}">
                        <a14:imgProps xmlns:a14="http://schemas.microsoft.com/office/drawing/2010/main">
                          <a14:imgLayer r:embed="rId2">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712470" cy="1540510"/>
                  </a:xfrm>
                  <a:prstGeom prst="rect">
                    <a:avLst/>
                  </a:prstGeom>
                  <a:effectLst>
                    <a:reflection blurRad="6350" stA="52000" endA="300" endPos="35000" dir="5400000" sy="-100000" algn="bl" rotWithShape="0"/>
                  </a:effectLst>
                </pic:spPr>
              </pic:pic>
            </a:graphicData>
          </a:graphic>
          <wp14:sizeRelH relativeFrom="page">
            <wp14:pctWidth>0</wp14:pctWidth>
          </wp14:sizeRelH>
          <wp14:sizeRelV relativeFrom="page">
            <wp14:pctHeight>0</wp14:pctHeight>
          </wp14:sizeRelV>
        </wp:anchor>
      </w:drawing>
    </w:r>
    <w:r w:rsidRPr="0069700C">
      <w:rPr>
        <w:rFonts w:ascii="Vazir FD" w:hAnsi="Vazir FD" w:cs="Vazir FD"/>
        <w:sz w:val="28"/>
        <w:szCs w:val="36"/>
        <w:rtl/>
      </w:rPr>
      <w:fldChar w:fldCharType="begin"/>
    </w:r>
    <w:r w:rsidRPr="0069700C">
      <w:rPr>
        <w:rFonts w:ascii="Vazir FD" w:hAnsi="Vazir FD" w:cs="Vazir FD"/>
        <w:sz w:val="28"/>
        <w:szCs w:val="36"/>
        <w:rtl/>
      </w:rPr>
      <w:instrText xml:space="preserve"> </w:instrText>
    </w:r>
    <w:r w:rsidRPr="0069700C">
      <w:rPr>
        <w:rFonts w:ascii="Vazir FD" w:hAnsi="Vazir FD" w:cs="Vazir FD"/>
        <w:sz w:val="28"/>
        <w:szCs w:val="36"/>
      </w:rPr>
      <w:instrText>PAGE  \* Arabic</w:instrText>
    </w:r>
    <w:r w:rsidRPr="0069700C">
      <w:rPr>
        <w:rFonts w:ascii="Vazir FD" w:hAnsi="Vazir FD" w:cs="Vazir FD"/>
        <w:sz w:val="28"/>
        <w:szCs w:val="36"/>
        <w:rtl/>
      </w:rPr>
      <w:instrText xml:space="preserve"> </w:instrText>
    </w:r>
    <w:r w:rsidRPr="0069700C">
      <w:rPr>
        <w:rFonts w:ascii="Vazir FD" w:hAnsi="Vazir FD" w:cs="Vazir FD"/>
        <w:sz w:val="28"/>
        <w:szCs w:val="36"/>
        <w:rtl/>
      </w:rPr>
      <w:fldChar w:fldCharType="separate"/>
    </w:r>
    <w:r w:rsidR="00AF0164" w:rsidRPr="0069700C">
      <w:rPr>
        <w:rFonts w:ascii="Vazir FD" w:hAnsi="Vazir FD" w:cs="Vazir FD"/>
        <w:noProof/>
        <w:sz w:val="28"/>
        <w:szCs w:val="36"/>
        <w:rtl/>
      </w:rPr>
      <w:t>2</w:t>
    </w:r>
    <w:r w:rsidRPr="0069700C">
      <w:rPr>
        <w:rFonts w:ascii="Vazir FD" w:hAnsi="Vazir FD" w:cs="Vazir FD"/>
        <w:sz w:val="28"/>
        <w:szCs w:val="36"/>
        <w:rtl/>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64FF10F" w14:textId="583D3CF7" w:rsidR="004522E2" w:rsidRPr="004522E2" w:rsidRDefault="00BD2810" w:rsidP="004522E2">
    <w:pPr>
      <w:pStyle w:val="Footer"/>
      <w:bidi w:val="0"/>
      <w:ind w:firstLine="0"/>
      <w:rPr>
        <w:rFonts w:ascii="Tunga" w:hAnsi="Tunga" w:cs="Tunga"/>
        <w:sz w:val="16"/>
        <w:szCs w:val="16"/>
      </w:rPr>
    </w:pPr>
    <w:r>
      <w:rPr>
        <w:rFonts w:ascii="Tunga" w:hAnsi="Tunga" w:cs="Tunga"/>
        <w:sz w:val="16"/>
        <w:szCs w:val="16"/>
      </w:rPr>
      <w:fldChar w:fldCharType="begin"/>
    </w:r>
    <w:r>
      <w:rPr>
        <w:rFonts w:ascii="Tunga" w:hAnsi="Tunga" w:cs="Tunga"/>
        <w:sz w:val="16"/>
        <w:szCs w:val="16"/>
      </w:rPr>
      <w:instrText xml:space="preserve"> FILENAME  \* Caps </w:instrText>
    </w:r>
    <w:r>
      <w:rPr>
        <w:rFonts w:ascii="Tunga" w:hAnsi="Tunga" w:cs="Tunga"/>
        <w:sz w:val="16"/>
        <w:szCs w:val="16"/>
      </w:rPr>
      <w:fldChar w:fldCharType="separate"/>
    </w:r>
    <w:r w:rsidR="00500A22">
      <w:rPr>
        <w:rFonts w:ascii="Tunga" w:hAnsi="Tunga" w:cs="Times New Roman"/>
        <w:noProof/>
        <w:sz w:val="16"/>
        <w:szCs w:val="16"/>
        <w:rtl/>
      </w:rPr>
      <w:t>تحليل وظايف فناوري‌هاي نوين حوزه</w:t>
    </w:r>
    <w:r w:rsidR="00500A22">
      <w:rPr>
        <w:rFonts w:ascii="Tunga" w:hAnsi="Tunga" w:cs="Tunga"/>
        <w:noProof/>
        <w:sz w:val="16"/>
        <w:szCs w:val="16"/>
      </w:rPr>
      <w:t>.Docx</w:t>
    </w:r>
    <w:r>
      <w:rPr>
        <w:rFonts w:ascii="Tunga" w:hAnsi="Tunga" w:cs="Tunga"/>
        <w:sz w:val="16"/>
        <w:szCs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2922EDC" w14:textId="77777777" w:rsidR="000108D5" w:rsidRDefault="000108D5" w:rsidP="0032771C">
      <w:pPr>
        <w:spacing w:after="0" w:line="240" w:lineRule="auto"/>
        <w:ind w:firstLine="0"/>
      </w:pPr>
      <w:r>
        <w:separator/>
      </w:r>
    </w:p>
  </w:footnote>
  <w:footnote w:type="continuationSeparator" w:id="0">
    <w:p w14:paraId="02505493" w14:textId="77777777" w:rsidR="000108D5" w:rsidRDefault="000108D5" w:rsidP="0032771C">
      <w:pPr>
        <w:spacing w:after="0" w:line="240" w:lineRule="auto"/>
        <w:ind w:firstLine="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27CD1C" w14:textId="77777777" w:rsidR="00AF0164" w:rsidRPr="00AF0164" w:rsidRDefault="00AF0164" w:rsidP="001843B4">
    <w:pPr>
      <w:pStyle w:val="Header"/>
      <w:ind w:firstLine="0"/>
      <w:jc w:val="center"/>
      <w:rPr>
        <w:sz w:val="14"/>
        <w:szCs w:val="20"/>
      </w:rPr>
    </w:pPr>
  </w:p>
  <w:p w14:paraId="6AF46C82" w14:textId="77777777" w:rsidR="00BD2810" w:rsidRDefault="00AF0164" w:rsidP="001843B4">
    <w:pPr>
      <w:pStyle w:val="Header"/>
      <w:ind w:firstLine="0"/>
      <w:jc w:val="center"/>
    </w:pPr>
    <w:r>
      <w:rPr>
        <w:noProof/>
      </w:rPr>
      <w:drawing>
        <wp:inline distT="0" distB="0" distL="0" distR="0" wp14:anchorId="78EB64B3" wp14:editId="79832B93">
          <wp:extent cx="580133" cy="409575"/>
          <wp:effectExtent l="38100" t="38100" r="86995" b="857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naam-e-khoda.png"/>
                  <pic:cNvPicPr/>
                </pic:nvPicPr>
                <pic:blipFill>
                  <a:blip r:embed="rId1">
                    <a:extLst>
                      <a:ext uri="{28A0092B-C50C-407E-A947-70E740481C1C}">
                        <a14:useLocalDpi xmlns:a14="http://schemas.microsoft.com/office/drawing/2010/main" val="0"/>
                      </a:ext>
                    </a:extLst>
                  </a:blip>
                  <a:stretch>
                    <a:fillRect/>
                  </a:stretch>
                </pic:blipFill>
                <pic:spPr>
                  <a:xfrm>
                    <a:off x="0" y="0"/>
                    <a:ext cx="588627" cy="415572"/>
                  </a:xfrm>
                  <a:prstGeom prst="rect">
                    <a:avLst/>
                  </a:prstGeom>
                  <a:effectLst>
                    <a:outerShdw blurRad="50800" dist="38100" dir="2700000" algn="tl" rotWithShape="0">
                      <a:srgbClr val="FFC000"/>
                    </a:outerShdw>
                  </a:effectLst>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8C0922"/>
    <w:multiLevelType w:val="hybridMultilevel"/>
    <w:tmpl w:val="085AE9A8"/>
    <w:lvl w:ilvl="0" w:tplc="2C1ED840">
      <w:start w:val="1"/>
      <w:numFmt w:val="decimal"/>
      <w:lvlText w:val="%1."/>
      <w:lvlJc w:val="left"/>
      <w:pPr>
        <w:ind w:left="757" w:hanging="36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1" w15:restartNumberingAfterBreak="0">
    <w:nsid w:val="01C479E3"/>
    <w:multiLevelType w:val="hybridMultilevel"/>
    <w:tmpl w:val="BFCA3B28"/>
    <w:lvl w:ilvl="0" w:tplc="2C1ED840">
      <w:start w:val="1"/>
      <w:numFmt w:val="decimal"/>
      <w:lvlText w:val="%1."/>
      <w:lvlJc w:val="left"/>
      <w:pPr>
        <w:ind w:left="757" w:hanging="36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2" w15:restartNumberingAfterBreak="0">
    <w:nsid w:val="01D9047D"/>
    <w:multiLevelType w:val="hybridMultilevel"/>
    <w:tmpl w:val="0D609D32"/>
    <w:lvl w:ilvl="0" w:tplc="E13C736A">
      <w:start w:val="1"/>
      <w:numFmt w:val="decimal"/>
      <w:lvlText w:val="%1."/>
      <w:lvlJc w:val="left"/>
      <w:pPr>
        <w:ind w:left="757" w:hanging="36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3" w15:restartNumberingAfterBreak="0">
    <w:nsid w:val="0AE76812"/>
    <w:multiLevelType w:val="hybridMultilevel"/>
    <w:tmpl w:val="0428C40A"/>
    <w:lvl w:ilvl="0" w:tplc="2C1ED840">
      <w:start w:val="1"/>
      <w:numFmt w:val="decimal"/>
      <w:lvlText w:val="%1."/>
      <w:lvlJc w:val="left"/>
      <w:pPr>
        <w:ind w:left="757" w:hanging="36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4" w15:restartNumberingAfterBreak="0">
    <w:nsid w:val="108E453F"/>
    <w:multiLevelType w:val="hybridMultilevel"/>
    <w:tmpl w:val="742EA016"/>
    <w:lvl w:ilvl="0" w:tplc="C6D0BD30">
      <w:start w:val="1"/>
      <w:numFmt w:val="decimal"/>
      <w:lvlText w:val="%1."/>
      <w:lvlJc w:val="left"/>
      <w:pPr>
        <w:ind w:left="757" w:hanging="36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5" w15:restartNumberingAfterBreak="0">
    <w:nsid w:val="127C4857"/>
    <w:multiLevelType w:val="hybridMultilevel"/>
    <w:tmpl w:val="53D81F88"/>
    <w:lvl w:ilvl="0" w:tplc="370C2052">
      <w:start w:val="1"/>
      <w:numFmt w:val="decimal"/>
      <w:lvlText w:val="%1."/>
      <w:lvlJc w:val="left"/>
      <w:pPr>
        <w:ind w:left="757" w:hanging="36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6" w15:restartNumberingAfterBreak="0">
    <w:nsid w:val="146220C4"/>
    <w:multiLevelType w:val="hybridMultilevel"/>
    <w:tmpl w:val="B660390C"/>
    <w:lvl w:ilvl="0" w:tplc="923C82FE">
      <w:start w:val="1"/>
      <w:numFmt w:val="decimal"/>
      <w:lvlText w:val="%1."/>
      <w:lvlJc w:val="left"/>
      <w:pPr>
        <w:ind w:left="757" w:hanging="36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7" w15:restartNumberingAfterBreak="0">
    <w:nsid w:val="17141C8B"/>
    <w:multiLevelType w:val="hybridMultilevel"/>
    <w:tmpl w:val="997C9EEA"/>
    <w:lvl w:ilvl="0" w:tplc="2C1ED840">
      <w:start w:val="1"/>
      <w:numFmt w:val="decimal"/>
      <w:lvlText w:val="%1."/>
      <w:lvlJc w:val="left"/>
      <w:pPr>
        <w:ind w:left="757" w:hanging="36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8" w15:restartNumberingAfterBreak="0">
    <w:nsid w:val="1BAA0803"/>
    <w:multiLevelType w:val="multilevel"/>
    <w:tmpl w:val="40C42DEC"/>
    <w:lvl w:ilvl="0">
      <w:start w:val="1"/>
      <w:numFmt w:val="decimal"/>
      <w:suff w:val="space"/>
      <w:lvlText w:val="%1."/>
      <w:lvlJc w:val="left"/>
      <w:pPr>
        <w:ind w:left="284" w:hanging="284"/>
      </w:pPr>
      <w:rPr>
        <w:rFonts w:ascii="Vazir YA" w:hAnsi="Vazir YA" w:cs="Vazir YA" w:hint="default"/>
        <w:color w:val="FF0000"/>
        <w:sz w:val="24"/>
        <w:szCs w:val="24"/>
      </w:rPr>
    </w:lvl>
    <w:lvl w:ilvl="1">
      <w:start w:val="1"/>
      <w:numFmt w:val="decimal"/>
      <w:suff w:val="space"/>
      <w:lvlText w:val="%1/%2."/>
      <w:lvlJc w:val="left"/>
      <w:pPr>
        <w:ind w:left="851" w:hanging="491"/>
      </w:pPr>
      <w:rPr>
        <w:rFonts w:ascii="Vazir YA" w:hAnsi="Vazir YA" w:cs="Vazir YA" w:hint="default"/>
        <w:color w:val="FF0000"/>
        <w:sz w:val="20"/>
        <w:szCs w:val="24"/>
      </w:rPr>
    </w:lvl>
    <w:lvl w:ilvl="2">
      <w:start w:val="1"/>
      <w:numFmt w:val="decimal"/>
      <w:suff w:val="space"/>
      <w:lvlText w:val="%1/%2/%3."/>
      <w:lvlJc w:val="left"/>
      <w:pPr>
        <w:ind w:left="1418" w:hanging="698"/>
      </w:pPr>
      <w:rPr>
        <w:rFonts w:ascii="Vazir YA" w:hAnsi="Vazir YA" w:cs="Vazir YA" w:hint="default"/>
        <w:color w:val="FF0000"/>
        <w:sz w:val="20"/>
        <w:szCs w:val="24"/>
      </w:rPr>
    </w:lvl>
    <w:lvl w:ilvl="3">
      <w:start w:val="1"/>
      <w:numFmt w:val="decimal"/>
      <w:suff w:val="space"/>
      <w:lvlText w:val="%1/%2/%3/%4."/>
      <w:lvlJc w:val="left"/>
      <w:pPr>
        <w:ind w:left="1985" w:hanging="905"/>
      </w:pPr>
      <w:rPr>
        <w:rFonts w:ascii="Vazir YA" w:hAnsi="Vazir YA" w:cs="Vazir YA" w:hint="default"/>
        <w:color w:val="FF0000"/>
        <w:sz w:val="20"/>
        <w:szCs w:val="24"/>
      </w:rPr>
    </w:lvl>
    <w:lvl w:ilvl="4">
      <w:start w:val="1"/>
      <w:numFmt w:val="decimal"/>
      <w:suff w:val="space"/>
      <w:lvlText w:val="%1/%2/%3/%4/%5."/>
      <w:lvlJc w:val="left"/>
      <w:pPr>
        <w:ind w:left="2552" w:hanging="1112"/>
      </w:pPr>
      <w:rPr>
        <w:rFonts w:ascii="Vazir YA" w:hAnsi="Vazir YA" w:cs="Vazir YA" w:hint="default"/>
        <w:color w:val="FF0000"/>
        <w:sz w:val="20"/>
        <w:szCs w:val="24"/>
      </w:rPr>
    </w:lvl>
    <w:lvl w:ilvl="5">
      <w:start w:val="1"/>
      <w:numFmt w:val="decimal"/>
      <w:suff w:val="space"/>
      <w:lvlText w:val="%1/%2/%3/%4/%5/%6."/>
      <w:lvlJc w:val="left"/>
      <w:pPr>
        <w:ind w:left="3119" w:hanging="1319"/>
      </w:pPr>
      <w:rPr>
        <w:rFonts w:ascii="Vazir YA" w:hAnsi="Vazir YA" w:cs="Vazir YA" w:hint="default"/>
        <w:color w:val="FF0000"/>
        <w:sz w:val="20"/>
        <w:szCs w:val="24"/>
      </w:rPr>
    </w:lvl>
    <w:lvl w:ilvl="6">
      <w:start w:val="1"/>
      <w:numFmt w:val="decimal"/>
      <w:suff w:val="space"/>
      <w:lvlText w:val="%1.%2.%3.%4.%5.%6.%7."/>
      <w:lvlJc w:val="left"/>
      <w:pPr>
        <w:ind w:left="3240" w:hanging="1080"/>
      </w:pPr>
      <w:rPr>
        <w:rFonts w:hint="default"/>
      </w:rPr>
    </w:lvl>
    <w:lvl w:ilvl="7">
      <w:start w:val="1"/>
      <w:numFmt w:val="decimal"/>
      <w:suff w:val="space"/>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15:restartNumberingAfterBreak="0">
    <w:nsid w:val="239C570A"/>
    <w:multiLevelType w:val="hybridMultilevel"/>
    <w:tmpl w:val="D85CEEEC"/>
    <w:lvl w:ilvl="0" w:tplc="C81C8048">
      <w:start w:val="1"/>
      <w:numFmt w:val="decimal"/>
      <w:lvlText w:val="%1."/>
      <w:lvlJc w:val="left"/>
      <w:pPr>
        <w:ind w:left="757" w:hanging="36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10" w15:restartNumberingAfterBreak="0">
    <w:nsid w:val="23AC4081"/>
    <w:multiLevelType w:val="multilevel"/>
    <w:tmpl w:val="3E0E15BA"/>
    <w:lvl w:ilvl="0">
      <w:start w:val="1"/>
      <w:numFmt w:val="decimal"/>
      <w:lvlText w:val="%1."/>
      <w:lvlJc w:val="left"/>
      <w:pPr>
        <w:ind w:left="720" w:hanging="360"/>
      </w:pPr>
      <w:rPr>
        <w:rFonts w:hint="default"/>
      </w:rPr>
    </w:lvl>
    <w:lvl w:ilvl="1">
      <w:start w:val="1"/>
      <w:numFmt w:val="decimal"/>
      <w:lvlText w:val="%1/%2."/>
      <w:lvlJc w:val="left"/>
      <w:pPr>
        <w:ind w:left="1152" w:hanging="432"/>
      </w:pPr>
      <w:rPr>
        <w:rFonts w:hint="default"/>
      </w:rPr>
    </w:lvl>
    <w:lvl w:ilvl="2">
      <w:start w:val="1"/>
      <w:numFmt w:val="decimal"/>
      <w:lvlText w:val="%1/%2/%3."/>
      <w:lvlJc w:val="left"/>
      <w:pPr>
        <w:ind w:left="1584" w:hanging="504"/>
      </w:pPr>
      <w:rPr>
        <w:rFonts w:hint="default"/>
      </w:rPr>
    </w:lvl>
    <w:lvl w:ilvl="3">
      <w:start w:val="1"/>
      <w:numFmt w:val="decimal"/>
      <w:lvlText w:val="%1/%2/%3/%4."/>
      <w:lvlJc w:val="left"/>
      <w:pPr>
        <w:ind w:left="2088" w:hanging="648"/>
      </w:pPr>
      <w:rPr>
        <w:rFonts w:hint="default"/>
      </w:rPr>
    </w:lvl>
    <w:lvl w:ilvl="4">
      <w:start w:val="1"/>
      <w:numFmt w:val="decimal"/>
      <w:lvlText w:val="%1.%2.%3.%4.%5."/>
      <w:lvlJc w:val="left"/>
      <w:pPr>
        <w:ind w:left="2592" w:hanging="792"/>
      </w:pPr>
      <w:rPr>
        <w:rFonts w:hint="default"/>
      </w:rPr>
    </w:lvl>
    <w:lvl w:ilvl="5">
      <w:start w:val="1"/>
      <w:numFmt w:val="decimal"/>
      <w:lvlText w:val="%1.%2.%3.%4.%5.%6."/>
      <w:lvlJc w:val="left"/>
      <w:pPr>
        <w:ind w:left="3096" w:hanging="936"/>
      </w:pPr>
      <w:rPr>
        <w:rFonts w:hint="default"/>
      </w:rPr>
    </w:lvl>
    <w:lvl w:ilvl="6">
      <w:start w:val="1"/>
      <w:numFmt w:val="decimal"/>
      <w:lvlText w:val="%1.%2.%3.%4.%5.%6.%7."/>
      <w:lvlJc w:val="left"/>
      <w:pPr>
        <w:ind w:left="3600" w:hanging="1080"/>
      </w:pPr>
      <w:rPr>
        <w:rFonts w:hint="default"/>
      </w:rPr>
    </w:lvl>
    <w:lvl w:ilvl="7">
      <w:start w:val="1"/>
      <w:numFmt w:val="decimal"/>
      <w:lvlText w:val="%1.%2.%3.%4.%5.%6.%7.%8."/>
      <w:lvlJc w:val="left"/>
      <w:pPr>
        <w:ind w:left="4104" w:hanging="1224"/>
      </w:pPr>
      <w:rPr>
        <w:rFonts w:hint="default"/>
      </w:rPr>
    </w:lvl>
    <w:lvl w:ilvl="8">
      <w:start w:val="1"/>
      <w:numFmt w:val="decimal"/>
      <w:lvlText w:val="%1.%2.%3.%4.%5.%6.%7.%8.%9."/>
      <w:lvlJc w:val="left"/>
      <w:pPr>
        <w:ind w:left="4680" w:hanging="1440"/>
      </w:pPr>
      <w:rPr>
        <w:rFonts w:hint="default"/>
      </w:rPr>
    </w:lvl>
  </w:abstractNum>
  <w:abstractNum w:abstractNumId="11" w15:restartNumberingAfterBreak="0">
    <w:nsid w:val="2A6B7C7A"/>
    <w:multiLevelType w:val="hybridMultilevel"/>
    <w:tmpl w:val="5E8463CC"/>
    <w:lvl w:ilvl="0" w:tplc="1AEC5872">
      <w:start w:val="1"/>
      <w:numFmt w:val="decimal"/>
      <w:lvlText w:val="%1."/>
      <w:lvlJc w:val="left"/>
      <w:pPr>
        <w:ind w:left="757" w:hanging="36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12" w15:restartNumberingAfterBreak="0">
    <w:nsid w:val="2EC859F8"/>
    <w:multiLevelType w:val="hybridMultilevel"/>
    <w:tmpl w:val="66763B10"/>
    <w:lvl w:ilvl="0" w:tplc="2C1ED840">
      <w:start w:val="1"/>
      <w:numFmt w:val="decimal"/>
      <w:lvlText w:val="%1."/>
      <w:lvlJc w:val="left"/>
      <w:pPr>
        <w:ind w:left="757" w:hanging="36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13" w15:restartNumberingAfterBreak="0">
    <w:nsid w:val="38740790"/>
    <w:multiLevelType w:val="hybridMultilevel"/>
    <w:tmpl w:val="32EE5D88"/>
    <w:lvl w:ilvl="0" w:tplc="1D4C51D0">
      <w:start w:val="1"/>
      <w:numFmt w:val="decimal"/>
      <w:lvlText w:val="%1."/>
      <w:lvlJc w:val="left"/>
      <w:pPr>
        <w:ind w:left="757" w:hanging="36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14" w15:restartNumberingAfterBreak="0">
    <w:nsid w:val="38C234E3"/>
    <w:multiLevelType w:val="hybridMultilevel"/>
    <w:tmpl w:val="2488CC18"/>
    <w:lvl w:ilvl="0" w:tplc="2C1ED840">
      <w:start w:val="1"/>
      <w:numFmt w:val="decimal"/>
      <w:lvlText w:val="%1."/>
      <w:lvlJc w:val="left"/>
      <w:pPr>
        <w:ind w:left="757" w:hanging="36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15" w15:restartNumberingAfterBreak="0">
    <w:nsid w:val="393261A2"/>
    <w:multiLevelType w:val="hybridMultilevel"/>
    <w:tmpl w:val="BFCA3B28"/>
    <w:lvl w:ilvl="0" w:tplc="2C1ED840">
      <w:start w:val="1"/>
      <w:numFmt w:val="decimal"/>
      <w:lvlText w:val="%1."/>
      <w:lvlJc w:val="left"/>
      <w:pPr>
        <w:ind w:left="757" w:hanging="36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16" w15:restartNumberingAfterBreak="0">
    <w:nsid w:val="3F155254"/>
    <w:multiLevelType w:val="hybridMultilevel"/>
    <w:tmpl w:val="2488CC18"/>
    <w:lvl w:ilvl="0" w:tplc="2C1ED840">
      <w:start w:val="1"/>
      <w:numFmt w:val="decimal"/>
      <w:lvlText w:val="%1."/>
      <w:lvlJc w:val="left"/>
      <w:pPr>
        <w:ind w:left="757" w:hanging="36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17" w15:restartNumberingAfterBreak="0">
    <w:nsid w:val="41867D9B"/>
    <w:multiLevelType w:val="hybridMultilevel"/>
    <w:tmpl w:val="4D4CB120"/>
    <w:lvl w:ilvl="0" w:tplc="51048EEA">
      <w:start w:val="1"/>
      <w:numFmt w:val="decimal"/>
      <w:lvlText w:val="%1."/>
      <w:lvlJc w:val="left"/>
      <w:pPr>
        <w:ind w:left="757" w:hanging="36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18" w15:restartNumberingAfterBreak="0">
    <w:nsid w:val="439A2191"/>
    <w:multiLevelType w:val="multilevel"/>
    <w:tmpl w:val="3E0E15BA"/>
    <w:lvl w:ilvl="0">
      <w:start w:val="1"/>
      <w:numFmt w:val="decimal"/>
      <w:lvlText w:val="%1."/>
      <w:lvlJc w:val="left"/>
      <w:pPr>
        <w:ind w:left="720" w:hanging="360"/>
      </w:pPr>
      <w:rPr>
        <w:rFonts w:hint="default"/>
      </w:rPr>
    </w:lvl>
    <w:lvl w:ilvl="1">
      <w:start w:val="1"/>
      <w:numFmt w:val="decimal"/>
      <w:lvlText w:val="%1/%2."/>
      <w:lvlJc w:val="left"/>
      <w:pPr>
        <w:ind w:left="1152" w:hanging="432"/>
      </w:pPr>
      <w:rPr>
        <w:rFonts w:hint="default"/>
      </w:rPr>
    </w:lvl>
    <w:lvl w:ilvl="2">
      <w:start w:val="1"/>
      <w:numFmt w:val="decimal"/>
      <w:lvlText w:val="%1/%2/%3."/>
      <w:lvlJc w:val="left"/>
      <w:pPr>
        <w:ind w:left="1584" w:hanging="504"/>
      </w:pPr>
      <w:rPr>
        <w:rFonts w:hint="default"/>
      </w:rPr>
    </w:lvl>
    <w:lvl w:ilvl="3">
      <w:start w:val="1"/>
      <w:numFmt w:val="decimal"/>
      <w:lvlText w:val="%1/%2/%3/%4."/>
      <w:lvlJc w:val="left"/>
      <w:pPr>
        <w:ind w:left="2088" w:hanging="648"/>
      </w:pPr>
      <w:rPr>
        <w:rFonts w:hint="default"/>
      </w:rPr>
    </w:lvl>
    <w:lvl w:ilvl="4">
      <w:start w:val="1"/>
      <w:numFmt w:val="decimal"/>
      <w:lvlText w:val="%1.%2.%3.%4.%5."/>
      <w:lvlJc w:val="left"/>
      <w:pPr>
        <w:ind w:left="2592" w:hanging="792"/>
      </w:pPr>
      <w:rPr>
        <w:rFonts w:hint="default"/>
      </w:rPr>
    </w:lvl>
    <w:lvl w:ilvl="5">
      <w:start w:val="1"/>
      <w:numFmt w:val="decimal"/>
      <w:lvlText w:val="%1.%2.%3.%4.%5.%6."/>
      <w:lvlJc w:val="left"/>
      <w:pPr>
        <w:ind w:left="3096" w:hanging="936"/>
      </w:pPr>
      <w:rPr>
        <w:rFonts w:hint="default"/>
      </w:rPr>
    </w:lvl>
    <w:lvl w:ilvl="6">
      <w:start w:val="1"/>
      <w:numFmt w:val="decimal"/>
      <w:lvlText w:val="%1.%2.%3.%4.%5.%6.%7."/>
      <w:lvlJc w:val="left"/>
      <w:pPr>
        <w:ind w:left="3600" w:hanging="1080"/>
      </w:pPr>
      <w:rPr>
        <w:rFonts w:hint="default"/>
      </w:rPr>
    </w:lvl>
    <w:lvl w:ilvl="7">
      <w:start w:val="1"/>
      <w:numFmt w:val="decimal"/>
      <w:lvlText w:val="%1.%2.%3.%4.%5.%6.%7.%8."/>
      <w:lvlJc w:val="left"/>
      <w:pPr>
        <w:ind w:left="4104" w:hanging="1224"/>
      </w:pPr>
      <w:rPr>
        <w:rFonts w:hint="default"/>
      </w:rPr>
    </w:lvl>
    <w:lvl w:ilvl="8">
      <w:start w:val="1"/>
      <w:numFmt w:val="decimal"/>
      <w:lvlText w:val="%1.%2.%3.%4.%5.%6.%7.%8.%9."/>
      <w:lvlJc w:val="left"/>
      <w:pPr>
        <w:ind w:left="4680" w:hanging="1440"/>
      </w:pPr>
      <w:rPr>
        <w:rFonts w:hint="default"/>
      </w:rPr>
    </w:lvl>
  </w:abstractNum>
  <w:abstractNum w:abstractNumId="19" w15:restartNumberingAfterBreak="0">
    <w:nsid w:val="4BA07BBA"/>
    <w:multiLevelType w:val="hybridMultilevel"/>
    <w:tmpl w:val="EC16A042"/>
    <w:lvl w:ilvl="0" w:tplc="C81C8048">
      <w:start w:val="1"/>
      <w:numFmt w:val="decimal"/>
      <w:lvlText w:val="%1."/>
      <w:lvlJc w:val="left"/>
      <w:pPr>
        <w:ind w:left="757" w:hanging="360"/>
      </w:pPr>
      <w:rPr>
        <w:rFonts w:hint="default"/>
      </w:rPr>
    </w:lvl>
    <w:lvl w:ilvl="1" w:tplc="04090019">
      <w:start w:val="1"/>
      <w:numFmt w:val="lowerLetter"/>
      <w:lvlText w:val="%2."/>
      <w:lvlJc w:val="left"/>
      <w:pPr>
        <w:ind w:left="1477" w:hanging="360"/>
      </w:pPr>
    </w:lvl>
    <w:lvl w:ilvl="2" w:tplc="0409001B">
      <w:start w:val="1"/>
      <w:numFmt w:val="lowerRoman"/>
      <w:lvlText w:val="%3."/>
      <w:lvlJc w:val="right"/>
      <w:pPr>
        <w:ind w:left="2197" w:hanging="180"/>
      </w:pPr>
    </w:lvl>
    <w:lvl w:ilvl="3" w:tplc="0409000F">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20" w15:restartNumberingAfterBreak="0">
    <w:nsid w:val="4CFB7276"/>
    <w:multiLevelType w:val="hybridMultilevel"/>
    <w:tmpl w:val="9AEE10D2"/>
    <w:lvl w:ilvl="0" w:tplc="2C1ED840">
      <w:start w:val="1"/>
      <w:numFmt w:val="decimal"/>
      <w:lvlText w:val="%1."/>
      <w:lvlJc w:val="left"/>
      <w:pPr>
        <w:ind w:left="757" w:hanging="36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21" w15:restartNumberingAfterBreak="0">
    <w:nsid w:val="54267E28"/>
    <w:multiLevelType w:val="hybridMultilevel"/>
    <w:tmpl w:val="64F6B650"/>
    <w:lvl w:ilvl="0" w:tplc="C81C8048">
      <w:start w:val="1"/>
      <w:numFmt w:val="decimal"/>
      <w:lvlText w:val="%1."/>
      <w:lvlJc w:val="left"/>
      <w:pPr>
        <w:ind w:left="757" w:hanging="360"/>
      </w:pPr>
      <w:rPr>
        <w:rFonts w:hint="default"/>
      </w:rPr>
    </w:lvl>
    <w:lvl w:ilvl="1" w:tplc="04090019">
      <w:start w:val="1"/>
      <w:numFmt w:val="lowerLetter"/>
      <w:lvlText w:val="%2."/>
      <w:lvlJc w:val="left"/>
      <w:pPr>
        <w:ind w:left="1477" w:hanging="360"/>
      </w:pPr>
    </w:lvl>
    <w:lvl w:ilvl="2" w:tplc="0409001B">
      <w:start w:val="1"/>
      <w:numFmt w:val="lowerRoman"/>
      <w:lvlText w:val="%3."/>
      <w:lvlJc w:val="right"/>
      <w:pPr>
        <w:ind w:left="2197" w:hanging="180"/>
      </w:pPr>
    </w:lvl>
    <w:lvl w:ilvl="3" w:tplc="0409000F">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22" w15:restartNumberingAfterBreak="0">
    <w:nsid w:val="565B1A95"/>
    <w:multiLevelType w:val="hybridMultilevel"/>
    <w:tmpl w:val="805815FA"/>
    <w:lvl w:ilvl="0" w:tplc="2C1ED840">
      <w:start w:val="1"/>
      <w:numFmt w:val="decimal"/>
      <w:lvlText w:val="%1."/>
      <w:lvlJc w:val="left"/>
      <w:pPr>
        <w:ind w:left="757" w:hanging="36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23" w15:restartNumberingAfterBreak="0">
    <w:nsid w:val="58DC3BFA"/>
    <w:multiLevelType w:val="multilevel"/>
    <w:tmpl w:val="3E0E15BA"/>
    <w:lvl w:ilvl="0">
      <w:start w:val="1"/>
      <w:numFmt w:val="decimal"/>
      <w:lvlText w:val="%1."/>
      <w:lvlJc w:val="left"/>
      <w:pPr>
        <w:ind w:left="720" w:hanging="360"/>
      </w:pPr>
      <w:rPr>
        <w:rFonts w:hint="default"/>
      </w:rPr>
    </w:lvl>
    <w:lvl w:ilvl="1">
      <w:start w:val="1"/>
      <w:numFmt w:val="decimal"/>
      <w:lvlText w:val="%1/%2."/>
      <w:lvlJc w:val="left"/>
      <w:pPr>
        <w:ind w:left="1152" w:hanging="432"/>
      </w:pPr>
      <w:rPr>
        <w:rFonts w:hint="default"/>
      </w:rPr>
    </w:lvl>
    <w:lvl w:ilvl="2">
      <w:start w:val="1"/>
      <w:numFmt w:val="decimal"/>
      <w:lvlText w:val="%1/%2/%3."/>
      <w:lvlJc w:val="left"/>
      <w:pPr>
        <w:ind w:left="1584" w:hanging="504"/>
      </w:pPr>
      <w:rPr>
        <w:rFonts w:hint="default"/>
      </w:rPr>
    </w:lvl>
    <w:lvl w:ilvl="3">
      <w:start w:val="1"/>
      <w:numFmt w:val="decimal"/>
      <w:lvlText w:val="%1/%2/%3/%4."/>
      <w:lvlJc w:val="left"/>
      <w:pPr>
        <w:ind w:left="2088" w:hanging="648"/>
      </w:pPr>
      <w:rPr>
        <w:rFonts w:hint="default"/>
      </w:rPr>
    </w:lvl>
    <w:lvl w:ilvl="4">
      <w:start w:val="1"/>
      <w:numFmt w:val="decimal"/>
      <w:lvlText w:val="%1.%2.%3.%4.%5."/>
      <w:lvlJc w:val="left"/>
      <w:pPr>
        <w:ind w:left="2592" w:hanging="792"/>
      </w:pPr>
      <w:rPr>
        <w:rFonts w:hint="default"/>
      </w:rPr>
    </w:lvl>
    <w:lvl w:ilvl="5">
      <w:start w:val="1"/>
      <w:numFmt w:val="decimal"/>
      <w:lvlText w:val="%1.%2.%3.%4.%5.%6."/>
      <w:lvlJc w:val="left"/>
      <w:pPr>
        <w:ind w:left="3096" w:hanging="936"/>
      </w:pPr>
      <w:rPr>
        <w:rFonts w:hint="default"/>
      </w:rPr>
    </w:lvl>
    <w:lvl w:ilvl="6">
      <w:start w:val="1"/>
      <w:numFmt w:val="decimal"/>
      <w:lvlText w:val="%1.%2.%3.%4.%5.%6.%7."/>
      <w:lvlJc w:val="left"/>
      <w:pPr>
        <w:ind w:left="3600" w:hanging="1080"/>
      </w:pPr>
      <w:rPr>
        <w:rFonts w:hint="default"/>
      </w:rPr>
    </w:lvl>
    <w:lvl w:ilvl="7">
      <w:start w:val="1"/>
      <w:numFmt w:val="decimal"/>
      <w:lvlText w:val="%1.%2.%3.%4.%5.%6.%7.%8."/>
      <w:lvlJc w:val="left"/>
      <w:pPr>
        <w:ind w:left="4104" w:hanging="1224"/>
      </w:pPr>
      <w:rPr>
        <w:rFonts w:hint="default"/>
      </w:rPr>
    </w:lvl>
    <w:lvl w:ilvl="8">
      <w:start w:val="1"/>
      <w:numFmt w:val="decimal"/>
      <w:lvlText w:val="%1.%2.%3.%4.%5.%6.%7.%8.%9."/>
      <w:lvlJc w:val="left"/>
      <w:pPr>
        <w:ind w:left="4680" w:hanging="1440"/>
      </w:pPr>
      <w:rPr>
        <w:rFonts w:hint="default"/>
      </w:rPr>
    </w:lvl>
  </w:abstractNum>
  <w:abstractNum w:abstractNumId="24" w15:restartNumberingAfterBreak="0">
    <w:nsid w:val="5BFC198D"/>
    <w:multiLevelType w:val="hybridMultilevel"/>
    <w:tmpl w:val="53E6152E"/>
    <w:lvl w:ilvl="0" w:tplc="D2220132">
      <w:start w:val="1"/>
      <w:numFmt w:val="bullet"/>
      <w:lvlText w:val=""/>
      <w:lvlJc w:val="left"/>
      <w:pPr>
        <w:ind w:left="3410" w:hanging="360"/>
      </w:pPr>
      <w:rPr>
        <w:rFonts w:ascii="Wingdings" w:hAnsi="Wingdings" w:hint="default"/>
        <w:position w:val="-8"/>
        <w:szCs w:val="28"/>
      </w:rPr>
    </w:lvl>
    <w:lvl w:ilvl="1" w:tplc="04090003" w:tentative="1">
      <w:start w:val="1"/>
      <w:numFmt w:val="bullet"/>
      <w:lvlText w:val="o"/>
      <w:lvlJc w:val="left"/>
      <w:pPr>
        <w:ind w:left="4130" w:hanging="360"/>
      </w:pPr>
      <w:rPr>
        <w:rFonts w:ascii="Courier New" w:hAnsi="Courier New" w:cs="Courier New" w:hint="default"/>
      </w:rPr>
    </w:lvl>
    <w:lvl w:ilvl="2" w:tplc="04090005" w:tentative="1">
      <w:start w:val="1"/>
      <w:numFmt w:val="bullet"/>
      <w:lvlText w:val=""/>
      <w:lvlJc w:val="left"/>
      <w:pPr>
        <w:ind w:left="4850" w:hanging="360"/>
      </w:pPr>
      <w:rPr>
        <w:rFonts w:ascii="Wingdings" w:hAnsi="Wingdings" w:hint="default"/>
      </w:rPr>
    </w:lvl>
    <w:lvl w:ilvl="3" w:tplc="04090001" w:tentative="1">
      <w:start w:val="1"/>
      <w:numFmt w:val="bullet"/>
      <w:lvlText w:val=""/>
      <w:lvlJc w:val="left"/>
      <w:pPr>
        <w:ind w:left="5570" w:hanging="360"/>
      </w:pPr>
      <w:rPr>
        <w:rFonts w:ascii="Symbol" w:hAnsi="Symbol" w:hint="default"/>
      </w:rPr>
    </w:lvl>
    <w:lvl w:ilvl="4" w:tplc="04090003" w:tentative="1">
      <w:start w:val="1"/>
      <w:numFmt w:val="bullet"/>
      <w:lvlText w:val="o"/>
      <w:lvlJc w:val="left"/>
      <w:pPr>
        <w:ind w:left="6290" w:hanging="360"/>
      </w:pPr>
      <w:rPr>
        <w:rFonts w:ascii="Courier New" w:hAnsi="Courier New" w:cs="Courier New" w:hint="default"/>
      </w:rPr>
    </w:lvl>
    <w:lvl w:ilvl="5" w:tplc="04090005" w:tentative="1">
      <w:start w:val="1"/>
      <w:numFmt w:val="bullet"/>
      <w:lvlText w:val=""/>
      <w:lvlJc w:val="left"/>
      <w:pPr>
        <w:ind w:left="7010" w:hanging="360"/>
      </w:pPr>
      <w:rPr>
        <w:rFonts w:ascii="Wingdings" w:hAnsi="Wingdings" w:hint="default"/>
      </w:rPr>
    </w:lvl>
    <w:lvl w:ilvl="6" w:tplc="04090001" w:tentative="1">
      <w:start w:val="1"/>
      <w:numFmt w:val="bullet"/>
      <w:lvlText w:val=""/>
      <w:lvlJc w:val="left"/>
      <w:pPr>
        <w:ind w:left="7730" w:hanging="360"/>
      </w:pPr>
      <w:rPr>
        <w:rFonts w:ascii="Symbol" w:hAnsi="Symbol" w:hint="default"/>
      </w:rPr>
    </w:lvl>
    <w:lvl w:ilvl="7" w:tplc="04090003" w:tentative="1">
      <w:start w:val="1"/>
      <w:numFmt w:val="bullet"/>
      <w:lvlText w:val="o"/>
      <w:lvlJc w:val="left"/>
      <w:pPr>
        <w:ind w:left="8450" w:hanging="360"/>
      </w:pPr>
      <w:rPr>
        <w:rFonts w:ascii="Courier New" w:hAnsi="Courier New" w:cs="Courier New" w:hint="default"/>
      </w:rPr>
    </w:lvl>
    <w:lvl w:ilvl="8" w:tplc="04090005" w:tentative="1">
      <w:start w:val="1"/>
      <w:numFmt w:val="bullet"/>
      <w:lvlText w:val=""/>
      <w:lvlJc w:val="left"/>
      <w:pPr>
        <w:ind w:left="9170" w:hanging="360"/>
      </w:pPr>
      <w:rPr>
        <w:rFonts w:ascii="Wingdings" w:hAnsi="Wingdings" w:hint="default"/>
      </w:rPr>
    </w:lvl>
  </w:abstractNum>
  <w:abstractNum w:abstractNumId="25" w15:restartNumberingAfterBreak="0">
    <w:nsid w:val="6545478F"/>
    <w:multiLevelType w:val="hybridMultilevel"/>
    <w:tmpl w:val="EC16A042"/>
    <w:lvl w:ilvl="0" w:tplc="C81C8048">
      <w:start w:val="1"/>
      <w:numFmt w:val="decimal"/>
      <w:lvlText w:val="%1."/>
      <w:lvlJc w:val="left"/>
      <w:pPr>
        <w:ind w:left="757" w:hanging="36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26" w15:restartNumberingAfterBreak="0">
    <w:nsid w:val="77BF1A4B"/>
    <w:multiLevelType w:val="hybridMultilevel"/>
    <w:tmpl w:val="4C5A7E78"/>
    <w:lvl w:ilvl="0" w:tplc="9AECB9C4">
      <w:start w:val="1"/>
      <w:numFmt w:val="decimal"/>
      <w:lvlText w:val="%1."/>
      <w:lvlJc w:val="left"/>
      <w:pPr>
        <w:ind w:left="757" w:hanging="36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27" w15:restartNumberingAfterBreak="0">
    <w:nsid w:val="7ABF47FC"/>
    <w:multiLevelType w:val="hybridMultilevel"/>
    <w:tmpl w:val="904C37AA"/>
    <w:lvl w:ilvl="0" w:tplc="2C1ED840">
      <w:start w:val="1"/>
      <w:numFmt w:val="decimal"/>
      <w:lvlText w:val="%1."/>
      <w:lvlJc w:val="left"/>
      <w:pPr>
        <w:ind w:left="757" w:hanging="36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num w:numId="1">
    <w:abstractNumId w:val="5"/>
  </w:num>
  <w:num w:numId="2">
    <w:abstractNumId w:val="15"/>
  </w:num>
  <w:num w:numId="3">
    <w:abstractNumId w:val="1"/>
  </w:num>
  <w:num w:numId="4">
    <w:abstractNumId w:val="3"/>
  </w:num>
  <w:num w:numId="5">
    <w:abstractNumId w:val="16"/>
  </w:num>
  <w:num w:numId="6">
    <w:abstractNumId w:val="14"/>
  </w:num>
  <w:num w:numId="7">
    <w:abstractNumId w:val="20"/>
  </w:num>
  <w:num w:numId="8">
    <w:abstractNumId w:val="12"/>
  </w:num>
  <w:num w:numId="9">
    <w:abstractNumId w:val="27"/>
  </w:num>
  <w:num w:numId="10">
    <w:abstractNumId w:val="0"/>
  </w:num>
  <w:num w:numId="11">
    <w:abstractNumId w:val="22"/>
  </w:num>
  <w:num w:numId="12">
    <w:abstractNumId w:val="7"/>
  </w:num>
  <w:num w:numId="13">
    <w:abstractNumId w:val="13"/>
  </w:num>
  <w:num w:numId="14">
    <w:abstractNumId w:val="26"/>
  </w:num>
  <w:num w:numId="15">
    <w:abstractNumId w:val="6"/>
  </w:num>
  <w:num w:numId="16">
    <w:abstractNumId w:val="11"/>
  </w:num>
  <w:num w:numId="17">
    <w:abstractNumId w:val="24"/>
  </w:num>
  <w:num w:numId="18">
    <w:abstractNumId w:val="4"/>
  </w:num>
  <w:num w:numId="19">
    <w:abstractNumId w:val="17"/>
  </w:num>
  <w:num w:numId="20">
    <w:abstractNumId w:val="2"/>
  </w:num>
  <w:num w:numId="21">
    <w:abstractNumId w:val="25"/>
  </w:num>
  <w:num w:numId="22">
    <w:abstractNumId w:val="19"/>
  </w:num>
  <w:num w:numId="23">
    <w:abstractNumId w:val="10"/>
  </w:num>
  <w:num w:numId="24">
    <w:abstractNumId w:val="23"/>
  </w:num>
  <w:num w:numId="25">
    <w:abstractNumId w:val="18"/>
  </w:num>
  <w:num w:numId="26">
    <w:abstractNumId w:val="9"/>
  </w:num>
  <w:num w:numId="27">
    <w:abstractNumId w:val="21"/>
  </w:num>
  <w:num w:numId="28">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44"/>
  <w:formsDesign/>
  <w:attachedTemplate r:id="rId1"/>
  <w:defaultTabStop w:val="720"/>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00B57"/>
    <w:rsid w:val="00000ADD"/>
    <w:rsid w:val="00007FC6"/>
    <w:rsid w:val="000108D5"/>
    <w:rsid w:val="000111BD"/>
    <w:rsid w:val="00011D5C"/>
    <w:rsid w:val="00012240"/>
    <w:rsid w:val="00022CDC"/>
    <w:rsid w:val="00024D73"/>
    <w:rsid w:val="00041214"/>
    <w:rsid w:val="00043A29"/>
    <w:rsid w:val="000619A2"/>
    <w:rsid w:val="00063A0A"/>
    <w:rsid w:val="000652A9"/>
    <w:rsid w:val="00066E23"/>
    <w:rsid w:val="00076387"/>
    <w:rsid w:val="00076656"/>
    <w:rsid w:val="000A5D89"/>
    <w:rsid w:val="000B6E36"/>
    <w:rsid w:val="000D1455"/>
    <w:rsid w:val="000E42A6"/>
    <w:rsid w:val="000E50D7"/>
    <w:rsid w:val="000F3777"/>
    <w:rsid w:val="000F429F"/>
    <w:rsid w:val="00101DF4"/>
    <w:rsid w:val="0010570E"/>
    <w:rsid w:val="0011280B"/>
    <w:rsid w:val="00125271"/>
    <w:rsid w:val="001254BB"/>
    <w:rsid w:val="00125841"/>
    <w:rsid w:val="0012599A"/>
    <w:rsid w:val="00134417"/>
    <w:rsid w:val="00135277"/>
    <w:rsid w:val="001424D6"/>
    <w:rsid w:val="00147FC0"/>
    <w:rsid w:val="00150689"/>
    <w:rsid w:val="00150E05"/>
    <w:rsid w:val="00151AE1"/>
    <w:rsid w:val="0015710D"/>
    <w:rsid w:val="001604D5"/>
    <w:rsid w:val="001742CC"/>
    <w:rsid w:val="0017498A"/>
    <w:rsid w:val="00175E3F"/>
    <w:rsid w:val="00181A6C"/>
    <w:rsid w:val="001843B4"/>
    <w:rsid w:val="00186B21"/>
    <w:rsid w:val="00187DC7"/>
    <w:rsid w:val="00192FA7"/>
    <w:rsid w:val="001960EC"/>
    <w:rsid w:val="001A3BA3"/>
    <w:rsid w:val="001A5AC6"/>
    <w:rsid w:val="001C3B01"/>
    <w:rsid w:val="001C56B5"/>
    <w:rsid w:val="001D56A4"/>
    <w:rsid w:val="001D618A"/>
    <w:rsid w:val="001D64D6"/>
    <w:rsid w:val="001E433D"/>
    <w:rsid w:val="001E4F9A"/>
    <w:rsid w:val="001E6DDE"/>
    <w:rsid w:val="001F1F07"/>
    <w:rsid w:val="001F4FB6"/>
    <w:rsid w:val="001F6B71"/>
    <w:rsid w:val="001F77A3"/>
    <w:rsid w:val="00204C2F"/>
    <w:rsid w:val="00214F8C"/>
    <w:rsid w:val="00217C8B"/>
    <w:rsid w:val="0022589C"/>
    <w:rsid w:val="00226657"/>
    <w:rsid w:val="00234B7D"/>
    <w:rsid w:val="00243A4E"/>
    <w:rsid w:val="0025375C"/>
    <w:rsid w:val="002543B2"/>
    <w:rsid w:val="00261DD5"/>
    <w:rsid w:val="0027100D"/>
    <w:rsid w:val="00274ED3"/>
    <w:rsid w:val="00274F26"/>
    <w:rsid w:val="002811DC"/>
    <w:rsid w:val="00281F49"/>
    <w:rsid w:val="00291B1F"/>
    <w:rsid w:val="00294874"/>
    <w:rsid w:val="002A008B"/>
    <w:rsid w:val="002A5E6B"/>
    <w:rsid w:val="002B0078"/>
    <w:rsid w:val="002B2413"/>
    <w:rsid w:val="002B6F70"/>
    <w:rsid w:val="002C5590"/>
    <w:rsid w:val="002E07AC"/>
    <w:rsid w:val="002E54E2"/>
    <w:rsid w:val="003106A2"/>
    <w:rsid w:val="00322A87"/>
    <w:rsid w:val="0032771C"/>
    <w:rsid w:val="00334443"/>
    <w:rsid w:val="00337A8B"/>
    <w:rsid w:val="00340335"/>
    <w:rsid w:val="003413D8"/>
    <w:rsid w:val="00346D73"/>
    <w:rsid w:val="0034744E"/>
    <w:rsid w:val="003513D5"/>
    <w:rsid w:val="00366907"/>
    <w:rsid w:val="0037295B"/>
    <w:rsid w:val="003779EC"/>
    <w:rsid w:val="0038264F"/>
    <w:rsid w:val="003B5D24"/>
    <w:rsid w:val="003C07FC"/>
    <w:rsid w:val="003C5537"/>
    <w:rsid w:val="003F2473"/>
    <w:rsid w:val="003F611D"/>
    <w:rsid w:val="00402249"/>
    <w:rsid w:val="0042168C"/>
    <w:rsid w:val="004232F3"/>
    <w:rsid w:val="004260D2"/>
    <w:rsid w:val="00431E48"/>
    <w:rsid w:val="00442374"/>
    <w:rsid w:val="00446D68"/>
    <w:rsid w:val="004522E2"/>
    <w:rsid w:val="004527E0"/>
    <w:rsid w:val="00470570"/>
    <w:rsid w:val="00476DCD"/>
    <w:rsid w:val="00486184"/>
    <w:rsid w:val="00490568"/>
    <w:rsid w:val="00496A71"/>
    <w:rsid w:val="004A0A1D"/>
    <w:rsid w:val="004A3FA4"/>
    <w:rsid w:val="004A5217"/>
    <w:rsid w:val="004A73C2"/>
    <w:rsid w:val="004A7A2D"/>
    <w:rsid w:val="004A7D02"/>
    <w:rsid w:val="004C330F"/>
    <w:rsid w:val="004D5F1B"/>
    <w:rsid w:val="004E3A05"/>
    <w:rsid w:val="004E4AA9"/>
    <w:rsid w:val="004E549D"/>
    <w:rsid w:val="004F2972"/>
    <w:rsid w:val="004F3571"/>
    <w:rsid w:val="004F4160"/>
    <w:rsid w:val="00500A22"/>
    <w:rsid w:val="005043F6"/>
    <w:rsid w:val="0050677D"/>
    <w:rsid w:val="00510056"/>
    <w:rsid w:val="005103C4"/>
    <w:rsid w:val="00527DEE"/>
    <w:rsid w:val="0053229C"/>
    <w:rsid w:val="00543B83"/>
    <w:rsid w:val="00552140"/>
    <w:rsid w:val="0055361C"/>
    <w:rsid w:val="005713CF"/>
    <w:rsid w:val="005719E0"/>
    <w:rsid w:val="0057477C"/>
    <w:rsid w:val="005748F1"/>
    <w:rsid w:val="00580FA4"/>
    <w:rsid w:val="00584632"/>
    <w:rsid w:val="005932A9"/>
    <w:rsid w:val="00595628"/>
    <w:rsid w:val="005A2912"/>
    <w:rsid w:val="005A5415"/>
    <w:rsid w:val="005B02CF"/>
    <w:rsid w:val="005B3B33"/>
    <w:rsid w:val="005C443F"/>
    <w:rsid w:val="005C65A8"/>
    <w:rsid w:val="005D26D0"/>
    <w:rsid w:val="005D2719"/>
    <w:rsid w:val="005D5108"/>
    <w:rsid w:val="005D5461"/>
    <w:rsid w:val="005E3647"/>
    <w:rsid w:val="005E45FC"/>
    <w:rsid w:val="005E5489"/>
    <w:rsid w:val="005F311B"/>
    <w:rsid w:val="005F3446"/>
    <w:rsid w:val="005F37AA"/>
    <w:rsid w:val="006050C5"/>
    <w:rsid w:val="006151E5"/>
    <w:rsid w:val="00616E48"/>
    <w:rsid w:val="00620F50"/>
    <w:rsid w:val="006248F6"/>
    <w:rsid w:val="00642D66"/>
    <w:rsid w:val="006448A1"/>
    <w:rsid w:val="00644902"/>
    <w:rsid w:val="00652790"/>
    <w:rsid w:val="00656D77"/>
    <w:rsid w:val="0066593C"/>
    <w:rsid w:val="00671330"/>
    <w:rsid w:val="00672B4F"/>
    <w:rsid w:val="00673F67"/>
    <w:rsid w:val="00676219"/>
    <w:rsid w:val="00685EA1"/>
    <w:rsid w:val="00687A46"/>
    <w:rsid w:val="0069052B"/>
    <w:rsid w:val="00694091"/>
    <w:rsid w:val="00696E2B"/>
    <w:rsid w:val="0069700C"/>
    <w:rsid w:val="006A043E"/>
    <w:rsid w:val="006B24A1"/>
    <w:rsid w:val="006C5FDB"/>
    <w:rsid w:val="006E111A"/>
    <w:rsid w:val="006F0485"/>
    <w:rsid w:val="006F2F4A"/>
    <w:rsid w:val="00700B57"/>
    <w:rsid w:val="007018CC"/>
    <w:rsid w:val="0070434A"/>
    <w:rsid w:val="00713E2F"/>
    <w:rsid w:val="00721E5E"/>
    <w:rsid w:val="007273E7"/>
    <w:rsid w:val="00740925"/>
    <w:rsid w:val="0074197C"/>
    <w:rsid w:val="00750F65"/>
    <w:rsid w:val="007618D8"/>
    <w:rsid w:val="007649DD"/>
    <w:rsid w:val="00767850"/>
    <w:rsid w:val="00770786"/>
    <w:rsid w:val="00780342"/>
    <w:rsid w:val="00793963"/>
    <w:rsid w:val="007942F6"/>
    <w:rsid w:val="00794FB6"/>
    <w:rsid w:val="007A1929"/>
    <w:rsid w:val="007A5BAD"/>
    <w:rsid w:val="007A673A"/>
    <w:rsid w:val="007B22E9"/>
    <w:rsid w:val="007B262B"/>
    <w:rsid w:val="007C496F"/>
    <w:rsid w:val="007E1CE0"/>
    <w:rsid w:val="007F399B"/>
    <w:rsid w:val="00804A43"/>
    <w:rsid w:val="00811D74"/>
    <w:rsid w:val="00811F7A"/>
    <w:rsid w:val="00815FCD"/>
    <w:rsid w:val="00816D6A"/>
    <w:rsid w:val="00817FCE"/>
    <w:rsid w:val="0083032C"/>
    <w:rsid w:val="00850122"/>
    <w:rsid w:val="008546AB"/>
    <w:rsid w:val="00855861"/>
    <w:rsid w:val="0087040E"/>
    <w:rsid w:val="00886163"/>
    <w:rsid w:val="008964E2"/>
    <w:rsid w:val="008A2D29"/>
    <w:rsid w:val="008A6A1E"/>
    <w:rsid w:val="008C2E94"/>
    <w:rsid w:val="008C7AE9"/>
    <w:rsid w:val="008D0303"/>
    <w:rsid w:val="008D04F7"/>
    <w:rsid w:val="008D5563"/>
    <w:rsid w:val="008D6580"/>
    <w:rsid w:val="008E1F95"/>
    <w:rsid w:val="008F105B"/>
    <w:rsid w:val="008F279C"/>
    <w:rsid w:val="0090462E"/>
    <w:rsid w:val="00906D49"/>
    <w:rsid w:val="00915E3F"/>
    <w:rsid w:val="00930DBC"/>
    <w:rsid w:val="0094476A"/>
    <w:rsid w:val="009611AC"/>
    <w:rsid w:val="009728D4"/>
    <w:rsid w:val="00974278"/>
    <w:rsid w:val="00981482"/>
    <w:rsid w:val="00997B52"/>
    <w:rsid w:val="009A7D21"/>
    <w:rsid w:val="009B55F8"/>
    <w:rsid w:val="009E1C55"/>
    <w:rsid w:val="009E2DB9"/>
    <w:rsid w:val="009E5AD1"/>
    <w:rsid w:val="009F4E3B"/>
    <w:rsid w:val="00A00171"/>
    <w:rsid w:val="00A134E3"/>
    <w:rsid w:val="00A2206B"/>
    <w:rsid w:val="00A2529D"/>
    <w:rsid w:val="00A25CE8"/>
    <w:rsid w:val="00A46C40"/>
    <w:rsid w:val="00A666A4"/>
    <w:rsid w:val="00A7463B"/>
    <w:rsid w:val="00A7732D"/>
    <w:rsid w:val="00A85E26"/>
    <w:rsid w:val="00A91756"/>
    <w:rsid w:val="00A91F18"/>
    <w:rsid w:val="00A95D13"/>
    <w:rsid w:val="00A97AF9"/>
    <w:rsid w:val="00AA25ED"/>
    <w:rsid w:val="00AA7C65"/>
    <w:rsid w:val="00AA7FC2"/>
    <w:rsid w:val="00AB0946"/>
    <w:rsid w:val="00AB3C44"/>
    <w:rsid w:val="00AC5432"/>
    <w:rsid w:val="00AC6518"/>
    <w:rsid w:val="00AD17DA"/>
    <w:rsid w:val="00AD5295"/>
    <w:rsid w:val="00AD7132"/>
    <w:rsid w:val="00AE6F7E"/>
    <w:rsid w:val="00AF0164"/>
    <w:rsid w:val="00AF1CC7"/>
    <w:rsid w:val="00AF2602"/>
    <w:rsid w:val="00AF73F5"/>
    <w:rsid w:val="00B03DE5"/>
    <w:rsid w:val="00B150F1"/>
    <w:rsid w:val="00B22ACC"/>
    <w:rsid w:val="00B22DE8"/>
    <w:rsid w:val="00B30BE1"/>
    <w:rsid w:val="00B36311"/>
    <w:rsid w:val="00B37390"/>
    <w:rsid w:val="00B4537F"/>
    <w:rsid w:val="00B624E4"/>
    <w:rsid w:val="00B631D9"/>
    <w:rsid w:val="00B73618"/>
    <w:rsid w:val="00B923FB"/>
    <w:rsid w:val="00BA5076"/>
    <w:rsid w:val="00BA6AF1"/>
    <w:rsid w:val="00BB2B18"/>
    <w:rsid w:val="00BB60DD"/>
    <w:rsid w:val="00BB6B02"/>
    <w:rsid w:val="00BB72EE"/>
    <w:rsid w:val="00BC6BDB"/>
    <w:rsid w:val="00BC7A0B"/>
    <w:rsid w:val="00BD009E"/>
    <w:rsid w:val="00BD2810"/>
    <w:rsid w:val="00BD7CE9"/>
    <w:rsid w:val="00BE650A"/>
    <w:rsid w:val="00BF0B53"/>
    <w:rsid w:val="00BF547C"/>
    <w:rsid w:val="00C005F8"/>
    <w:rsid w:val="00C06FD8"/>
    <w:rsid w:val="00C1486E"/>
    <w:rsid w:val="00C16925"/>
    <w:rsid w:val="00C17F90"/>
    <w:rsid w:val="00C24C26"/>
    <w:rsid w:val="00C43061"/>
    <w:rsid w:val="00C43C84"/>
    <w:rsid w:val="00C4646D"/>
    <w:rsid w:val="00C51B05"/>
    <w:rsid w:val="00C8745C"/>
    <w:rsid w:val="00CA319F"/>
    <w:rsid w:val="00CB1EB4"/>
    <w:rsid w:val="00CB46ED"/>
    <w:rsid w:val="00CB4B8D"/>
    <w:rsid w:val="00CB704A"/>
    <w:rsid w:val="00CC3FBC"/>
    <w:rsid w:val="00CC4A49"/>
    <w:rsid w:val="00CC4C87"/>
    <w:rsid w:val="00CC5F72"/>
    <w:rsid w:val="00CC782E"/>
    <w:rsid w:val="00CD458C"/>
    <w:rsid w:val="00CD470D"/>
    <w:rsid w:val="00D13233"/>
    <w:rsid w:val="00D26F8C"/>
    <w:rsid w:val="00D422BA"/>
    <w:rsid w:val="00D431EA"/>
    <w:rsid w:val="00D473DC"/>
    <w:rsid w:val="00D509C0"/>
    <w:rsid w:val="00D63C1A"/>
    <w:rsid w:val="00D74B6A"/>
    <w:rsid w:val="00D831CC"/>
    <w:rsid w:val="00D84E4A"/>
    <w:rsid w:val="00D85519"/>
    <w:rsid w:val="00D9534B"/>
    <w:rsid w:val="00D96A91"/>
    <w:rsid w:val="00D9757D"/>
    <w:rsid w:val="00DB31FF"/>
    <w:rsid w:val="00DC1D1A"/>
    <w:rsid w:val="00DC32A6"/>
    <w:rsid w:val="00DC4E14"/>
    <w:rsid w:val="00DE3866"/>
    <w:rsid w:val="00DE3E4E"/>
    <w:rsid w:val="00DF0764"/>
    <w:rsid w:val="00DF093D"/>
    <w:rsid w:val="00DF3031"/>
    <w:rsid w:val="00E01542"/>
    <w:rsid w:val="00E03BFA"/>
    <w:rsid w:val="00E05430"/>
    <w:rsid w:val="00E21250"/>
    <w:rsid w:val="00E23011"/>
    <w:rsid w:val="00E24DD7"/>
    <w:rsid w:val="00E3488A"/>
    <w:rsid w:val="00E354D7"/>
    <w:rsid w:val="00E369C6"/>
    <w:rsid w:val="00E37292"/>
    <w:rsid w:val="00E50269"/>
    <w:rsid w:val="00E6482E"/>
    <w:rsid w:val="00E747A6"/>
    <w:rsid w:val="00E8605B"/>
    <w:rsid w:val="00E90164"/>
    <w:rsid w:val="00E95EF8"/>
    <w:rsid w:val="00EA01E8"/>
    <w:rsid w:val="00EA3DA8"/>
    <w:rsid w:val="00EB125D"/>
    <w:rsid w:val="00EB3BDC"/>
    <w:rsid w:val="00EB478C"/>
    <w:rsid w:val="00EB6815"/>
    <w:rsid w:val="00ED1730"/>
    <w:rsid w:val="00ED76B9"/>
    <w:rsid w:val="00EE4893"/>
    <w:rsid w:val="00EE6F79"/>
    <w:rsid w:val="00F013C5"/>
    <w:rsid w:val="00F02D91"/>
    <w:rsid w:val="00F11417"/>
    <w:rsid w:val="00F13E06"/>
    <w:rsid w:val="00F14404"/>
    <w:rsid w:val="00F152A4"/>
    <w:rsid w:val="00F1593E"/>
    <w:rsid w:val="00F230F3"/>
    <w:rsid w:val="00F2596C"/>
    <w:rsid w:val="00F30E12"/>
    <w:rsid w:val="00F36454"/>
    <w:rsid w:val="00F4284A"/>
    <w:rsid w:val="00F4304B"/>
    <w:rsid w:val="00F44479"/>
    <w:rsid w:val="00F457BD"/>
    <w:rsid w:val="00F464C9"/>
    <w:rsid w:val="00F52FF4"/>
    <w:rsid w:val="00F56E84"/>
    <w:rsid w:val="00F6705D"/>
    <w:rsid w:val="00F67986"/>
    <w:rsid w:val="00F769F5"/>
    <w:rsid w:val="00F82910"/>
    <w:rsid w:val="00F8650B"/>
    <w:rsid w:val="00FA548B"/>
    <w:rsid w:val="00FA552A"/>
    <w:rsid w:val="00FC06B8"/>
    <w:rsid w:val="00FC14A5"/>
    <w:rsid w:val="00FC44D4"/>
    <w:rsid w:val="00FD2637"/>
    <w:rsid w:val="00FE173B"/>
    <w:rsid w:val="00FF0107"/>
    <w:rsid w:val="00FF591C"/>
  </w:rsids>
  <m:mathPr>
    <m:mathFont m:val="Cambria Math"/>
    <m:brkBin m:val="before"/>
    <m:brkBinSub m:val="--"/>
    <m:smallFrac m:val="0"/>
    <m:dispDef/>
    <m:lMargin m:val="0"/>
    <m:rMargin m:val="0"/>
    <m:defJc m:val="centerGroup"/>
    <m:wrapIndent m:val="1440"/>
    <m:intLim m:val="subSup"/>
    <m:naryLim m:val="undOvr"/>
  </m:mathPr>
  <w:themeFontLang w:val="en-US" w:bidi="fa-I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24201EB"/>
  <w15:docId w15:val="{61B941F4-CEBA-44F3-BB89-806BDCE51D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fa-IR"/>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94874"/>
    <w:pPr>
      <w:widowControl w:val="0"/>
      <w:bidi/>
      <w:spacing w:after="240" w:line="192" w:lineRule="auto"/>
      <w:ind w:firstLine="397"/>
      <w:jc w:val="both"/>
    </w:pPr>
    <w:rPr>
      <w:rFonts w:cs="Lotus"/>
      <w:szCs w:val="28"/>
    </w:rPr>
  </w:style>
  <w:style w:type="paragraph" w:styleId="Heading1">
    <w:name w:val="heading 1"/>
    <w:basedOn w:val="Normal"/>
    <w:next w:val="Normal"/>
    <w:link w:val="Heading1Char"/>
    <w:uiPriority w:val="9"/>
    <w:qFormat/>
    <w:rsid w:val="00CB1EB4"/>
    <w:pPr>
      <w:keepNext/>
      <w:keepLines/>
      <w:spacing w:before="240" w:after="120" w:line="240" w:lineRule="auto"/>
      <w:ind w:firstLine="0"/>
      <w:jc w:val="left"/>
      <w:outlineLvl w:val="0"/>
    </w:pPr>
    <w:rPr>
      <w:rFonts w:asciiTheme="majorHAnsi" w:eastAsiaTheme="majorEastAsia" w:hAnsiTheme="majorHAnsi" w:cs="Zar"/>
      <w:b/>
      <w:bCs/>
      <w:color w:val="365F91" w:themeColor="accent1" w:themeShade="BF"/>
      <w:sz w:val="28"/>
      <w:szCs w:val="24"/>
    </w:rPr>
  </w:style>
  <w:style w:type="paragraph" w:styleId="Heading2">
    <w:name w:val="heading 2"/>
    <w:basedOn w:val="Normal"/>
    <w:next w:val="Normal"/>
    <w:link w:val="Heading2Char"/>
    <w:uiPriority w:val="9"/>
    <w:unhideWhenUsed/>
    <w:qFormat/>
    <w:rsid w:val="00CB1EB4"/>
    <w:pPr>
      <w:keepNext/>
      <w:keepLines/>
      <w:spacing w:before="240" w:after="120" w:line="240" w:lineRule="auto"/>
      <w:ind w:left="170" w:firstLine="0"/>
      <w:jc w:val="left"/>
      <w:outlineLvl w:val="1"/>
    </w:pPr>
    <w:rPr>
      <w:rFonts w:asciiTheme="majorHAnsi" w:eastAsiaTheme="majorEastAsia" w:hAnsiTheme="majorHAnsi" w:cs="Zar"/>
      <w:b/>
      <w:bCs/>
      <w:color w:val="76923C" w:themeColor="accent3" w:themeShade="BF"/>
      <w:sz w:val="26"/>
      <w:szCs w:val="24"/>
    </w:rPr>
  </w:style>
  <w:style w:type="paragraph" w:styleId="Heading3">
    <w:name w:val="heading 3"/>
    <w:basedOn w:val="Normal"/>
    <w:next w:val="Normal"/>
    <w:link w:val="Heading3Char"/>
    <w:uiPriority w:val="9"/>
    <w:unhideWhenUsed/>
    <w:qFormat/>
    <w:rsid w:val="00CB1EB4"/>
    <w:pPr>
      <w:keepNext/>
      <w:keepLines/>
      <w:spacing w:before="240" w:after="120" w:line="240" w:lineRule="auto"/>
      <w:ind w:left="340" w:firstLine="0"/>
      <w:jc w:val="left"/>
      <w:outlineLvl w:val="2"/>
    </w:pPr>
    <w:rPr>
      <w:rFonts w:asciiTheme="majorHAnsi" w:eastAsiaTheme="majorEastAsia" w:hAnsiTheme="majorHAnsi" w:cs="Zar"/>
      <w:b/>
      <w:bCs/>
      <w:color w:val="E36C0A" w:themeColor="accent6" w:themeShade="BF"/>
      <w:szCs w:val="24"/>
    </w:rPr>
  </w:style>
  <w:style w:type="paragraph" w:styleId="Heading4">
    <w:name w:val="heading 4"/>
    <w:basedOn w:val="Normal"/>
    <w:next w:val="Normal"/>
    <w:link w:val="Heading4Char"/>
    <w:uiPriority w:val="9"/>
    <w:unhideWhenUsed/>
    <w:qFormat/>
    <w:rsid w:val="00CB1EB4"/>
    <w:pPr>
      <w:keepNext/>
      <w:keepLines/>
      <w:spacing w:before="240" w:after="120" w:line="240" w:lineRule="auto"/>
      <w:ind w:left="510" w:firstLine="0"/>
      <w:outlineLvl w:val="3"/>
    </w:pPr>
    <w:rPr>
      <w:rFonts w:asciiTheme="majorHAnsi" w:eastAsiaTheme="majorEastAsia" w:hAnsiTheme="majorHAnsi" w:cs="Zar"/>
      <w:b/>
      <w:bCs/>
      <w:i/>
      <w:color w:val="4F81BD" w:themeColor="accent1"/>
      <w:szCs w:val="24"/>
    </w:rPr>
  </w:style>
  <w:style w:type="paragraph" w:styleId="Heading5">
    <w:name w:val="heading 5"/>
    <w:basedOn w:val="Normal"/>
    <w:next w:val="Normal"/>
    <w:link w:val="Heading5Char"/>
    <w:uiPriority w:val="9"/>
    <w:unhideWhenUsed/>
    <w:qFormat/>
    <w:rsid w:val="00CB1EB4"/>
    <w:pPr>
      <w:keepNext/>
      <w:keepLines/>
      <w:spacing w:before="240" w:after="120" w:line="240" w:lineRule="auto"/>
      <w:ind w:left="680" w:firstLine="0"/>
      <w:outlineLvl w:val="4"/>
    </w:pPr>
    <w:rPr>
      <w:rFonts w:asciiTheme="majorHAnsi" w:eastAsiaTheme="majorEastAsia" w:hAnsiTheme="majorHAnsi" w:cs="Zar"/>
      <w:bCs/>
      <w:color w:val="984806" w:themeColor="accent6" w:themeShade="80"/>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24D73"/>
    <w:pPr>
      <w:tabs>
        <w:tab w:val="center" w:pos="4513"/>
        <w:tab w:val="right" w:pos="9026"/>
      </w:tabs>
      <w:spacing w:after="0" w:line="240" w:lineRule="auto"/>
    </w:pPr>
  </w:style>
  <w:style w:type="character" w:customStyle="1" w:styleId="HeaderChar">
    <w:name w:val="Header Char"/>
    <w:basedOn w:val="DefaultParagraphFont"/>
    <w:link w:val="Header"/>
    <w:uiPriority w:val="99"/>
    <w:rsid w:val="00024D73"/>
    <w:rPr>
      <w:rFonts w:cs="Lotus"/>
      <w:szCs w:val="28"/>
    </w:rPr>
  </w:style>
  <w:style w:type="paragraph" w:styleId="Footer">
    <w:name w:val="footer"/>
    <w:basedOn w:val="Normal"/>
    <w:link w:val="FooterChar"/>
    <w:uiPriority w:val="99"/>
    <w:unhideWhenUsed/>
    <w:rsid w:val="00024D73"/>
    <w:pPr>
      <w:tabs>
        <w:tab w:val="center" w:pos="4513"/>
        <w:tab w:val="right" w:pos="9026"/>
      </w:tabs>
      <w:spacing w:after="0" w:line="240" w:lineRule="auto"/>
    </w:pPr>
  </w:style>
  <w:style w:type="character" w:customStyle="1" w:styleId="FooterChar">
    <w:name w:val="Footer Char"/>
    <w:basedOn w:val="DefaultParagraphFont"/>
    <w:link w:val="Footer"/>
    <w:uiPriority w:val="99"/>
    <w:rsid w:val="00024D73"/>
    <w:rPr>
      <w:rFonts w:cs="Lotus"/>
      <w:szCs w:val="28"/>
    </w:rPr>
  </w:style>
  <w:style w:type="paragraph" w:styleId="BalloonText">
    <w:name w:val="Balloon Text"/>
    <w:basedOn w:val="Normal"/>
    <w:link w:val="BalloonTextChar"/>
    <w:uiPriority w:val="99"/>
    <w:semiHidden/>
    <w:unhideWhenUsed/>
    <w:rsid w:val="00024D7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24D73"/>
    <w:rPr>
      <w:rFonts w:ascii="Tahoma" w:hAnsi="Tahoma" w:cs="Tahoma"/>
      <w:sz w:val="16"/>
      <w:szCs w:val="16"/>
    </w:rPr>
  </w:style>
  <w:style w:type="paragraph" w:styleId="ListParagraph">
    <w:name w:val="List Paragraph"/>
    <w:basedOn w:val="Normal"/>
    <w:uiPriority w:val="34"/>
    <w:qFormat/>
    <w:rsid w:val="004A73C2"/>
    <w:pPr>
      <w:ind w:left="720"/>
      <w:contextualSpacing/>
    </w:pPr>
  </w:style>
  <w:style w:type="character" w:customStyle="1" w:styleId="Heading1Char">
    <w:name w:val="Heading 1 Char"/>
    <w:basedOn w:val="DefaultParagraphFont"/>
    <w:link w:val="Heading1"/>
    <w:uiPriority w:val="9"/>
    <w:rsid w:val="00CB1EB4"/>
    <w:rPr>
      <w:rFonts w:asciiTheme="majorHAnsi" w:eastAsiaTheme="majorEastAsia" w:hAnsiTheme="majorHAnsi" w:cs="Zar"/>
      <w:b/>
      <w:bCs/>
      <w:color w:val="365F91" w:themeColor="accent1" w:themeShade="BF"/>
      <w:sz w:val="28"/>
      <w:szCs w:val="24"/>
    </w:rPr>
  </w:style>
  <w:style w:type="character" w:customStyle="1" w:styleId="Heading2Char">
    <w:name w:val="Heading 2 Char"/>
    <w:basedOn w:val="DefaultParagraphFont"/>
    <w:link w:val="Heading2"/>
    <w:uiPriority w:val="9"/>
    <w:rsid w:val="00CB1EB4"/>
    <w:rPr>
      <w:rFonts w:asciiTheme="majorHAnsi" w:eastAsiaTheme="majorEastAsia" w:hAnsiTheme="majorHAnsi" w:cs="Zar"/>
      <w:b/>
      <w:bCs/>
      <w:color w:val="76923C" w:themeColor="accent3" w:themeShade="BF"/>
      <w:sz w:val="26"/>
      <w:szCs w:val="24"/>
    </w:rPr>
  </w:style>
  <w:style w:type="character" w:customStyle="1" w:styleId="Heading3Char">
    <w:name w:val="Heading 3 Char"/>
    <w:basedOn w:val="DefaultParagraphFont"/>
    <w:link w:val="Heading3"/>
    <w:uiPriority w:val="9"/>
    <w:rsid w:val="00CB1EB4"/>
    <w:rPr>
      <w:rFonts w:asciiTheme="majorHAnsi" w:eastAsiaTheme="majorEastAsia" w:hAnsiTheme="majorHAnsi" w:cs="Zar"/>
      <w:b/>
      <w:bCs/>
      <w:color w:val="E36C0A" w:themeColor="accent6" w:themeShade="BF"/>
      <w:szCs w:val="24"/>
    </w:rPr>
  </w:style>
  <w:style w:type="character" w:styleId="Hyperlink">
    <w:name w:val="Hyperlink"/>
    <w:basedOn w:val="DefaultParagraphFont"/>
    <w:uiPriority w:val="99"/>
    <w:unhideWhenUsed/>
    <w:rsid w:val="002C5590"/>
    <w:rPr>
      <w:color w:val="0000FF" w:themeColor="hyperlink"/>
      <w:u w:val="single"/>
    </w:rPr>
  </w:style>
  <w:style w:type="table" w:styleId="TableGrid">
    <w:name w:val="Table Grid"/>
    <w:basedOn w:val="TableNormal"/>
    <w:uiPriority w:val="59"/>
    <w:rsid w:val="00F430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uiPriority w:val="9"/>
    <w:rsid w:val="00CB1EB4"/>
    <w:rPr>
      <w:rFonts w:asciiTheme="majorHAnsi" w:eastAsiaTheme="majorEastAsia" w:hAnsiTheme="majorHAnsi" w:cs="Zar"/>
      <w:b/>
      <w:bCs/>
      <w:i/>
      <w:color w:val="4F81BD" w:themeColor="accent1"/>
      <w:szCs w:val="24"/>
    </w:rPr>
  </w:style>
  <w:style w:type="character" w:customStyle="1" w:styleId="Heading5Char">
    <w:name w:val="Heading 5 Char"/>
    <w:basedOn w:val="DefaultParagraphFont"/>
    <w:link w:val="Heading5"/>
    <w:uiPriority w:val="9"/>
    <w:rsid w:val="00CB1EB4"/>
    <w:rPr>
      <w:rFonts w:asciiTheme="majorHAnsi" w:eastAsiaTheme="majorEastAsia" w:hAnsiTheme="majorHAnsi" w:cs="Zar"/>
      <w:bCs/>
      <w:color w:val="984806" w:themeColor="accent6" w:themeShade="80"/>
      <w:szCs w:val="24"/>
    </w:rPr>
  </w:style>
  <w:style w:type="paragraph" w:styleId="FootnoteText">
    <w:name w:val="footnote text"/>
    <w:basedOn w:val="Normal"/>
    <w:link w:val="FootnoteTextChar"/>
    <w:autoRedefine/>
    <w:uiPriority w:val="99"/>
    <w:semiHidden/>
    <w:unhideWhenUsed/>
    <w:rsid w:val="0032771C"/>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32771C"/>
    <w:rPr>
      <w:rFonts w:cs="Lotus"/>
      <w:sz w:val="20"/>
      <w:szCs w:val="20"/>
    </w:rPr>
  </w:style>
  <w:style w:type="character" w:styleId="FootnoteReference">
    <w:name w:val="footnote reference"/>
    <w:basedOn w:val="DefaultParagraphFont"/>
    <w:uiPriority w:val="99"/>
    <w:semiHidden/>
    <w:unhideWhenUsed/>
    <w:rsid w:val="0032771C"/>
    <w:rPr>
      <w:vertAlign w:val="superscript"/>
    </w:rPr>
  </w:style>
  <w:style w:type="paragraph" w:styleId="Title">
    <w:name w:val="Title"/>
    <w:basedOn w:val="Normal"/>
    <w:next w:val="Normal"/>
    <w:link w:val="TitleChar"/>
    <w:uiPriority w:val="10"/>
    <w:qFormat/>
    <w:rsid w:val="00147FC0"/>
    <w:pPr>
      <w:pBdr>
        <w:bottom w:val="single" w:sz="8" w:space="4" w:color="4F81BD" w:themeColor="accent1"/>
      </w:pBdr>
      <w:shd w:val="pct20" w:color="auto" w:fill="auto"/>
      <w:spacing w:after="300" w:line="240" w:lineRule="auto"/>
      <w:contextualSpacing/>
    </w:pPr>
    <w:rPr>
      <w:rFonts w:asciiTheme="majorHAnsi" w:eastAsiaTheme="majorEastAsia" w:hAnsiTheme="majorHAnsi" w:cs="Zar"/>
      <w:bCs/>
      <w:color w:val="17365D" w:themeColor="text2" w:themeShade="BF"/>
      <w:spacing w:val="5"/>
      <w:kern w:val="28"/>
      <w:sz w:val="52"/>
      <w:szCs w:val="44"/>
    </w:rPr>
  </w:style>
  <w:style w:type="character" w:customStyle="1" w:styleId="TitleChar">
    <w:name w:val="Title Char"/>
    <w:basedOn w:val="DefaultParagraphFont"/>
    <w:link w:val="Title"/>
    <w:uiPriority w:val="10"/>
    <w:rsid w:val="00147FC0"/>
    <w:rPr>
      <w:rFonts w:asciiTheme="majorHAnsi" w:eastAsiaTheme="majorEastAsia" w:hAnsiTheme="majorHAnsi" w:cs="Zar"/>
      <w:bCs/>
      <w:color w:val="17365D" w:themeColor="text2" w:themeShade="BF"/>
      <w:spacing w:val="5"/>
      <w:kern w:val="28"/>
      <w:sz w:val="52"/>
      <w:szCs w:val="44"/>
      <w:shd w:val="pct20" w:color="auto" w:fill="aut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436563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eader" Target="header1.xml"/><Relationship Id="rId21" Type="http://schemas.openxmlformats.org/officeDocument/2006/relationships/image" Target="media/image14.png"/><Relationship Id="rId34" Type="http://schemas.openxmlformats.org/officeDocument/2006/relationships/diagramLayout" Target="diagrams/layout1.xml"/><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microsoft.com/office/2007/relationships/diagramDrawing" Target="diagrams/drawing1.xml"/><Relationship Id="rId40"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diagramColors" Target="diagrams/colors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diagramQuickStyle" Target="diagrams/quickStyle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diagramData" Target="diagrams/data1.xml"/><Relationship Id="rId38" Type="http://schemas.openxmlformats.org/officeDocument/2006/relationships/footer" Target="footer1.xml"/></Relationships>
</file>

<file path=word/_rels/footer1.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29.png"/></Relationships>
</file>

<file path=word/_rels/header1.xml.rels><?xml version="1.0" encoding="UTF-8" standalone="yes"?>
<Relationships xmlns="http://schemas.openxmlformats.org/package/2006/relationships"><Relationship Id="rId1" Type="http://schemas.openxmlformats.org/officeDocument/2006/relationships/image" Target="media/image30.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Tent\Documents\&#1587;&#1575;&#1583;&#1607;.dotm" TargetMode="External"/></Relationships>
</file>

<file path=word/diagrams/_rels/data1.xml.rels><?xml version="1.0" encoding="UTF-8" standalone="yes"?>
<Relationships xmlns="http://schemas.openxmlformats.org/package/2006/relationships"><Relationship Id="rId3" Type="http://schemas.openxmlformats.org/officeDocument/2006/relationships/image" Target="../media/image27.png"/><Relationship Id="rId2" Type="http://schemas.openxmlformats.org/officeDocument/2006/relationships/hyperlink" Target="https://jeremydebeer.ca/technology-innovation/" TargetMode="External"/><Relationship Id="rId1" Type="http://schemas.openxmlformats.org/officeDocument/2006/relationships/image" Target="../media/image26.png"/><Relationship Id="rId6" Type="http://schemas.openxmlformats.org/officeDocument/2006/relationships/hyperlink" Target="https://freepngimg.com/png/17149-software-development-free-png-image" TargetMode="External"/><Relationship Id="rId5" Type="http://schemas.openxmlformats.org/officeDocument/2006/relationships/image" Target="../media/image28.png"/><Relationship Id="rId4" Type="http://schemas.openxmlformats.org/officeDocument/2006/relationships/hyperlink" Target="https://www.pngall.com/learning-png/" TargetMode="External"/></Relationships>
</file>

<file path=word/diagrams/_rels/drawing1.xml.rels><?xml version="1.0" encoding="UTF-8" standalone="yes"?>
<Relationships xmlns="http://schemas.openxmlformats.org/package/2006/relationships"><Relationship Id="rId3" Type="http://schemas.openxmlformats.org/officeDocument/2006/relationships/image" Target="../media/image28.png"/><Relationship Id="rId2" Type="http://schemas.openxmlformats.org/officeDocument/2006/relationships/hyperlink" Target="https://jeremydebeer.ca/technology-innovation/" TargetMode="External"/><Relationship Id="rId1" Type="http://schemas.openxmlformats.org/officeDocument/2006/relationships/image" Target="../media/image26.png"/><Relationship Id="rId6" Type="http://schemas.openxmlformats.org/officeDocument/2006/relationships/hyperlink" Target="https://www.pngall.com/learning-png/" TargetMode="External"/><Relationship Id="rId5" Type="http://schemas.openxmlformats.org/officeDocument/2006/relationships/image" Target="../media/image27.png"/><Relationship Id="rId4" Type="http://schemas.openxmlformats.org/officeDocument/2006/relationships/hyperlink" Target="https://freepngimg.com/png/17149-software-development-free-png-image" TargetMode="External"/></Relationships>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B994E1F-29C6-43D0-A238-ED6C011D416F}" type="doc">
      <dgm:prSet loTypeId="urn:microsoft.com/office/officeart/2008/layout/HexagonCluster" loCatId="relationship" qsTypeId="urn:microsoft.com/office/officeart/2005/8/quickstyle/simple1" qsCatId="simple" csTypeId="urn:microsoft.com/office/officeart/2005/8/colors/colorful5" csCatId="colorful" phldr="1"/>
      <dgm:spPr/>
      <dgm:t>
        <a:bodyPr/>
        <a:lstStyle/>
        <a:p>
          <a:pPr rtl="1"/>
          <a:endParaRPr lang="fa-IR"/>
        </a:p>
      </dgm:t>
    </dgm:pt>
    <dgm:pt modelId="{3898FD34-6D63-42DD-A210-719E5C8C9E6B}">
      <dgm:prSet phldrT="[Text]"/>
      <dgm:spPr/>
      <dgm:t>
        <a:bodyPr/>
        <a:lstStyle/>
        <a:p>
          <a:pPr rtl="1"/>
          <a:r>
            <a:rPr lang="fa-IR">
              <a:latin typeface="Vazir YA" panose="020B0503030804020204" pitchFamily="34" charset="-78"/>
              <a:ea typeface="Vazir YA" panose="020B0503030804020204" pitchFamily="34" charset="-78"/>
              <a:cs typeface="Vazir YA" panose="020B0503030804020204" pitchFamily="34" charset="-78"/>
            </a:rPr>
            <a:t>گروه رصد و پايش</a:t>
          </a:r>
        </a:p>
      </dgm:t>
    </dgm:pt>
    <dgm:pt modelId="{FFA36509-3ED5-4361-82A1-B602A0BB6190}" type="parTrans" cxnId="{7AAFDD5F-54C5-41AC-A40F-A6877FE31AA8}">
      <dgm:prSet/>
      <dgm:spPr/>
      <dgm:t>
        <a:bodyPr/>
        <a:lstStyle/>
        <a:p>
          <a:pPr rtl="1"/>
          <a:endParaRPr lang="fa-IR">
            <a:latin typeface="Vazir YA" panose="020B0503030804020204" pitchFamily="34" charset="-78"/>
            <a:ea typeface="Vazir YA" panose="020B0503030804020204" pitchFamily="34" charset="-78"/>
            <a:cs typeface="Vazir YA" panose="020B0503030804020204" pitchFamily="34" charset="-78"/>
          </a:endParaRPr>
        </a:p>
      </dgm:t>
    </dgm:pt>
    <dgm:pt modelId="{C9CD2BE6-2713-4F93-A78E-A368743A6E5E}" type="sibTrans" cxnId="{7AAFDD5F-54C5-41AC-A40F-A6877FE31AA8}">
      <dgm:prSet/>
      <dgm:spPr>
        <a:blipFill dpi="0" rotWithShape="1">
          <a:blip xmlns:r="http://schemas.openxmlformats.org/officeDocument/2006/relationships" r:embed="rId1">
            <a:extLst>
              <a:ext uri="{837473B0-CC2E-450A-ABE3-18F120FF3D39}">
                <a1611:picAttrSrcUrl xmlns:a1611="http://schemas.microsoft.com/office/drawing/2016/11/main" r:id="rId2"/>
              </a:ext>
            </a:extLst>
          </a:blip>
          <a:srcRect/>
          <a:stretch>
            <a:fillRect l="-13213" r="-13573" b="-17392"/>
          </a:stretch>
        </a:blipFill>
      </dgm:spPr>
      <dgm:t>
        <a:bodyPr/>
        <a:lstStyle/>
        <a:p>
          <a:pPr rtl="1"/>
          <a:endParaRPr lang="fa-IR">
            <a:latin typeface="Vazir YA" panose="020B0503030804020204" pitchFamily="34" charset="-78"/>
            <a:ea typeface="Vazir YA" panose="020B0503030804020204" pitchFamily="34" charset="-78"/>
            <a:cs typeface="Vazir YA" panose="020B0503030804020204" pitchFamily="34" charset="-78"/>
          </a:endParaRPr>
        </a:p>
      </dgm:t>
    </dgm:pt>
    <dgm:pt modelId="{0C22F7EC-E2CD-4901-B4A8-26E8F2808FD8}">
      <dgm:prSet phldrT="[Text]"/>
      <dgm:spPr/>
      <dgm:t>
        <a:bodyPr/>
        <a:lstStyle/>
        <a:p>
          <a:pPr rtl="1"/>
          <a:r>
            <a:rPr lang="fa-IR">
              <a:latin typeface="Vazir YA" panose="020B0503030804020204" pitchFamily="34" charset="-78"/>
              <a:ea typeface="Vazir YA" panose="020B0503030804020204" pitchFamily="34" charset="-78"/>
              <a:cs typeface="Vazir YA" panose="020B0503030804020204" pitchFamily="34" charset="-78"/>
            </a:rPr>
            <a:t>گروه آموزش و اطلاع‌رساني</a:t>
          </a:r>
        </a:p>
      </dgm:t>
    </dgm:pt>
    <dgm:pt modelId="{8A7CB2A1-D5EB-40B2-ADE6-DB992D4AE55B}" type="parTrans" cxnId="{A77FA461-F039-4981-A979-2B86089A3D41}">
      <dgm:prSet/>
      <dgm:spPr/>
      <dgm:t>
        <a:bodyPr/>
        <a:lstStyle/>
        <a:p>
          <a:pPr rtl="1"/>
          <a:endParaRPr lang="fa-IR">
            <a:latin typeface="Vazir YA" panose="020B0503030804020204" pitchFamily="34" charset="-78"/>
            <a:ea typeface="Vazir YA" panose="020B0503030804020204" pitchFamily="34" charset="-78"/>
            <a:cs typeface="Vazir YA" panose="020B0503030804020204" pitchFamily="34" charset="-78"/>
          </a:endParaRPr>
        </a:p>
      </dgm:t>
    </dgm:pt>
    <dgm:pt modelId="{C6778949-1E90-45AD-A30E-C62D1DC4985F}" type="sibTrans" cxnId="{A77FA461-F039-4981-A979-2B86089A3D41}">
      <dgm:prSet/>
      <dgm:spPr>
        <a:blipFill dpi="0" rotWithShape="1">
          <a:blip xmlns:r="http://schemas.openxmlformats.org/officeDocument/2006/relationships" r:embed="rId3" cstate="print">
            <a:extLst>
              <a:ext uri="{28A0092B-C50C-407E-A947-70E740481C1C}">
                <a14:useLocalDpi xmlns:a14="http://schemas.microsoft.com/office/drawing/2010/main" val="0"/>
              </a:ext>
              <a:ext uri="{837473B0-CC2E-450A-ABE3-18F120FF3D39}">
                <a1611:picAttrSrcUrl xmlns:a1611="http://schemas.microsoft.com/office/drawing/2016/11/main" r:id="rId4"/>
              </a:ext>
            </a:extLst>
          </a:blip>
          <a:srcRect/>
          <a:stretch>
            <a:fillRect l="-16685" t="-5699" r="-18389" b="-50967"/>
          </a:stretch>
        </a:blipFill>
      </dgm:spPr>
      <dgm:t>
        <a:bodyPr/>
        <a:lstStyle/>
        <a:p>
          <a:pPr rtl="1"/>
          <a:endParaRPr lang="fa-IR">
            <a:latin typeface="Vazir YA" panose="020B0503030804020204" pitchFamily="34" charset="-78"/>
            <a:ea typeface="Vazir YA" panose="020B0503030804020204" pitchFamily="34" charset="-78"/>
            <a:cs typeface="Vazir YA" panose="020B0503030804020204" pitchFamily="34" charset="-78"/>
          </a:endParaRPr>
        </a:p>
      </dgm:t>
    </dgm:pt>
    <dgm:pt modelId="{9644C4C8-4961-4561-89EE-458972500579}">
      <dgm:prSet phldrT="[Text]"/>
      <dgm:spPr/>
      <dgm:t>
        <a:bodyPr/>
        <a:lstStyle/>
        <a:p>
          <a:pPr rtl="1"/>
          <a:r>
            <a:rPr lang="fa-IR">
              <a:latin typeface="Vazir YA" panose="020B0503030804020204" pitchFamily="34" charset="-78"/>
              <a:ea typeface="Vazir YA" panose="020B0503030804020204" pitchFamily="34" charset="-78"/>
              <a:cs typeface="Vazir YA" panose="020B0503030804020204" pitchFamily="34" charset="-78"/>
            </a:rPr>
            <a:t>گروه طراحي و توسعه</a:t>
          </a:r>
        </a:p>
      </dgm:t>
    </dgm:pt>
    <dgm:pt modelId="{2CD04B17-885E-46A4-85D0-005ED1819A23}" type="parTrans" cxnId="{460940F3-ED06-4B48-B65A-4BEC866E9693}">
      <dgm:prSet/>
      <dgm:spPr/>
      <dgm:t>
        <a:bodyPr/>
        <a:lstStyle/>
        <a:p>
          <a:pPr rtl="1"/>
          <a:endParaRPr lang="fa-IR">
            <a:latin typeface="Vazir YA" panose="020B0503030804020204" pitchFamily="34" charset="-78"/>
            <a:ea typeface="Vazir YA" panose="020B0503030804020204" pitchFamily="34" charset="-78"/>
            <a:cs typeface="Vazir YA" panose="020B0503030804020204" pitchFamily="34" charset="-78"/>
          </a:endParaRPr>
        </a:p>
      </dgm:t>
    </dgm:pt>
    <dgm:pt modelId="{D0AB6373-AE9D-411F-BD60-29CD4955C052}" type="sibTrans" cxnId="{460940F3-ED06-4B48-B65A-4BEC866E9693}">
      <dgm:prSet/>
      <dgm:spPr>
        <a:blipFill dpi="0" rotWithShape="1">
          <a:blip xmlns:r="http://schemas.openxmlformats.org/officeDocument/2006/relationships" r:embed="rId5">
            <a:extLst>
              <a:ext uri="{28A0092B-C50C-407E-A947-70E740481C1C}">
                <a14:useLocalDpi xmlns:a14="http://schemas.microsoft.com/office/drawing/2010/main" val="0"/>
              </a:ext>
              <a:ext uri="{837473B0-CC2E-450A-ABE3-18F120FF3D39}">
                <a1611:picAttrSrcUrl xmlns:a1611="http://schemas.microsoft.com/office/drawing/2016/11/main" r:id="rId6"/>
              </a:ext>
            </a:extLst>
          </a:blip>
          <a:srcRect/>
          <a:stretch>
            <a:fillRect l="-18224" t="1726" r="-17310" b="-12818"/>
          </a:stretch>
        </a:blipFill>
      </dgm:spPr>
      <dgm:t>
        <a:bodyPr/>
        <a:lstStyle/>
        <a:p>
          <a:pPr rtl="1"/>
          <a:endParaRPr lang="fa-IR">
            <a:latin typeface="Vazir YA" panose="020B0503030804020204" pitchFamily="34" charset="-78"/>
            <a:ea typeface="Vazir YA" panose="020B0503030804020204" pitchFamily="34" charset="-78"/>
            <a:cs typeface="Vazir YA" panose="020B0503030804020204" pitchFamily="34" charset="-78"/>
          </a:endParaRPr>
        </a:p>
      </dgm:t>
    </dgm:pt>
    <dgm:pt modelId="{6D54DAC0-2E6C-48DF-8FB4-B5EDE7895728}" type="pres">
      <dgm:prSet presAssocID="{0B994E1F-29C6-43D0-A238-ED6C011D416F}" presName="Name0" presStyleCnt="0">
        <dgm:presLayoutVars>
          <dgm:chMax val="21"/>
          <dgm:chPref val="21"/>
        </dgm:presLayoutVars>
      </dgm:prSet>
      <dgm:spPr/>
    </dgm:pt>
    <dgm:pt modelId="{91D1E5E6-0B23-42E7-AA38-93C149355C3F}" type="pres">
      <dgm:prSet presAssocID="{3898FD34-6D63-42DD-A210-719E5C8C9E6B}" presName="text1" presStyleCnt="0"/>
      <dgm:spPr/>
    </dgm:pt>
    <dgm:pt modelId="{60A4D73A-7F35-4CA9-88A7-4FC3AFEAA3BA}" type="pres">
      <dgm:prSet presAssocID="{3898FD34-6D63-42DD-A210-719E5C8C9E6B}" presName="textRepeatNode" presStyleLbl="alignNode1" presStyleIdx="0" presStyleCnt="3">
        <dgm:presLayoutVars>
          <dgm:chMax val="0"/>
          <dgm:chPref val="0"/>
          <dgm:bulletEnabled val="1"/>
        </dgm:presLayoutVars>
      </dgm:prSet>
      <dgm:spPr/>
    </dgm:pt>
    <dgm:pt modelId="{0A7064C5-0EAD-4057-BB56-54C7D7463AFF}" type="pres">
      <dgm:prSet presAssocID="{3898FD34-6D63-42DD-A210-719E5C8C9E6B}" presName="textaccent1" presStyleCnt="0"/>
      <dgm:spPr/>
    </dgm:pt>
    <dgm:pt modelId="{076FFF3D-6868-4239-B37A-1B3A2C4AC73A}" type="pres">
      <dgm:prSet presAssocID="{3898FD34-6D63-42DD-A210-719E5C8C9E6B}" presName="accentRepeatNode" presStyleLbl="solidAlignAcc1" presStyleIdx="0" presStyleCnt="6"/>
      <dgm:spPr/>
    </dgm:pt>
    <dgm:pt modelId="{036B31B2-91AB-41D0-9028-55643B916930}" type="pres">
      <dgm:prSet presAssocID="{C9CD2BE6-2713-4F93-A78E-A368743A6E5E}" presName="image1" presStyleCnt="0"/>
      <dgm:spPr/>
    </dgm:pt>
    <dgm:pt modelId="{0B91017F-27B8-4A16-BBC4-04319B717C5A}" type="pres">
      <dgm:prSet presAssocID="{C9CD2BE6-2713-4F93-A78E-A368743A6E5E}" presName="imageRepeatNode" presStyleLbl="alignAcc1" presStyleIdx="0" presStyleCnt="3"/>
      <dgm:spPr/>
    </dgm:pt>
    <dgm:pt modelId="{9A1C4ADF-A0FA-4AA1-A5BF-FFF381DA319B}" type="pres">
      <dgm:prSet presAssocID="{C9CD2BE6-2713-4F93-A78E-A368743A6E5E}" presName="imageaccent1" presStyleCnt="0"/>
      <dgm:spPr/>
    </dgm:pt>
    <dgm:pt modelId="{D1DBA981-394F-49B2-A2EA-E68F36E8D0B0}" type="pres">
      <dgm:prSet presAssocID="{C9CD2BE6-2713-4F93-A78E-A368743A6E5E}" presName="accentRepeatNode" presStyleLbl="solidAlignAcc1" presStyleIdx="1" presStyleCnt="6"/>
      <dgm:spPr/>
    </dgm:pt>
    <dgm:pt modelId="{43CC8FC9-969F-44B2-AFC8-419B7211A989}" type="pres">
      <dgm:prSet presAssocID="{9644C4C8-4961-4561-89EE-458972500579}" presName="text2" presStyleCnt="0"/>
      <dgm:spPr/>
    </dgm:pt>
    <dgm:pt modelId="{D1404547-5D0B-4C2F-9FD2-231C12F915CD}" type="pres">
      <dgm:prSet presAssocID="{9644C4C8-4961-4561-89EE-458972500579}" presName="textRepeatNode" presStyleLbl="alignNode1" presStyleIdx="1" presStyleCnt="3">
        <dgm:presLayoutVars>
          <dgm:chMax val="0"/>
          <dgm:chPref val="0"/>
          <dgm:bulletEnabled val="1"/>
        </dgm:presLayoutVars>
      </dgm:prSet>
      <dgm:spPr/>
    </dgm:pt>
    <dgm:pt modelId="{A4728507-5FAA-4FF0-A232-4048BE7C7ED7}" type="pres">
      <dgm:prSet presAssocID="{9644C4C8-4961-4561-89EE-458972500579}" presName="textaccent2" presStyleCnt="0"/>
      <dgm:spPr/>
    </dgm:pt>
    <dgm:pt modelId="{C274816F-4A66-48FF-B912-39BF92375916}" type="pres">
      <dgm:prSet presAssocID="{9644C4C8-4961-4561-89EE-458972500579}" presName="accentRepeatNode" presStyleLbl="solidAlignAcc1" presStyleIdx="2" presStyleCnt="6"/>
      <dgm:spPr/>
    </dgm:pt>
    <dgm:pt modelId="{B4F41FA6-E084-49E6-83A6-02E7C3103456}" type="pres">
      <dgm:prSet presAssocID="{D0AB6373-AE9D-411F-BD60-29CD4955C052}" presName="image2" presStyleCnt="0"/>
      <dgm:spPr/>
    </dgm:pt>
    <dgm:pt modelId="{E3B87912-C89D-454D-BCC5-6846002443DA}" type="pres">
      <dgm:prSet presAssocID="{D0AB6373-AE9D-411F-BD60-29CD4955C052}" presName="imageRepeatNode" presStyleLbl="alignAcc1" presStyleIdx="1" presStyleCnt="3"/>
      <dgm:spPr/>
    </dgm:pt>
    <dgm:pt modelId="{39C4D512-F78B-47D3-A069-85546B57DE7B}" type="pres">
      <dgm:prSet presAssocID="{D0AB6373-AE9D-411F-BD60-29CD4955C052}" presName="imageaccent2" presStyleCnt="0"/>
      <dgm:spPr/>
    </dgm:pt>
    <dgm:pt modelId="{91BBE87A-23C4-43F0-A571-C64B72CF71C6}" type="pres">
      <dgm:prSet presAssocID="{D0AB6373-AE9D-411F-BD60-29CD4955C052}" presName="accentRepeatNode" presStyleLbl="solidAlignAcc1" presStyleIdx="3" presStyleCnt="6"/>
      <dgm:spPr/>
    </dgm:pt>
    <dgm:pt modelId="{08944F6D-7E6A-4EE1-BBA0-860DB86F516E}" type="pres">
      <dgm:prSet presAssocID="{0C22F7EC-E2CD-4901-B4A8-26E8F2808FD8}" presName="text3" presStyleCnt="0"/>
      <dgm:spPr/>
    </dgm:pt>
    <dgm:pt modelId="{77A8BCBC-CCA7-4217-87D2-9A012AD46F20}" type="pres">
      <dgm:prSet presAssocID="{0C22F7EC-E2CD-4901-B4A8-26E8F2808FD8}" presName="textRepeatNode" presStyleLbl="alignNode1" presStyleIdx="2" presStyleCnt="3">
        <dgm:presLayoutVars>
          <dgm:chMax val="0"/>
          <dgm:chPref val="0"/>
          <dgm:bulletEnabled val="1"/>
        </dgm:presLayoutVars>
      </dgm:prSet>
      <dgm:spPr/>
    </dgm:pt>
    <dgm:pt modelId="{DDC05A5F-4005-4D5C-AC37-3FCA44AF1218}" type="pres">
      <dgm:prSet presAssocID="{0C22F7EC-E2CD-4901-B4A8-26E8F2808FD8}" presName="textaccent3" presStyleCnt="0"/>
      <dgm:spPr/>
    </dgm:pt>
    <dgm:pt modelId="{382950E0-4381-44E4-8815-D2E5A2C0289E}" type="pres">
      <dgm:prSet presAssocID="{0C22F7EC-E2CD-4901-B4A8-26E8F2808FD8}" presName="accentRepeatNode" presStyleLbl="solidAlignAcc1" presStyleIdx="4" presStyleCnt="6"/>
      <dgm:spPr/>
    </dgm:pt>
    <dgm:pt modelId="{DE465B57-F91F-4801-A411-83818618A413}" type="pres">
      <dgm:prSet presAssocID="{C6778949-1E90-45AD-A30E-C62D1DC4985F}" presName="image3" presStyleCnt="0"/>
      <dgm:spPr/>
    </dgm:pt>
    <dgm:pt modelId="{187F7463-CBD9-479B-8350-844D28B4951A}" type="pres">
      <dgm:prSet presAssocID="{C6778949-1E90-45AD-A30E-C62D1DC4985F}" presName="imageRepeatNode" presStyleLbl="alignAcc1" presStyleIdx="2" presStyleCnt="3"/>
      <dgm:spPr/>
    </dgm:pt>
    <dgm:pt modelId="{60BB1F37-AEB6-4CE3-9F0D-0D9AFF43FCD3}" type="pres">
      <dgm:prSet presAssocID="{C6778949-1E90-45AD-A30E-C62D1DC4985F}" presName="imageaccent3" presStyleCnt="0"/>
      <dgm:spPr/>
    </dgm:pt>
    <dgm:pt modelId="{34D95FD3-1764-43FB-B552-8930546313C0}" type="pres">
      <dgm:prSet presAssocID="{C6778949-1E90-45AD-A30E-C62D1DC4985F}" presName="accentRepeatNode" presStyleLbl="solidAlignAcc1" presStyleIdx="5" presStyleCnt="6"/>
      <dgm:spPr/>
    </dgm:pt>
  </dgm:ptLst>
  <dgm:cxnLst>
    <dgm:cxn modelId="{7AAFDD5F-54C5-41AC-A40F-A6877FE31AA8}" srcId="{0B994E1F-29C6-43D0-A238-ED6C011D416F}" destId="{3898FD34-6D63-42DD-A210-719E5C8C9E6B}" srcOrd="0" destOrd="0" parTransId="{FFA36509-3ED5-4361-82A1-B602A0BB6190}" sibTransId="{C9CD2BE6-2713-4F93-A78E-A368743A6E5E}"/>
    <dgm:cxn modelId="{A77FA461-F039-4981-A979-2B86089A3D41}" srcId="{0B994E1F-29C6-43D0-A238-ED6C011D416F}" destId="{0C22F7EC-E2CD-4901-B4A8-26E8F2808FD8}" srcOrd="2" destOrd="0" parTransId="{8A7CB2A1-D5EB-40B2-ADE6-DB992D4AE55B}" sibTransId="{C6778949-1E90-45AD-A30E-C62D1DC4985F}"/>
    <dgm:cxn modelId="{3E17F06C-0E43-4193-822B-E59533D6CA96}" type="presOf" srcId="{C9CD2BE6-2713-4F93-A78E-A368743A6E5E}" destId="{0B91017F-27B8-4A16-BBC4-04319B717C5A}" srcOrd="0" destOrd="0" presId="urn:microsoft.com/office/officeart/2008/layout/HexagonCluster"/>
    <dgm:cxn modelId="{511CCC56-505E-4D06-80AC-3CABD61E5FA8}" type="presOf" srcId="{0B994E1F-29C6-43D0-A238-ED6C011D416F}" destId="{6D54DAC0-2E6C-48DF-8FB4-B5EDE7895728}" srcOrd="0" destOrd="0" presId="urn:microsoft.com/office/officeart/2008/layout/HexagonCluster"/>
    <dgm:cxn modelId="{E177AA86-7434-4F34-94F4-A175B974775B}" type="presOf" srcId="{D0AB6373-AE9D-411F-BD60-29CD4955C052}" destId="{E3B87912-C89D-454D-BCC5-6846002443DA}" srcOrd="0" destOrd="0" presId="urn:microsoft.com/office/officeart/2008/layout/HexagonCluster"/>
    <dgm:cxn modelId="{BFEB3991-115A-4472-A317-7206A7F56360}" type="presOf" srcId="{9644C4C8-4961-4561-89EE-458972500579}" destId="{D1404547-5D0B-4C2F-9FD2-231C12F915CD}" srcOrd="0" destOrd="0" presId="urn:microsoft.com/office/officeart/2008/layout/HexagonCluster"/>
    <dgm:cxn modelId="{84460AD3-DF5B-43FA-8435-AA9D80E4929F}" type="presOf" srcId="{0C22F7EC-E2CD-4901-B4A8-26E8F2808FD8}" destId="{77A8BCBC-CCA7-4217-87D2-9A012AD46F20}" srcOrd="0" destOrd="0" presId="urn:microsoft.com/office/officeart/2008/layout/HexagonCluster"/>
    <dgm:cxn modelId="{AF530AD9-5FB2-4C84-A96F-47E4A14A26FC}" type="presOf" srcId="{C6778949-1E90-45AD-A30E-C62D1DC4985F}" destId="{187F7463-CBD9-479B-8350-844D28B4951A}" srcOrd="0" destOrd="0" presId="urn:microsoft.com/office/officeart/2008/layout/HexagonCluster"/>
    <dgm:cxn modelId="{1891B9E4-93CB-45A6-92A4-8C2DDEFF98CF}" type="presOf" srcId="{3898FD34-6D63-42DD-A210-719E5C8C9E6B}" destId="{60A4D73A-7F35-4CA9-88A7-4FC3AFEAA3BA}" srcOrd="0" destOrd="0" presId="urn:microsoft.com/office/officeart/2008/layout/HexagonCluster"/>
    <dgm:cxn modelId="{460940F3-ED06-4B48-B65A-4BEC866E9693}" srcId="{0B994E1F-29C6-43D0-A238-ED6C011D416F}" destId="{9644C4C8-4961-4561-89EE-458972500579}" srcOrd="1" destOrd="0" parTransId="{2CD04B17-885E-46A4-85D0-005ED1819A23}" sibTransId="{D0AB6373-AE9D-411F-BD60-29CD4955C052}"/>
    <dgm:cxn modelId="{30BB695F-FB29-4000-980A-534E811C7C1A}" type="presParOf" srcId="{6D54DAC0-2E6C-48DF-8FB4-B5EDE7895728}" destId="{91D1E5E6-0B23-42E7-AA38-93C149355C3F}" srcOrd="0" destOrd="0" presId="urn:microsoft.com/office/officeart/2008/layout/HexagonCluster"/>
    <dgm:cxn modelId="{2AFCDCCC-1E92-424E-9779-E93978B55C1F}" type="presParOf" srcId="{91D1E5E6-0B23-42E7-AA38-93C149355C3F}" destId="{60A4D73A-7F35-4CA9-88A7-4FC3AFEAA3BA}" srcOrd="0" destOrd="0" presId="urn:microsoft.com/office/officeart/2008/layout/HexagonCluster"/>
    <dgm:cxn modelId="{8E2B791B-B294-495E-8094-E62B23265FFF}" type="presParOf" srcId="{6D54DAC0-2E6C-48DF-8FB4-B5EDE7895728}" destId="{0A7064C5-0EAD-4057-BB56-54C7D7463AFF}" srcOrd="1" destOrd="0" presId="urn:microsoft.com/office/officeart/2008/layout/HexagonCluster"/>
    <dgm:cxn modelId="{9C2B9DBB-440F-4D74-9B29-47FF11CA759D}" type="presParOf" srcId="{0A7064C5-0EAD-4057-BB56-54C7D7463AFF}" destId="{076FFF3D-6868-4239-B37A-1B3A2C4AC73A}" srcOrd="0" destOrd="0" presId="urn:microsoft.com/office/officeart/2008/layout/HexagonCluster"/>
    <dgm:cxn modelId="{84F46A9D-9D97-4F95-86EF-BBA8BE00334C}" type="presParOf" srcId="{6D54DAC0-2E6C-48DF-8FB4-B5EDE7895728}" destId="{036B31B2-91AB-41D0-9028-55643B916930}" srcOrd="2" destOrd="0" presId="urn:microsoft.com/office/officeart/2008/layout/HexagonCluster"/>
    <dgm:cxn modelId="{ACD84540-5B3D-4882-9860-8067FB2CFBF4}" type="presParOf" srcId="{036B31B2-91AB-41D0-9028-55643B916930}" destId="{0B91017F-27B8-4A16-BBC4-04319B717C5A}" srcOrd="0" destOrd="0" presId="urn:microsoft.com/office/officeart/2008/layout/HexagonCluster"/>
    <dgm:cxn modelId="{D476BA18-F424-4464-8743-195DA39AD6E0}" type="presParOf" srcId="{6D54DAC0-2E6C-48DF-8FB4-B5EDE7895728}" destId="{9A1C4ADF-A0FA-4AA1-A5BF-FFF381DA319B}" srcOrd="3" destOrd="0" presId="urn:microsoft.com/office/officeart/2008/layout/HexagonCluster"/>
    <dgm:cxn modelId="{A366EE3D-5FA8-4A63-8FB8-06C85AF836B6}" type="presParOf" srcId="{9A1C4ADF-A0FA-4AA1-A5BF-FFF381DA319B}" destId="{D1DBA981-394F-49B2-A2EA-E68F36E8D0B0}" srcOrd="0" destOrd="0" presId="urn:microsoft.com/office/officeart/2008/layout/HexagonCluster"/>
    <dgm:cxn modelId="{E0B84401-B913-4FEE-A04D-C5BC546A8489}" type="presParOf" srcId="{6D54DAC0-2E6C-48DF-8FB4-B5EDE7895728}" destId="{43CC8FC9-969F-44B2-AFC8-419B7211A989}" srcOrd="4" destOrd="0" presId="urn:microsoft.com/office/officeart/2008/layout/HexagonCluster"/>
    <dgm:cxn modelId="{5DF78480-3E24-4B13-9DE2-6D4908B8B17B}" type="presParOf" srcId="{43CC8FC9-969F-44B2-AFC8-419B7211A989}" destId="{D1404547-5D0B-4C2F-9FD2-231C12F915CD}" srcOrd="0" destOrd="0" presId="urn:microsoft.com/office/officeart/2008/layout/HexagonCluster"/>
    <dgm:cxn modelId="{9B209B58-4BBF-4FF7-A314-439A8777F479}" type="presParOf" srcId="{6D54DAC0-2E6C-48DF-8FB4-B5EDE7895728}" destId="{A4728507-5FAA-4FF0-A232-4048BE7C7ED7}" srcOrd="5" destOrd="0" presId="urn:microsoft.com/office/officeart/2008/layout/HexagonCluster"/>
    <dgm:cxn modelId="{601DA94E-FC20-4924-8694-92A420298523}" type="presParOf" srcId="{A4728507-5FAA-4FF0-A232-4048BE7C7ED7}" destId="{C274816F-4A66-48FF-B912-39BF92375916}" srcOrd="0" destOrd="0" presId="urn:microsoft.com/office/officeart/2008/layout/HexagonCluster"/>
    <dgm:cxn modelId="{C551A286-1440-4833-AEE4-B5937B35EE33}" type="presParOf" srcId="{6D54DAC0-2E6C-48DF-8FB4-B5EDE7895728}" destId="{B4F41FA6-E084-49E6-83A6-02E7C3103456}" srcOrd="6" destOrd="0" presId="urn:microsoft.com/office/officeart/2008/layout/HexagonCluster"/>
    <dgm:cxn modelId="{2E60E7B5-D037-4028-8C0F-B9EB07E9EAE2}" type="presParOf" srcId="{B4F41FA6-E084-49E6-83A6-02E7C3103456}" destId="{E3B87912-C89D-454D-BCC5-6846002443DA}" srcOrd="0" destOrd="0" presId="urn:microsoft.com/office/officeart/2008/layout/HexagonCluster"/>
    <dgm:cxn modelId="{303251B6-97E2-40D3-A6DC-749E711D0AAB}" type="presParOf" srcId="{6D54DAC0-2E6C-48DF-8FB4-B5EDE7895728}" destId="{39C4D512-F78B-47D3-A069-85546B57DE7B}" srcOrd="7" destOrd="0" presId="urn:microsoft.com/office/officeart/2008/layout/HexagonCluster"/>
    <dgm:cxn modelId="{81DE6537-D112-4867-A155-83EFAF367453}" type="presParOf" srcId="{39C4D512-F78B-47D3-A069-85546B57DE7B}" destId="{91BBE87A-23C4-43F0-A571-C64B72CF71C6}" srcOrd="0" destOrd="0" presId="urn:microsoft.com/office/officeart/2008/layout/HexagonCluster"/>
    <dgm:cxn modelId="{32072AA9-9550-411E-8DEF-85D8F5D3928B}" type="presParOf" srcId="{6D54DAC0-2E6C-48DF-8FB4-B5EDE7895728}" destId="{08944F6D-7E6A-4EE1-BBA0-860DB86F516E}" srcOrd="8" destOrd="0" presId="urn:microsoft.com/office/officeart/2008/layout/HexagonCluster"/>
    <dgm:cxn modelId="{1438356A-E986-4375-AB98-03D73D1EB339}" type="presParOf" srcId="{08944F6D-7E6A-4EE1-BBA0-860DB86F516E}" destId="{77A8BCBC-CCA7-4217-87D2-9A012AD46F20}" srcOrd="0" destOrd="0" presId="urn:microsoft.com/office/officeart/2008/layout/HexagonCluster"/>
    <dgm:cxn modelId="{A3B540EA-4D3D-4215-BB47-D9BE9D7E8E1C}" type="presParOf" srcId="{6D54DAC0-2E6C-48DF-8FB4-B5EDE7895728}" destId="{DDC05A5F-4005-4D5C-AC37-3FCA44AF1218}" srcOrd="9" destOrd="0" presId="urn:microsoft.com/office/officeart/2008/layout/HexagonCluster"/>
    <dgm:cxn modelId="{4C8B2509-43B6-4888-B0F3-C0A1E088172B}" type="presParOf" srcId="{DDC05A5F-4005-4D5C-AC37-3FCA44AF1218}" destId="{382950E0-4381-44E4-8815-D2E5A2C0289E}" srcOrd="0" destOrd="0" presId="urn:microsoft.com/office/officeart/2008/layout/HexagonCluster"/>
    <dgm:cxn modelId="{A4F0B651-8A5C-477E-8509-E37A22AC534C}" type="presParOf" srcId="{6D54DAC0-2E6C-48DF-8FB4-B5EDE7895728}" destId="{DE465B57-F91F-4801-A411-83818618A413}" srcOrd="10" destOrd="0" presId="urn:microsoft.com/office/officeart/2008/layout/HexagonCluster"/>
    <dgm:cxn modelId="{DB721547-D5FA-4217-9397-122BCEC6AE4C}" type="presParOf" srcId="{DE465B57-F91F-4801-A411-83818618A413}" destId="{187F7463-CBD9-479B-8350-844D28B4951A}" srcOrd="0" destOrd="0" presId="urn:microsoft.com/office/officeart/2008/layout/HexagonCluster"/>
    <dgm:cxn modelId="{47A5E119-4383-43A2-A36F-8AB966E7F324}" type="presParOf" srcId="{6D54DAC0-2E6C-48DF-8FB4-B5EDE7895728}" destId="{60BB1F37-AEB6-4CE3-9F0D-0D9AFF43FCD3}" srcOrd="11" destOrd="0" presId="urn:microsoft.com/office/officeart/2008/layout/HexagonCluster"/>
    <dgm:cxn modelId="{E2C6E1A4-9840-4E9B-91EE-400F5806645C}" type="presParOf" srcId="{60BB1F37-AEB6-4CE3-9F0D-0D9AFF43FCD3}" destId="{34D95FD3-1764-43FB-B552-8930546313C0}" srcOrd="0" destOrd="0" presId="urn:microsoft.com/office/officeart/2008/layout/HexagonCluster"/>
  </dgm:cxnLst>
  <dgm:bg/>
  <dgm:whole/>
  <dgm:extLst>
    <a:ext uri="http://schemas.microsoft.com/office/drawing/2008/diagram">
      <dsp:dataModelExt xmlns:dsp="http://schemas.microsoft.com/office/drawing/2008/diagram" relId="rId3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0A4D73A-7F35-4CA9-88A7-4FC3AFEAA3BA}">
      <dsp:nvSpPr>
        <dsp:cNvPr id="0" name=""/>
        <dsp:cNvSpPr/>
      </dsp:nvSpPr>
      <dsp:spPr>
        <a:xfrm>
          <a:off x="2013706" y="1764096"/>
          <a:ext cx="1246097" cy="1074353"/>
        </a:xfrm>
        <a:prstGeom prst="hexagon">
          <a:avLst>
            <a:gd name="adj" fmla="val 25000"/>
            <a:gd name="vf" fmla="val 115470"/>
          </a:avLst>
        </a:prstGeom>
        <a:solidFill>
          <a:schemeClr val="accent5">
            <a:hueOff val="0"/>
            <a:satOff val="0"/>
            <a:lumOff val="0"/>
            <a:alphaOff val="0"/>
          </a:schemeClr>
        </a:solidFill>
        <a:ln w="25400" cap="flat" cmpd="sng" algn="ctr">
          <a:solidFill>
            <a:schemeClr val="accent5">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0" tIns="16510" rIns="0" bIns="16510" numCol="1" spcCol="1270" anchor="ctr" anchorCtr="0">
          <a:noAutofit/>
        </a:bodyPr>
        <a:lstStyle/>
        <a:p>
          <a:pPr marL="0" lvl="0" indent="0" algn="ctr" defTabSz="577850" rtl="1">
            <a:lnSpc>
              <a:spcPct val="90000"/>
            </a:lnSpc>
            <a:spcBef>
              <a:spcPct val="0"/>
            </a:spcBef>
            <a:spcAft>
              <a:spcPct val="35000"/>
            </a:spcAft>
            <a:buNone/>
          </a:pPr>
          <a:r>
            <a:rPr lang="fa-IR" sz="1300" kern="1200">
              <a:latin typeface="Vazir YA" panose="020B0503030804020204" pitchFamily="34" charset="-78"/>
              <a:ea typeface="Vazir YA" panose="020B0503030804020204" pitchFamily="34" charset="-78"/>
              <a:cs typeface="Vazir YA" panose="020B0503030804020204" pitchFamily="34" charset="-78"/>
            </a:rPr>
            <a:t>گروه رصد و پايش</a:t>
          </a:r>
        </a:p>
      </dsp:txBody>
      <dsp:txXfrm>
        <a:off x="2207077" y="1930815"/>
        <a:ext cx="859355" cy="740915"/>
      </dsp:txXfrm>
    </dsp:sp>
    <dsp:sp modelId="{076FFF3D-6868-4239-B37A-1B3A2C4AC73A}">
      <dsp:nvSpPr>
        <dsp:cNvPr id="0" name=""/>
        <dsp:cNvSpPr/>
      </dsp:nvSpPr>
      <dsp:spPr>
        <a:xfrm>
          <a:off x="2046078" y="2238401"/>
          <a:ext cx="145895" cy="125743"/>
        </a:xfrm>
        <a:prstGeom prst="hexagon">
          <a:avLst>
            <a:gd name="adj" fmla="val 25000"/>
            <a:gd name="vf" fmla="val 115470"/>
          </a:avLst>
        </a:prstGeom>
        <a:solidFill>
          <a:schemeClr val="lt1">
            <a:hueOff val="0"/>
            <a:satOff val="0"/>
            <a:lumOff val="0"/>
            <a:alphaOff val="0"/>
          </a:schemeClr>
        </a:solidFill>
        <a:ln w="25400" cap="flat" cmpd="sng" algn="ctr">
          <a:solidFill>
            <a:schemeClr val="accent5">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0B91017F-27B8-4A16-BBC4-04319B717C5A}">
      <dsp:nvSpPr>
        <dsp:cNvPr id="0" name=""/>
        <dsp:cNvSpPr/>
      </dsp:nvSpPr>
      <dsp:spPr>
        <a:xfrm>
          <a:off x="948537" y="1187039"/>
          <a:ext cx="1246097" cy="1074353"/>
        </a:xfrm>
        <a:prstGeom prst="hexagon">
          <a:avLst>
            <a:gd name="adj" fmla="val 25000"/>
            <a:gd name="vf" fmla="val 115470"/>
          </a:avLst>
        </a:prstGeom>
        <a:blipFill dpi="0" rotWithShape="1">
          <a:blip xmlns:r="http://schemas.openxmlformats.org/officeDocument/2006/relationships" r:embed="rId1">
            <a:extLst>
              <a:ext uri="{837473B0-CC2E-450A-ABE3-18F120FF3D39}">
                <a1611:picAttrSrcUrl xmlns:a1611="http://schemas.microsoft.com/office/drawing/2016/11/main" r:id="rId2"/>
              </a:ext>
            </a:extLst>
          </a:blip>
          <a:srcRect/>
          <a:stretch>
            <a:fillRect l="-13213" r="-13573" b="-17392"/>
          </a:stretch>
        </a:blipFill>
        <a:ln w="25400" cap="flat" cmpd="sng" algn="ctr">
          <a:solidFill>
            <a:schemeClr val="accent5">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D1DBA981-394F-49B2-A2EA-E68F36E8D0B0}">
      <dsp:nvSpPr>
        <dsp:cNvPr id="0" name=""/>
        <dsp:cNvSpPr/>
      </dsp:nvSpPr>
      <dsp:spPr>
        <a:xfrm>
          <a:off x="1796859" y="2119470"/>
          <a:ext cx="145895" cy="125743"/>
        </a:xfrm>
        <a:prstGeom prst="hexagon">
          <a:avLst>
            <a:gd name="adj" fmla="val 25000"/>
            <a:gd name="vf" fmla="val 115470"/>
          </a:avLst>
        </a:prstGeom>
        <a:solidFill>
          <a:schemeClr val="lt1">
            <a:hueOff val="0"/>
            <a:satOff val="0"/>
            <a:lumOff val="0"/>
            <a:alphaOff val="0"/>
          </a:schemeClr>
        </a:solidFill>
        <a:ln w="25400" cap="flat" cmpd="sng" algn="ctr">
          <a:solidFill>
            <a:schemeClr val="accent5">
              <a:hueOff val="-1986775"/>
              <a:satOff val="7962"/>
              <a:lumOff val="1726"/>
              <a:alphaOff val="0"/>
            </a:schemeClr>
          </a:solidFill>
          <a:prstDash val="solid"/>
        </a:ln>
        <a:effectLst/>
      </dsp:spPr>
      <dsp:style>
        <a:lnRef idx="2">
          <a:scrgbClr r="0" g="0" b="0"/>
        </a:lnRef>
        <a:fillRef idx="1">
          <a:scrgbClr r="0" g="0" b="0"/>
        </a:fillRef>
        <a:effectRef idx="0">
          <a:scrgbClr r="0" g="0" b="0"/>
        </a:effectRef>
        <a:fontRef idx="minor"/>
      </dsp:style>
    </dsp:sp>
    <dsp:sp modelId="{D1404547-5D0B-4C2F-9FD2-231C12F915CD}">
      <dsp:nvSpPr>
        <dsp:cNvPr id="0" name=""/>
        <dsp:cNvSpPr/>
      </dsp:nvSpPr>
      <dsp:spPr>
        <a:xfrm>
          <a:off x="3075328" y="1174266"/>
          <a:ext cx="1246097" cy="1074353"/>
        </a:xfrm>
        <a:prstGeom prst="hexagon">
          <a:avLst>
            <a:gd name="adj" fmla="val 25000"/>
            <a:gd name="vf" fmla="val 115470"/>
          </a:avLst>
        </a:prstGeom>
        <a:solidFill>
          <a:schemeClr val="accent5">
            <a:hueOff val="-4966938"/>
            <a:satOff val="19906"/>
            <a:lumOff val="4314"/>
            <a:alphaOff val="0"/>
          </a:schemeClr>
        </a:solidFill>
        <a:ln w="25400" cap="flat" cmpd="sng" algn="ctr">
          <a:solidFill>
            <a:schemeClr val="accent5">
              <a:hueOff val="-4966938"/>
              <a:satOff val="19906"/>
              <a:lumOff val="4314"/>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0" tIns="16510" rIns="0" bIns="16510" numCol="1" spcCol="1270" anchor="ctr" anchorCtr="0">
          <a:noAutofit/>
        </a:bodyPr>
        <a:lstStyle/>
        <a:p>
          <a:pPr marL="0" lvl="0" indent="0" algn="ctr" defTabSz="577850" rtl="1">
            <a:lnSpc>
              <a:spcPct val="90000"/>
            </a:lnSpc>
            <a:spcBef>
              <a:spcPct val="0"/>
            </a:spcBef>
            <a:spcAft>
              <a:spcPct val="35000"/>
            </a:spcAft>
            <a:buNone/>
          </a:pPr>
          <a:r>
            <a:rPr lang="fa-IR" sz="1300" kern="1200">
              <a:latin typeface="Vazir YA" panose="020B0503030804020204" pitchFamily="34" charset="-78"/>
              <a:ea typeface="Vazir YA" panose="020B0503030804020204" pitchFamily="34" charset="-78"/>
              <a:cs typeface="Vazir YA" panose="020B0503030804020204" pitchFamily="34" charset="-78"/>
            </a:rPr>
            <a:t>گروه طراحي و توسعه</a:t>
          </a:r>
        </a:p>
      </dsp:txBody>
      <dsp:txXfrm>
        <a:off x="3268699" y="1340985"/>
        <a:ext cx="859355" cy="740915"/>
      </dsp:txXfrm>
    </dsp:sp>
    <dsp:sp modelId="{C274816F-4A66-48FF-B912-39BF92375916}">
      <dsp:nvSpPr>
        <dsp:cNvPr id="0" name=""/>
        <dsp:cNvSpPr/>
      </dsp:nvSpPr>
      <dsp:spPr>
        <a:xfrm>
          <a:off x="3927197" y="2105562"/>
          <a:ext cx="145895" cy="125743"/>
        </a:xfrm>
        <a:prstGeom prst="hexagon">
          <a:avLst>
            <a:gd name="adj" fmla="val 25000"/>
            <a:gd name="vf" fmla="val 115470"/>
          </a:avLst>
        </a:prstGeom>
        <a:solidFill>
          <a:schemeClr val="lt1">
            <a:hueOff val="0"/>
            <a:satOff val="0"/>
            <a:lumOff val="0"/>
            <a:alphaOff val="0"/>
          </a:schemeClr>
        </a:solidFill>
        <a:ln w="25400" cap="flat" cmpd="sng" algn="ctr">
          <a:solidFill>
            <a:schemeClr val="accent5">
              <a:hueOff val="-3973551"/>
              <a:satOff val="15924"/>
              <a:lumOff val="3451"/>
              <a:alphaOff val="0"/>
            </a:schemeClr>
          </a:solidFill>
          <a:prstDash val="solid"/>
        </a:ln>
        <a:effectLst/>
      </dsp:spPr>
      <dsp:style>
        <a:lnRef idx="2">
          <a:scrgbClr r="0" g="0" b="0"/>
        </a:lnRef>
        <a:fillRef idx="1">
          <a:scrgbClr r="0" g="0" b="0"/>
        </a:fillRef>
        <a:effectRef idx="0">
          <a:scrgbClr r="0" g="0" b="0"/>
        </a:effectRef>
        <a:fontRef idx="minor"/>
      </dsp:style>
    </dsp:sp>
    <dsp:sp modelId="{E3B87912-C89D-454D-BCC5-6846002443DA}">
      <dsp:nvSpPr>
        <dsp:cNvPr id="0" name=""/>
        <dsp:cNvSpPr/>
      </dsp:nvSpPr>
      <dsp:spPr>
        <a:xfrm>
          <a:off x="4136950" y="1764096"/>
          <a:ext cx="1246097" cy="1074353"/>
        </a:xfrm>
        <a:prstGeom prst="hexagon">
          <a:avLst>
            <a:gd name="adj" fmla="val 25000"/>
            <a:gd name="vf" fmla="val 115470"/>
          </a:avLst>
        </a:prstGeom>
        <a:blipFill dpi="0" rotWithShape="1">
          <a:blip xmlns:r="http://schemas.openxmlformats.org/officeDocument/2006/relationships" r:embed="rId3">
            <a:extLst>
              <a:ext uri="{28A0092B-C50C-407E-A947-70E740481C1C}">
                <a14:useLocalDpi xmlns:a14="http://schemas.microsoft.com/office/drawing/2010/main" val="0"/>
              </a:ext>
              <a:ext uri="{837473B0-CC2E-450A-ABE3-18F120FF3D39}">
                <a1611:picAttrSrcUrl xmlns:a1611="http://schemas.microsoft.com/office/drawing/2016/11/main" r:id="rId4"/>
              </a:ext>
            </a:extLst>
          </a:blip>
          <a:srcRect/>
          <a:stretch>
            <a:fillRect l="-18224" t="1726" r="-17310" b="-12818"/>
          </a:stretch>
        </a:blipFill>
        <a:ln w="25400" cap="flat" cmpd="sng" algn="ctr">
          <a:solidFill>
            <a:schemeClr val="accent5">
              <a:hueOff val="-4966938"/>
              <a:satOff val="19906"/>
              <a:lumOff val="4314"/>
              <a:alphaOff val="0"/>
            </a:schemeClr>
          </a:solidFill>
          <a:prstDash val="solid"/>
        </a:ln>
        <a:effectLst/>
      </dsp:spPr>
      <dsp:style>
        <a:lnRef idx="2">
          <a:scrgbClr r="0" g="0" b="0"/>
        </a:lnRef>
        <a:fillRef idx="1">
          <a:scrgbClr r="0" g="0" b="0"/>
        </a:fillRef>
        <a:effectRef idx="0">
          <a:scrgbClr r="0" g="0" b="0"/>
        </a:effectRef>
        <a:fontRef idx="minor"/>
      </dsp:style>
    </dsp:sp>
    <dsp:sp modelId="{91BBE87A-23C4-43F0-A571-C64B72CF71C6}">
      <dsp:nvSpPr>
        <dsp:cNvPr id="0" name=""/>
        <dsp:cNvSpPr/>
      </dsp:nvSpPr>
      <dsp:spPr>
        <a:xfrm>
          <a:off x="4169322" y="2238401"/>
          <a:ext cx="145895" cy="125743"/>
        </a:xfrm>
        <a:prstGeom prst="hexagon">
          <a:avLst>
            <a:gd name="adj" fmla="val 25000"/>
            <a:gd name="vf" fmla="val 115470"/>
          </a:avLst>
        </a:prstGeom>
        <a:solidFill>
          <a:schemeClr val="lt1">
            <a:hueOff val="0"/>
            <a:satOff val="0"/>
            <a:lumOff val="0"/>
            <a:alphaOff val="0"/>
          </a:schemeClr>
        </a:solidFill>
        <a:ln w="25400" cap="flat" cmpd="sng" algn="ctr">
          <a:solidFill>
            <a:schemeClr val="accent5">
              <a:hueOff val="-5960326"/>
              <a:satOff val="23887"/>
              <a:lumOff val="5177"/>
              <a:alphaOff val="0"/>
            </a:schemeClr>
          </a:solidFill>
          <a:prstDash val="solid"/>
        </a:ln>
        <a:effectLst/>
      </dsp:spPr>
      <dsp:style>
        <a:lnRef idx="2">
          <a:scrgbClr r="0" g="0" b="0"/>
        </a:lnRef>
        <a:fillRef idx="1">
          <a:scrgbClr r="0" g="0" b="0"/>
        </a:fillRef>
        <a:effectRef idx="0">
          <a:scrgbClr r="0" g="0" b="0"/>
        </a:effectRef>
        <a:fontRef idx="minor"/>
      </dsp:style>
    </dsp:sp>
    <dsp:sp modelId="{77A8BCBC-CCA7-4217-87D2-9A012AD46F20}">
      <dsp:nvSpPr>
        <dsp:cNvPr id="0" name=""/>
        <dsp:cNvSpPr/>
      </dsp:nvSpPr>
      <dsp:spPr>
        <a:xfrm>
          <a:off x="2013706" y="586991"/>
          <a:ext cx="1246097" cy="1074353"/>
        </a:xfrm>
        <a:prstGeom prst="hexagon">
          <a:avLst>
            <a:gd name="adj" fmla="val 25000"/>
            <a:gd name="vf" fmla="val 115470"/>
          </a:avLst>
        </a:prstGeom>
        <a:solidFill>
          <a:schemeClr val="accent5">
            <a:hueOff val="-9933876"/>
            <a:satOff val="39811"/>
            <a:lumOff val="8628"/>
            <a:alphaOff val="0"/>
          </a:schemeClr>
        </a:solidFill>
        <a:ln w="25400" cap="flat" cmpd="sng" algn="ctr">
          <a:solidFill>
            <a:schemeClr val="accent5">
              <a:hueOff val="-9933876"/>
              <a:satOff val="39811"/>
              <a:lumOff val="8628"/>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0" tIns="16510" rIns="0" bIns="16510" numCol="1" spcCol="1270" anchor="ctr" anchorCtr="0">
          <a:noAutofit/>
        </a:bodyPr>
        <a:lstStyle/>
        <a:p>
          <a:pPr marL="0" lvl="0" indent="0" algn="ctr" defTabSz="577850" rtl="1">
            <a:lnSpc>
              <a:spcPct val="90000"/>
            </a:lnSpc>
            <a:spcBef>
              <a:spcPct val="0"/>
            </a:spcBef>
            <a:spcAft>
              <a:spcPct val="35000"/>
            </a:spcAft>
            <a:buNone/>
          </a:pPr>
          <a:r>
            <a:rPr lang="fa-IR" sz="1300" kern="1200">
              <a:latin typeface="Vazir YA" panose="020B0503030804020204" pitchFamily="34" charset="-78"/>
              <a:ea typeface="Vazir YA" panose="020B0503030804020204" pitchFamily="34" charset="-78"/>
              <a:cs typeface="Vazir YA" panose="020B0503030804020204" pitchFamily="34" charset="-78"/>
            </a:rPr>
            <a:t>گروه آموزش و اطلاع‌رساني</a:t>
          </a:r>
        </a:p>
      </dsp:txBody>
      <dsp:txXfrm>
        <a:off x="2207077" y="753710"/>
        <a:ext cx="859355" cy="740915"/>
      </dsp:txXfrm>
    </dsp:sp>
    <dsp:sp modelId="{382950E0-4381-44E4-8815-D2E5A2C0289E}">
      <dsp:nvSpPr>
        <dsp:cNvPr id="0" name=""/>
        <dsp:cNvSpPr/>
      </dsp:nvSpPr>
      <dsp:spPr>
        <a:xfrm>
          <a:off x="2858480" y="610266"/>
          <a:ext cx="145895" cy="125743"/>
        </a:xfrm>
        <a:prstGeom prst="hexagon">
          <a:avLst>
            <a:gd name="adj" fmla="val 25000"/>
            <a:gd name="vf" fmla="val 115470"/>
          </a:avLst>
        </a:prstGeom>
        <a:solidFill>
          <a:schemeClr val="lt1">
            <a:hueOff val="0"/>
            <a:satOff val="0"/>
            <a:lumOff val="0"/>
            <a:alphaOff val="0"/>
          </a:schemeClr>
        </a:solidFill>
        <a:ln w="25400" cap="flat" cmpd="sng" algn="ctr">
          <a:solidFill>
            <a:schemeClr val="accent5">
              <a:hueOff val="-7947101"/>
              <a:satOff val="31849"/>
              <a:lumOff val="6902"/>
              <a:alphaOff val="0"/>
            </a:schemeClr>
          </a:solidFill>
          <a:prstDash val="solid"/>
        </a:ln>
        <a:effectLst/>
      </dsp:spPr>
      <dsp:style>
        <a:lnRef idx="2">
          <a:scrgbClr r="0" g="0" b="0"/>
        </a:lnRef>
        <a:fillRef idx="1">
          <a:scrgbClr r="0" g="0" b="0"/>
        </a:fillRef>
        <a:effectRef idx="0">
          <a:scrgbClr r="0" g="0" b="0"/>
        </a:effectRef>
        <a:fontRef idx="minor"/>
      </dsp:style>
    </dsp:sp>
    <dsp:sp modelId="{187F7463-CBD9-479B-8350-844D28B4951A}">
      <dsp:nvSpPr>
        <dsp:cNvPr id="0" name=""/>
        <dsp:cNvSpPr/>
      </dsp:nvSpPr>
      <dsp:spPr>
        <a:xfrm>
          <a:off x="3075328" y="0"/>
          <a:ext cx="1246097" cy="1074353"/>
        </a:xfrm>
        <a:prstGeom prst="hexagon">
          <a:avLst>
            <a:gd name="adj" fmla="val 25000"/>
            <a:gd name="vf" fmla="val 115470"/>
          </a:avLst>
        </a:prstGeom>
        <a:blipFill dpi="0" rotWithShape="1">
          <a:blip xmlns:r="http://schemas.openxmlformats.org/officeDocument/2006/relationships" r:embed="rId5" cstate="print">
            <a:extLst>
              <a:ext uri="{28A0092B-C50C-407E-A947-70E740481C1C}">
                <a14:useLocalDpi xmlns:a14="http://schemas.microsoft.com/office/drawing/2010/main" val="0"/>
              </a:ext>
              <a:ext uri="{837473B0-CC2E-450A-ABE3-18F120FF3D39}">
                <a1611:picAttrSrcUrl xmlns:a1611="http://schemas.microsoft.com/office/drawing/2016/11/main" r:id="rId6"/>
              </a:ext>
            </a:extLst>
          </a:blip>
          <a:srcRect/>
          <a:stretch>
            <a:fillRect l="-16685" t="-5699" r="-18389" b="-50967"/>
          </a:stretch>
        </a:blipFill>
        <a:ln w="25400" cap="flat" cmpd="sng" algn="ctr">
          <a:solidFill>
            <a:schemeClr val="accent5">
              <a:hueOff val="-9933876"/>
              <a:satOff val="39811"/>
              <a:lumOff val="8628"/>
              <a:alphaOff val="0"/>
            </a:schemeClr>
          </a:solidFill>
          <a:prstDash val="solid"/>
        </a:ln>
        <a:effectLst/>
      </dsp:spPr>
      <dsp:style>
        <a:lnRef idx="2">
          <a:scrgbClr r="0" g="0" b="0"/>
        </a:lnRef>
        <a:fillRef idx="1">
          <a:scrgbClr r="0" g="0" b="0"/>
        </a:fillRef>
        <a:effectRef idx="0">
          <a:scrgbClr r="0" g="0" b="0"/>
        </a:effectRef>
        <a:fontRef idx="minor"/>
      </dsp:style>
    </dsp:sp>
    <dsp:sp modelId="{34D95FD3-1764-43FB-B552-8930546313C0}">
      <dsp:nvSpPr>
        <dsp:cNvPr id="0" name=""/>
        <dsp:cNvSpPr/>
      </dsp:nvSpPr>
      <dsp:spPr>
        <a:xfrm>
          <a:off x="3112134" y="471750"/>
          <a:ext cx="145895" cy="125743"/>
        </a:xfrm>
        <a:prstGeom prst="hexagon">
          <a:avLst>
            <a:gd name="adj" fmla="val 25000"/>
            <a:gd name="vf" fmla="val 115470"/>
          </a:avLst>
        </a:prstGeom>
        <a:solidFill>
          <a:schemeClr val="lt1">
            <a:hueOff val="0"/>
            <a:satOff val="0"/>
            <a:lumOff val="0"/>
            <a:alphaOff val="0"/>
          </a:schemeClr>
        </a:solidFill>
        <a:ln w="25400" cap="flat" cmpd="sng" algn="ctr">
          <a:solidFill>
            <a:schemeClr val="accent5">
              <a:hueOff val="-9933876"/>
              <a:satOff val="39811"/>
              <a:lumOff val="8628"/>
              <a:alphaOff val="0"/>
            </a:schemeClr>
          </a:solidFill>
          <a:prstDash val="solid"/>
        </a:ln>
        <a:effectLst/>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8/layout/HexagonCluster">
  <dgm:title val=""/>
  <dgm:desc val=""/>
  <dgm:catLst>
    <dgm:cat type="picture" pri="21000"/>
    <dgm:cat type="relationship" pri="3200"/>
    <dgm:cat type="pictureconvert" pri="21000"/>
  </dgm:catLst>
  <dgm:samp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ampData>
  <dgm:style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tyleData>
  <dgm:clr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clrData>
  <dgm:layoutNode name="Name0">
    <dgm:varLst>
      <dgm:chMax val="21"/>
      <dgm:chPref val="21"/>
    </dgm:varLst>
    <dgm:shape xmlns:r="http://schemas.openxmlformats.org/officeDocument/2006/relationships" r:blip="">
      <dgm:adjLst/>
    </dgm:shape>
    <dgm:choose name="Name1">
      <dgm:if name="Name2" axis="ch" ptType="node" func="cnt" op="equ" val="1">
        <dgm:alg type="composite">
          <dgm:param type="ar" val="1.3871"/>
        </dgm:alg>
        <dgm:constrLst>
          <dgm:constr type="primFontSz" for="des" ptType="node" op="equ" val="65"/>
          <dgm:constr type="l" for="ch" forName="text1" refType="w" fact="0.4525"/>
          <dgm:constr type="t" for="ch" forName="text1" refType="h" fact="0.346"/>
          <dgm:constr type="w" for="ch" forName="text1" refType="w" fact="0.5475"/>
          <dgm:constr type="h" for="ch" forName="text1" refType="h" fact="0.654"/>
          <dgm:constr type="l" for="ch" forName="textaccent1" refType="w" fact="0.4652"/>
          <dgm:constr type="t" for="ch" forName="textaccent1" refType="h" fact="0.6348"/>
          <dgm:constr type="w" for="ch" forName="textaccent1" refType="w" fact="0.0639"/>
          <dgm:constr type="h" for="ch" forName="textaccent1" refType="h" fact="0.0765"/>
          <dgm:constr type="l" for="ch" forName="image1" refType="w" fact="0"/>
          <dgm:constr type="t" for="ch" forName="image1" refType="h" fact="0"/>
          <dgm:constr type="w" for="ch" forName="image1" refType="w" fact="0.5468"/>
          <dgm:constr type="h" for="ch" forName="image1" refType="h" fact="0.6538"/>
          <dgm:constr type="l" for="ch" forName="imageaccent1" refType="w" fact="0.3702"/>
          <dgm:constr type="t" for="ch" forName="imageaccent1" refType="h" fact="0.5633"/>
          <dgm:constr type="w" for="ch" forName="imageaccent1" refType="w" fact="0.0639"/>
          <dgm:constr type="h" for="ch" forName="imageaccent1" refType="h" fact="0.0765"/>
        </dgm:constrLst>
      </dgm:if>
      <dgm:if name="Name3" axis="ch" ptType="node" func="cnt" op="equ" val="2">
        <dgm:alg type="composite">
          <dgm:param type="ar" val="2.6443"/>
        </dgm:alg>
        <dgm:constrLst>
          <dgm:constr type="primFontSz" for="des" ptType="node" op="equ" val="65"/>
          <dgm:constr type="l" for="ch" forName="text1" refType="w" fact="0.2383"/>
          <dgm:constr type="t" for="ch" forName="text1" refType="h" fact="0.3501"/>
          <dgm:constr type="w" for="ch" forName="text1" refType="w" fact="0.285"/>
          <dgm:constr type="h" for="ch" forName="text1" refType="h" fact="0.6499"/>
          <dgm:constr type="l" for="ch" forName="textaccent1" refType="w" fact="0.2472"/>
          <dgm:constr type="t" for="ch" forName="textaccent1" refType="h" fact="0.6371"/>
          <dgm:constr type="w" for="ch" forName="textaccent1" refType="w" fact="0.0333"/>
          <dgm:constr type="h" for="ch" forName="textaccent1" refType="h" fact="0.076"/>
          <dgm:constr type="l" for="ch" forName="image1" refType="w" fact="0"/>
          <dgm:constr type="t" for="ch" forName="image1" refType="h" fact="0"/>
          <dgm:constr type="w" for="ch" forName="image1" refType="w" fact="0.285"/>
          <dgm:constr type="h" for="ch" forName="image1" refType="h" fact="0.6499"/>
          <dgm:constr type="l" for="ch" forName="imageaccent1" refType="w" fact="0.1942"/>
          <dgm:constr type="t" for="ch" forName="imageaccent1" refType="h" fact="0.5602"/>
          <dgm:constr type="w" for="ch" forName="imageaccent1" refType="w" fact="0.0333"/>
          <dgm:constr type="h" for="ch" forName="imageaccent1" refType="h" fact="0.076"/>
          <dgm:constr type="l" for="ch" forName="text2" refType="w" fact="0.4767"/>
          <dgm:constr type="t" for="ch" forName="text2" refType="h" fact="0"/>
          <dgm:constr type="w" for="ch" forName="text2" refType="w" fact="0.285"/>
          <dgm:constr type="h" for="ch" forName="text2" refType="h" fact="0.6499"/>
          <dgm:constr type="l" for="ch" forName="textaccent2" refType="w" fact="0.6709"/>
          <dgm:constr type="t" for="ch" forName="textaccent2" refType="h" fact="0.5602"/>
          <dgm:constr type="w" for="ch" forName="textaccent2" refType="w" fact="0.0333"/>
          <dgm:constr type="h" for="ch" forName="textaccent2" refType="h" fact="0.076"/>
          <dgm:constr type="l" for="ch" forName="image2" refType="w" fact="0.715"/>
          <dgm:constr type="t" for="ch" forName="image2" refType="h" fact="0.3501"/>
          <dgm:constr type="w" for="ch" forName="image2" refType="w" fact="0.285"/>
          <dgm:constr type="h" for="ch" forName="image2" refType="h" fact="0.6499"/>
          <dgm:constr type="l" for="ch" forName="imageaccent2" refType="w" fact="0.7239"/>
          <dgm:constr type="t" for="ch" forName="imageaccent2" refType="h" fact="0.6371"/>
          <dgm:constr type="w" for="ch" forName="imageaccent2" refType="w" fact="0.0333"/>
          <dgm:constr type="h" for="ch" forName="imageaccent2" refType="h" fact="0.076"/>
        </dgm:constrLst>
      </dgm:if>
      <dgm:if name="Name4" axis="ch" ptType="node" func="cnt" op="equ" val="3">
        <dgm:alg type="composite">
          <dgm:param type="ar" val="1.5623"/>
        </dgm:alg>
        <dgm:constrLst>
          <dgm:constr type="primFontSz" for="des" ptType="node" op="equ" val="65"/>
          <dgm:constr type="l" for="ch" forName="text1" refType="w" fact="0.2402"/>
          <dgm:constr type="t" for="ch" forName="text1" refType="h" fact="0.6215"/>
          <dgm:constr type="w" for="ch" forName="text1" refType="w" fact="0.281"/>
          <dgm:constr type="h" for="ch" forName="text1" refType="h" fact="0.3785"/>
          <dgm:constr type="l" for="ch" forName="textaccent1" refType="w" fact="0.2475"/>
          <dgm:constr type="t" for="ch" forName="textaccent1" refType="h" fact="0.7886"/>
          <dgm:constr type="w" for="ch" forName="textaccent1" refType="w" fact="0.0329"/>
          <dgm:constr type="h" for="ch" forName="textaccent1" refType="h" fact="0.0443"/>
          <dgm:constr type="l" for="ch" forName="image1" refType="w" fact="0"/>
          <dgm:constr type="t" for="ch" forName="image1" refType="h" fact="0.4182"/>
          <dgm:constr type="w" for="ch" forName="image1" refType="w" fact="0.281"/>
          <dgm:constr type="h" for="ch" forName="image1" refType="h" fact="0.3785"/>
          <dgm:constr type="l" for="ch" forName="imageaccent1" refType="w" fact="0.1913"/>
          <dgm:constr type="t" for="ch" forName="imageaccent1" refType="h" fact="0.7467"/>
          <dgm:constr type="w" for="ch" forName="imageaccent1" refType="w" fact="0.0329"/>
          <dgm:constr type="h" for="ch" forName="imageaccent1" refType="h" fact="0.0443"/>
          <dgm:constr type="l" for="ch" forName="text2" refType="w" fact="0.4796"/>
          <dgm:constr type="t" for="ch" forName="text2" refType="h" fact="0.4137"/>
          <dgm:constr type="w" for="ch" forName="text2" refType="w" fact="0.281"/>
          <dgm:constr type="h" for="ch" forName="text2" refType="h" fact="0.3785"/>
          <dgm:constr type="l" for="ch" forName="textaccent2" refType="w" fact="0.6717"/>
          <dgm:constr type="t" for="ch" forName="textaccent2" refType="h" fact="0.7418"/>
          <dgm:constr type="w" for="ch" forName="textaccent2" refType="w" fact="0.0329"/>
          <dgm:constr type="h" for="ch" forName="textaccent2" refType="h" fact="0.0443"/>
          <dgm:constr type="l" for="ch" forName="image2" refType="w" fact="0.719"/>
          <dgm:constr type="t" for="ch" forName="image2" refType="h" fact="0.6215"/>
          <dgm:constr type="w" for="ch" forName="image2" refType="w" fact="0.281"/>
          <dgm:constr type="h" for="ch" forName="image2" refType="h" fact="0.3785"/>
          <dgm:constr type="l" for="ch" forName="imageaccent2" refType="w" fact="0.7263"/>
          <dgm:constr type="t" for="ch" forName="imageaccent2" refType="h" fact="0.7886"/>
          <dgm:constr type="w" for="ch" forName="imageaccent2" refType="w" fact="0.0329"/>
          <dgm:constr type="h" for="ch" forName="imageaccent2" refType="h" fact="0.0443"/>
          <dgm:constr type="l" for="ch" forName="text3" refType="w" fact="0.2402"/>
          <dgm:constr type="t" for="ch" forName="text3" refType="h" fact="0.2068"/>
          <dgm:constr type="w" for="ch" forName="text3" refType="w" fact="0.281"/>
          <dgm:constr type="h" for="ch" forName="text3" refType="h" fact="0.3785"/>
          <dgm:constr type="l" for="ch" forName="textaccent3" refType="w" fact="0.4307"/>
          <dgm:constr type="t" for="ch" forName="textaccent3" refType="h" fact="0.215"/>
          <dgm:constr type="w" for="ch" forName="textaccent3" refType="w" fact="0.0329"/>
          <dgm:constr type="h" for="ch" forName="textaccent3" refType="h" fact="0.0443"/>
          <dgm:constr type="l" for="ch" forName="image3" refType="w" fact="0.4796"/>
          <dgm:constr type="t" for="ch" forName="image3" refType="h" fact="0"/>
          <dgm:constr type="w" for="ch" forName="image3" refType="w" fact="0.281"/>
          <dgm:constr type="h" for="ch" forName="image3" refType="h" fact="0.3785"/>
          <dgm:constr type="l" for="ch" forName="imageaccent3" refType="w" fact="0.4879"/>
          <dgm:constr type="t" for="ch" forName="imageaccent3" refType="h" fact="0.1662"/>
          <dgm:constr type="w" for="ch" forName="imageaccent3" refType="w" fact="0.0329"/>
          <dgm:constr type="h" for="ch" forName="imageaccent3" refType="h" fact="0.0443"/>
        </dgm:constrLst>
      </dgm:if>
      <dgm:if name="Name5" axis="ch" ptType="node" func="cnt" op="equ" val="4">
        <dgm:alg type="composite">
          <dgm:param type="ar" val="1.943"/>
        </dgm:alg>
        <dgm:constrLst>
          <dgm:constr type="primFontSz" for="des" ptType="node" op="equ" val="65"/>
          <dgm:constr type="l" for="ch" forName="image2" refType="w" fact="0.5787"/>
          <dgm:constr type="t" for="ch" forName="image2" refType="h" fact="0.6208"/>
          <dgm:constr type="w" for="ch" forName="image2" refType="w" fact="0.227"/>
          <dgm:constr type="h" for="ch" forName="image2" refType="h" fact="0.3786"/>
          <dgm:constr type="l" for="ch" forName="text4" refType="w" fact="0.5787"/>
          <dgm:constr type="t" for="ch" forName="text4" refType="h" fact="0.2081"/>
          <dgm:constr type="w" for="ch" forName="text4" refType="w" fact="0.227"/>
          <dgm:constr type="h" for="ch" forName="text4" refType="h" fact="0.3786"/>
          <dgm:constr type="l" for="ch" forName="text2" refType="w" fact="0.3852"/>
          <dgm:constr type="t" for="ch" forName="text2" refType="h" fact="0.4127"/>
          <dgm:constr type="w" for="ch" forName="text2" refType="w" fact="0.227"/>
          <dgm:constr type="h" for="ch" forName="text2" refType="h" fact="0.3786"/>
          <dgm:constr type="l" for="ch" forName="image3" refType="w" fact="0.3852"/>
          <dgm:constr type="t" for="ch" forName="image3" refType="h" fact="0"/>
          <dgm:constr type="w" for="ch" forName="image3" refType="w" fact="0.227"/>
          <dgm:constr type="h" for="ch" forName="image3" refType="h" fact="0.3786"/>
          <dgm:constr type="l" for="ch" forName="text1" refType="w" fact="0.1927"/>
          <dgm:constr type="t" for="ch" forName="text1" refType="h" fact="0.6214"/>
          <dgm:constr type="w" for="ch" forName="text1" refType="w" fact="0.227"/>
          <dgm:constr type="h" for="ch" forName="text1" refType="h" fact="0.3786"/>
          <dgm:constr type="l" for="ch" forName="textaccent1" refType="w" fact="0.1998"/>
          <dgm:constr type="t" for="ch" forName="textaccent1" refType="h" fact="0.7887"/>
          <dgm:constr type="w" for="ch" forName="textaccent1" refType="w" fact="0.0265"/>
          <dgm:constr type="h" for="ch" forName="textaccent1" refType="h" fact="0.0444"/>
          <dgm:constr type="l" for="ch" forName="image1" refType="w" fact="0"/>
          <dgm:constr type="t" for="ch" forName="image1" refType="h" fact="0.4156"/>
          <dgm:constr type="w" for="ch" forName="image1" refType="w" fact="0.227"/>
          <dgm:constr type="h" for="ch" forName="image1" refType="h" fact="0.3786"/>
          <dgm:constr type="l" for="ch" forName="imageaccent1" refType="w" fact="0.1537"/>
          <dgm:constr type="t" for="ch" forName="imageaccent1" refType="h" fact="0.7417"/>
          <dgm:constr type="w" for="ch" forName="imageaccent1" refType="w" fact="0.0265"/>
          <dgm:constr type="h" for="ch" forName="imageaccent1" refType="h" fact="0.0444"/>
          <dgm:constr type="l" for="ch" forName="textaccent2" refType="w" fact="0.5407"/>
          <dgm:constr type="t" for="ch" forName="textaccent2" refType="h" fact="0.7384"/>
          <dgm:constr type="w" for="ch" forName="textaccent2" refType="w" fact="0.0265"/>
          <dgm:constr type="h" for="ch" forName="textaccent2" refType="h" fact="0.0444"/>
          <dgm:constr type="l" for="ch" forName="imageaccent2" refType="w" fact="0.5839"/>
          <dgm:constr type="t" for="ch" forName="imageaccent2" refType="h" fact="0.7904"/>
          <dgm:constr type="w" for="ch" forName="imageaccent2" refType="w" fact="0.0265"/>
          <dgm:constr type="h" for="ch" forName="imageaccent2" refType="h" fact="0.0444"/>
          <dgm:constr type="l" for="ch" forName="text3" refType="w" fact="0.1927"/>
          <dgm:constr type="t" for="ch" forName="text3" refType="h" fact="0.2087"/>
          <dgm:constr type="w" for="ch" forName="text3" refType="w" fact="0.227"/>
          <dgm:constr type="h" for="ch" forName="text3" refType="h" fact="0.3786"/>
          <dgm:constr type="l" for="ch" forName="textaccent3" refType="w" fact="0.3472"/>
          <dgm:constr type="t" for="ch" forName="textaccent3" refType="h" fact="0.2165"/>
          <dgm:constr type="w" for="ch" forName="textaccent3" refType="w" fact="0.0265"/>
          <dgm:constr type="h" for="ch" forName="textaccent3" refType="h" fact="0.0444"/>
          <dgm:constr type="l" for="ch" forName="imageaccent3" refType="w" fact="0.3904"/>
          <dgm:constr type="t" for="ch" forName="imageaccent3" refType="h" fact="0.1678"/>
          <dgm:constr type="w" for="ch" forName="imageaccent3" refType="w" fact="0.0265"/>
          <dgm:constr type="h" for="ch" forName="imageaccent3" refType="h" fact="0.0444"/>
          <dgm:constr type="l" for="ch" forName="textaccent4" refType="w" fact="0.7739"/>
          <dgm:constr type="t" for="ch" forName="textaccent4" refType="h" fact="0.3752"/>
          <dgm:constr type="w" for="ch" forName="textaccent4" refType="w" fact="0.0265"/>
          <dgm:constr type="h" for="ch" forName="textaccent4" refType="h" fact="0.0444"/>
          <dgm:constr type="l" for="ch" forName="image4" refType="w" fact="0.773"/>
          <dgm:constr type="t" for="ch" forName="image4" refType="h" fact="0.4162"/>
          <dgm:constr type="w" for="ch" forName="image4" refType="w" fact="0.227"/>
          <dgm:constr type="h" for="ch" forName="image4" refType="h" fact="0.3786"/>
          <dgm:constr type="l" for="ch" forName="imageaccent4" refType="w" fact="0.8188"/>
          <dgm:constr type="t" for="ch" forName="imageaccent4" refType="h" fact="0.4229"/>
          <dgm:constr type="w" for="ch" forName="imageaccent4" refType="w" fact="0.0265"/>
          <dgm:constr type="h" for="ch" forName="imageaccent4" refType="h" fact="0.0444"/>
        </dgm:constrLst>
      </dgm:if>
      <dgm:if name="Name6" axis="ch" ptType="node" func="cnt" op="equ" val="5">
        <dgm:alg type="composite">
          <dgm:param type="ar" val="2.3203"/>
        </dgm:alg>
        <dgm:constrLst>
          <dgm:constr type="primFontSz" for="des" ptType="node" op="equ" val="65"/>
          <dgm:constr type="l" for="ch" forName="image4" refType="w" fact="0.6491"/>
          <dgm:constr type="t" for="ch" forName="image4" refType="h" fact="0.4193"/>
          <dgm:constr type="w" for="ch" forName="image4" refType="w" fact="0.1886"/>
          <dgm:constr type="h" for="ch" forName="image4" refType="h" fact="0.3757"/>
          <dgm:constr type="l" for="ch" forName="text5" refType="w" fact="0.6491"/>
          <dgm:constr type="t" for="ch" forName="text5" refType="h" fact="0.004"/>
          <dgm:constr type="w" for="ch" forName="text5" refType="w" fact="0.1886"/>
          <dgm:constr type="h" for="ch" forName="text5" refType="h" fact="0.3757"/>
          <dgm:constr type="l" for="ch" forName="image5" refType="w" fact="0.8114"/>
          <dgm:constr type="t" for="ch" forName="image5" refType="h" fact="0.2136"/>
          <dgm:constr type="w" for="ch" forName="image5" refType="w" fact="0.1886"/>
          <dgm:constr type="h" for="ch" forName="image5" refType="h" fact="0.3757"/>
          <dgm:constr type="l" for="ch" forName="image2" refType="w" fact="0.4868"/>
          <dgm:constr type="t" for="ch" forName="image2" refType="h" fact="0.6235"/>
          <dgm:constr type="w" for="ch" forName="image2" refType="w" fact="0.1886"/>
          <dgm:constr type="h" for="ch" forName="image2" refType="h" fact="0.3757"/>
          <dgm:constr type="l" for="ch" forName="text4" refType="w" fact="0.4868"/>
          <dgm:constr type="t" for="ch" forName="text4" refType="h" fact="0.2081"/>
          <dgm:constr type="w" for="ch" forName="text4" refType="w" fact="0.1886"/>
          <dgm:constr type="h" for="ch" forName="text4" refType="h" fact="0.3757"/>
          <dgm:constr type="l" for="ch" forName="text2" refType="w" fact="0.3246"/>
          <dgm:constr type="t" for="ch" forName="text2" refType="h" fact="0.4154"/>
          <dgm:constr type="w" for="ch" forName="text2" refType="w" fact="0.1886"/>
          <dgm:constr type="h" for="ch" forName="text2" refType="h" fact="0.3757"/>
          <dgm:constr type="l" for="ch" forName="image3" refType="w" fact="0.3246"/>
          <dgm:constr type="t" for="ch" forName="image3" refType="h" fact="0"/>
          <dgm:constr type="w" for="ch" forName="image3" refType="w" fact="0.1886"/>
          <dgm:constr type="h" for="ch" forName="image3" refType="h" fact="0.3757"/>
          <dgm:constr type="l" for="ch" forName="text1" refType="w" fact="0.1623"/>
          <dgm:constr type="t" for="ch" forName="text1" refType="h" fact="0.6243"/>
          <dgm:constr type="w" for="ch" forName="text1" refType="w" fact="0.1886"/>
          <dgm:constr type="h" for="ch" forName="text1" refType="h" fact="0.3757"/>
          <dgm:constr type="l" for="ch" forName="text3" refType="w" fact="0.1623"/>
          <dgm:constr type="t" for="ch" forName="text3" refType="h" fact="0.2089"/>
          <dgm:constr type="w" for="ch" forName="text3" refType="w" fact="0.1886"/>
          <dgm:constr type="h" for="ch" forName="text3" refType="h" fact="0.3757"/>
          <dgm:constr type="l" for="ch" forName="textaccent1" refType="w" fact="0.1668"/>
          <dgm:constr type="t" for="ch" forName="textaccent1" refType="h" fact="0.7923"/>
          <dgm:constr type="w" for="ch" forName="textaccent1" refType="w" fact="0.022"/>
          <dgm:constr type="h" for="ch" forName="textaccent1" refType="h" fact="0.044"/>
          <dgm:constr type="l" for="ch" forName="image1" refType="w" fact="0"/>
          <dgm:constr type="t" for="ch" forName="image1" refType="h" fact="0.4166"/>
          <dgm:constr type="w" for="ch" forName="image1" refType="w" fact="0.1886"/>
          <dgm:constr type="h" for="ch" forName="image1" refType="h" fact="0.3757"/>
          <dgm:constr type="l" for="ch" forName="imageaccent1" refType="w" fact="0.1292"/>
          <dgm:constr type="t" for="ch" forName="imageaccent1" refType="h" fact="0.7424"/>
          <dgm:constr type="w" for="ch" forName="imageaccent1" refType="w" fact="0.022"/>
          <dgm:constr type="h" for="ch" forName="imageaccent1" refType="h" fact="0.044"/>
          <dgm:constr type="l" for="ch" forName="textaccent2" refType="w" fact="0.4544"/>
          <dgm:constr type="t" for="ch" forName="textaccent2" refType="h" fact="0.7404"/>
          <dgm:constr type="w" for="ch" forName="textaccent2" refType="w" fact="0.022"/>
          <dgm:constr type="h" for="ch" forName="textaccent2" refType="h" fact="0.044"/>
          <dgm:constr type="l" for="ch" forName="imageaccent2" refType="w" fact="0.4914"/>
          <dgm:constr type="t" for="ch" forName="imageaccent2" refType="h" fact="0.7907"/>
          <dgm:constr type="w" for="ch" forName="imageaccent2" refType="w" fact="0.022"/>
          <dgm:constr type="h" for="ch" forName="imageaccent2" refType="h" fact="0.044"/>
          <dgm:constr type="l" for="ch" forName="textaccent3" refType="w" fact="0.2915"/>
          <dgm:constr type="t" for="ch" forName="textaccent3" refType="h" fact="0.216"/>
          <dgm:constr type="w" for="ch" forName="textaccent3" refType="w" fact="0.022"/>
          <dgm:constr type="h" for="ch" forName="textaccent3" refType="h" fact="0.044"/>
          <dgm:constr type="l" for="ch" forName="imageaccent3" refType="w" fact="0.3299"/>
          <dgm:constr type="t" for="ch" forName="imageaccent3" refType="h" fact="0.1665"/>
          <dgm:constr type="w" for="ch" forName="imageaccent3" refType="w" fact="0.022"/>
          <dgm:constr type="h" for="ch" forName="imageaccent3" refType="h" fact="0.044"/>
          <dgm:constr type="l" for="ch" forName="textaccent4" refType="w" fact="0.65"/>
          <dgm:constr type="t" for="ch" forName="textaccent4" refType="h" fact="0.3746"/>
          <dgm:constr type="w" for="ch" forName="textaccent4" refType="w" fact="0.022"/>
          <dgm:constr type="h" for="ch" forName="textaccent4" refType="h" fact="0.044"/>
          <dgm:constr type="l" for="ch" forName="imageaccent4" refType="w" fact="0.6859"/>
          <dgm:constr type="t" for="ch" forName="imageaccent4" refType="h" fact="0.4261"/>
          <dgm:constr type="w" for="ch" forName="imageaccent4" refType="w" fact="0.022"/>
          <dgm:constr type="h" for="ch" forName="imageaccent4" refType="h" fact="0.044"/>
          <dgm:constr type="l" for="ch" forName="textaccent5" refType="w" fact="0.8123"/>
          <dgm:constr type="t" for="ch" forName="textaccent5" refType="h" fact="0.1724"/>
          <dgm:constr type="w" for="ch" forName="textaccent5" refType="w" fact="0.022"/>
          <dgm:constr type="h" for="ch" forName="textaccent5" refType="h" fact="0.044"/>
          <dgm:constr type="l" for="ch" forName="imageaccent5" refType="w" fact="0.849"/>
          <dgm:constr type="t" for="ch" forName="imageaccent5" refType="h" fact="0.222"/>
          <dgm:constr type="w" for="ch" forName="imageaccent5" refType="w" fact="0.022"/>
          <dgm:constr type="h" for="ch" forName="imageaccent5" refType="h" fact="0.044"/>
        </dgm:constrLst>
      </dgm:if>
      <dgm:if name="Name7" axis="ch" ptType="node" func="cnt" op="equ" val="6">
        <dgm:alg type="composite">
          <dgm:param type="ar" val="1.9179"/>
        </dgm:alg>
        <dgm:constrLst>
          <dgm:constr type="primFontSz" for="des" ptType="node" op="equ" val="65"/>
          <dgm:constr type="l" for="ch" forName="image4" refType="w" fact="0.6491"/>
          <dgm:constr type="t" for="ch" forName="image4" refType="h" fact="0.3466"/>
          <dgm:constr type="w" for="ch" forName="image4" refType="w" fact="0.1886"/>
          <dgm:constr type="h" for="ch" forName="image4" refType="h" fact="0.3106"/>
          <dgm:constr type="l" for="ch" forName="text5" refType="w" fact="0.6491"/>
          <dgm:constr type="t" for="ch" forName="text5" refType="h" fact="0.0033"/>
          <dgm:constr type="w" for="ch" forName="text5" refType="w" fact="0.1886"/>
          <dgm:constr type="h" for="ch" forName="text5" refType="h" fact="0.3106"/>
          <dgm:constr type="l" for="ch" forName="image5" refType="w" fact="0.8114"/>
          <dgm:constr type="t" for="ch" forName="image5" refType="h" fact="0.1766"/>
          <dgm:constr type="w" for="ch" forName="image5" refType="w" fact="0.1886"/>
          <dgm:constr type="h" for="ch" forName="image5" refType="h" fact="0.3106"/>
          <dgm:constr type="l" for="ch" forName="image2" refType="w" fact="0.4868"/>
          <dgm:constr type="t" for="ch" forName="image2" refType="h" fact="0.5154"/>
          <dgm:constr type="w" for="ch" forName="image2" refType="w" fact="0.1886"/>
          <dgm:constr type="h" for="ch" forName="image2" refType="h" fact="0.3106"/>
          <dgm:constr type="l" for="ch" forName="text4" refType="w" fact="0.4868"/>
          <dgm:constr type="t" for="ch" forName="text4" refType="h" fact="0.172"/>
          <dgm:constr type="w" for="ch" forName="text4" refType="w" fact="0.1886"/>
          <dgm:constr type="h" for="ch" forName="text4" refType="h" fact="0.3106"/>
          <dgm:constr type="l" for="ch" forName="text2" refType="w" fact="0.3246"/>
          <dgm:constr type="t" for="ch" forName="text2" refType="h" fact="0.3434"/>
          <dgm:constr type="w" for="ch" forName="text2" refType="w" fact="0.1886"/>
          <dgm:constr type="h" for="ch" forName="text2" refType="h" fact="0.3106"/>
          <dgm:constr type="l" for="ch" forName="image3" refType="w" fact="0.3246"/>
          <dgm:constr type="t" for="ch" forName="image3" refType="h" fact="0"/>
          <dgm:constr type="w" for="ch" forName="image3" refType="w" fact="0.1886"/>
          <dgm:constr type="h" for="ch" forName="image3" refType="h" fact="0.3106"/>
          <dgm:constr type="l" for="ch" forName="text1" refType="w" fact="0.1623"/>
          <dgm:constr type="t" for="ch" forName="text1" refType="h" fact="0.516"/>
          <dgm:constr type="w" for="ch" forName="text1" refType="w" fact="0.1886"/>
          <dgm:constr type="h" for="ch" forName="text1" refType="h" fact="0.3106"/>
          <dgm:constr type="l" for="ch" forName="text3" refType="w" fact="0.1623"/>
          <dgm:constr type="t" for="ch" forName="text3" refType="h" fact="0.1727"/>
          <dgm:constr type="w" for="ch" forName="text3" refType="w" fact="0.1886"/>
          <dgm:constr type="h" for="ch" forName="text3" refType="h" fact="0.3106"/>
          <dgm:constr type="l" for="ch" forName="textaccent1" refType="w" fact="0.1668"/>
          <dgm:constr type="t" for="ch" forName="textaccent1" refType="h" fact="0.6549"/>
          <dgm:constr type="w" for="ch" forName="textaccent1" refType="w" fact="0.022"/>
          <dgm:constr type="h" for="ch" forName="textaccent1" refType="h" fact="0.0364"/>
          <dgm:constr type="l" for="ch" forName="image1" refType="w" fact="0"/>
          <dgm:constr type="t" for="ch" forName="image1" refType="h" fact="0.3443"/>
          <dgm:constr type="w" for="ch" forName="image1" refType="w" fact="0.1886"/>
          <dgm:constr type="h" for="ch" forName="image1" refType="h" fact="0.3106"/>
          <dgm:constr type="l" for="ch" forName="imageaccent1" refType="w" fact="0.1292"/>
          <dgm:constr type="t" for="ch" forName="imageaccent1" refType="h" fact="0.6137"/>
          <dgm:constr type="w" for="ch" forName="imageaccent1" refType="w" fact="0.022"/>
          <dgm:constr type="h" for="ch" forName="imageaccent1" refType="h" fact="0.0364"/>
          <dgm:constr type="l" for="ch" forName="textaccent2" refType="w" fact="0.4544"/>
          <dgm:constr type="t" for="ch" forName="textaccent2" refType="h" fact="0.612"/>
          <dgm:constr type="w" for="ch" forName="textaccent2" refType="w" fact="0.022"/>
          <dgm:constr type="h" for="ch" forName="textaccent2" refType="h" fact="0.0364"/>
          <dgm:constr type="l" for="ch" forName="imageaccent2" refType="w" fact="0.4914"/>
          <dgm:constr type="t" for="ch" forName="imageaccent2" refType="h" fact="0.6536"/>
          <dgm:constr type="w" for="ch" forName="imageaccent2" refType="w" fact="0.022"/>
          <dgm:constr type="h" for="ch" forName="imageaccent2" refType="h" fact="0.0364"/>
          <dgm:constr type="l" for="ch" forName="textaccent3" refType="w" fact="0.2915"/>
          <dgm:constr type="t" for="ch" forName="textaccent3" refType="h" fact="0.1786"/>
          <dgm:constr type="w" for="ch" forName="textaccent3" refType="w" fact="0.022"/>
          <dgm:constr type="h" for="ch" forName="textaccent3" refType="h" fact="0.0364"/>
          <dgm:constr type="l" for="ch" forName="imageaccent3" refType="w" fact="0.3299"/>
          <dgm:constr type="t" for="ch" forName="imageaccent3" refType="h" fact="0.1376"/>
          <dgm:constr type="w" for="ch" forName="imageaccent3" refType="w" fact="0.022"/>
          <dgm:constr type="h" for="ch" forName="imageaccent3" refType="h" fact="0.0364"/>
          <dgm:constr type="l" for="ch" forName="textaccent4" refType="w" fact="0.65"/>
          <dgm:constr type="t" for="ch" forName="textaccent4" refType="h" fact="0.3096"/>
          <dgm:constr type="w" for="ch" forName="textaccent4" refType="w" fact="0.022"/>
          <dgm:constr type="h" for="ch" forName="textaccent4" refType="h" fact="0.0364"/>
          <dgm:constr type="l" for="ch" forName="imageaccent4" refType="w" fact="0.6859"/>
          <dgm:constr type="t" for="ch" forName="imageaccent4" refType="h" fact="0.3522"/>
          <dgm:constr type="w" for="ch" forName="imageaccent4" refType="w" fact="0.022"/>
          <dgm:constr type="h" for="ch" forName="imageaccent4" refType="h" fact="0.0364"/>
          <dgm:constr type="l" for="ch" forName="textaccent5" refType="w" fact="0.8123"/>
          <dgm:constr type="t" for="ch" forName="textaccent5" refType="h" fact="0.1425"/>
          <dgm:constr type="w" for="ch" forName="textaccent5" refType="w" fact="0.022"/>
          <dgm:constr type="h" for="ch" forName="textaccent5" refType="h" fact="0.0364"/>
          <dgm:constr type="l" for="ch" forName="imageaccent5" refType="w" fact="0.849"/>
          <dgm:constr type="t" for="ch" forName="imageaccent5" refType="h" fact="0.1835"/>
          <dgm:constr type="w" for="ch" forName="imageaccent5" refType="w" fact="0.022"/>
          <dgm:constr type="h" for="ch" forName="imageaccent5" refType="h" fact="0.0364"/>
          <dgm:constr type="l" for="ch" forName="image6" refType="w" fact="0.6491"/>
          <dgm:constr type="t" for="ch" forName="image6" refType="h" fact="0.6894"/>
          <dgm:constr type="w" for="ch" forName="image6" refType="w" fact="0.1886"/>
          <dgm:constr type="h" for="ch" forName="image6" refType="h" fact="0.3106"/>
          <dgm:constr type="l" for="ch" forName="text6" refType="w" fact="0.8114"/>
          <dgm:constr type="t" for="ch" forName="text6" refType="h" fact="0.5194"/>
          <dgm:constr type="w" for="ch" forName="text6" refType="w" fact="0.1886"/>
          <dgm:constr type="h" for="ch" forName="text6" refType="h" fact="0.3106"/>
          <dgm:constr type="l" for="ch" forName="imageaccent6" refType="w" fact="0.8138"/>
          <dgm:constr type="t" for="ch" forName="imageaccent6" refType="h" fact="0.8257"/>
          <dgm:constr type="w" for="ch" forName="imageaccent6" refType="w" fact="0.022"/>
          <dgm:constr type="h" for="ch" forName="imageaccent6" refType="h" fact="0.0364"/>
          <dgm:constr type="l" for="ch" forName="textaccent6" refType="w" fact="0.8488"/>
          <dgm:constr type="t" for="ch" forName="textaccent6" refType="h" fact="0.7914"/>
          <dgm:constr type="w" for="ch" forName="textaccent6" refType="w" fact="0.022"/>
          <dgm:constr type="h" for="ch" forName="textaccent6" refType="h" fact="0.0364"/>
        </dgm:constrLst>
      </dgm:if>
      <dgm:if name="Name8" axis="ch" ptType="node" func="cnt" op="equ" val="7">
        <dgm:alg type="composite">
          <dgm:param type="ar" val="1.6382"/>
        </dgm:alg>
        <dgm:constrLst>
          <dgm:constr type="primFontSz" for="des" ptType="node" op="equ" val="65"/>
          <dgm:constr type="l" for="ch" forName="image4" refType="w" fact="0.6491"/>
          <dgm:constr type="t" for="ch" forName="image4" refType="h" fact="0.2961"/>
          <dgm:constr type="w" for="ch" forName="image4" refType="w" fact="0.1886"/>
          <dgm:constr type="h" for="ch" forName="image4" refType="h" fact="0.2653"/>
          <dgm:constr type="l" for="ch" forName="text5" refType="w" fact="0.6491"/>
          <dgm:constr type="t" for="ch" forName="text5" refType="h" fact="0.0028"/>
          <dgm:constr type="w" for="ch" forName="text5" refType="w" fact="0.1886"/>
          <dgm:constr type="h" for="ch" forName="text5" refType="h" fact="0.2653"/>
          <dgm:constr type="l" for="ch" forName="image5" refType="w" fact="0.8114"/>
          <dgm:constr type="t" for="ch" forName="image5" refType="h" fact="0.1508"/>
          <dgm:constr type="w" for="ch" forName="image5" refType="w" fact="0.1886"/>
          <dgm:constr type="h" for="ch" forName="image5" refType="h" fact="0.2653"/>
          <dgm:constr type="l" for="ch" forName="image2" refType="w" fact="0.4868"/>
          <dgm:constr type="t" for="ch" forName="image2" refType="h" fact="0.4402"/>
          <dgm:constr type="w" for="ch" forName="image2" refType="w" fact="0.1886"/>
          <dgm:constr type="h" for="ch" forName="image2" refType="h" fact="0.2653"/>
          <dgm:constr type="l" for="ch" forName="text4" refType="w" fact="0.4868"/>
          <dgm:constr type="t" for="ch" forName="text4" refType="h" fact="0.1469"/>
          <dgm:constr type="w" for="ch" forName="text4" refType="w" fact="0.1886"/>
          <dgm:constr type="h" for="ch" forName="text4" refType="h" fact="0.2653"/>
          <dgm:constr type="l" for="ch" forName="text2" refType="w" fact="0.3246"/>
          <dgm:constr type="t" for="ch" forName="text2" refType="h" fact="0.2933"/>
          <dgm:constr type="w" for="ch" forName="text2" refType="w" fact="0.1886"/>
          <dgm:constr type="h" for="ch" forName="text2" refType="h" fact="0.2653"/>
          <dgm:constr type="l" for="ch" forName="image3" refType="w" fact="0.3246"/>
          <dgm:constr type="t" for="ch" forName="image3" refType="h" fact="0"/>
          <dgm:constr type="w" for="ch" forName="image3" refType="w" fact="0.1886"/>
          <dgm:constr type="h" for="ch" forName="image3" refType="h" fact="0.2653"/>
          <dgm:constr type="l" for="ch" forName="text1" refType="w" fact="0.1623"/>
          <dgm:constr type="t" for="ch" forName="text1" refType="h" fact="0.4408"/>
          <dgm:constr type="w" for="ch" forName="text1" refType="w" fact="0.1886"/>
          <dgm:constr type="h" for="ch" forName="text1" refType="h" fact="0.2653"/>
          <dgm:constr type="l" for="ch" forName="text3" refType="w" fact="0.1623"/>
          <dgm:constr type="t" for="ch" forName="text3" refType="h" fact="0.1475"/>
          <dgm:constr type="w" for="ch" forName="text3" refType="w" fact="0.1886"/>
          <dgm:constr type="h" for="ch" forName="text3" refType="h" fact="0.2653"/>
          <dgm:constr type="l" for="ch" forName="textaccent1" refType="w" fact="0.1668"/>
          <dgm:constr type="t" for="ch" forName="textaccent1" refType="h" fact="0.5594"/>
          <dgm:constr type="w" for="ch" forName="textaccent1" refType="w" fact="0.022"/>
          <dgm:constr type="h" for="ch" forName="textaccent1" refType="h" fact="0.0311"/>
          <dgm:constr type="l" for="ch" forName="image1" refType="w" fact="0"/>
          <dgm:constr type="t" for="ch" forName="image1" refType="h" fact="0.2941"/>
          <dgm:constr type="w" for="ch" forName="image1" refType="w" fact="0.1886"/>
          <dgm:constr type="h" for="ch" forName="image1" refType="h" fact="0.2653"/>
          <dgm:constr type="l" for="ch" forName="imageaccent1" refType="w" fact="0.1292"/>
          <dgm:constr type="t" for="ch" forName="imageaccent1" refType="h" fact="0.5242"/>
          <dgm:constr type="w" for="ch" forName="imageaccent1" refType="w" fact="0.022"/>
          <dgm:constr type="h" for="ch" forName="imageaccent1" refType="h" fact="0.0311"/>
          <dgm:constr type="l" for="ch" forName="textaccent2" refType="w" fact="0.4544"/>
          <dgm:constr type="t" for="ch" forName="textaccent2" refType="h" fact="0.5228"/>
          <dgm:constr type="w" for="ch" forName="textaccent2" refType="w" fact="0.022"/>
          <dgm:constr type="h" for="ch" forName="textaccent2" refType="h" fact="0.0311"/>
          <dgm:constr type="l" for="ch" forName="imageaccent2" refType="w" fact="0.4914"/>
          <dgm:constr type="t" for="ch" forName="imageaccent2" refType="h" fact="0.5583"/>
          <dgm:constr type="w" for="ch" forName="imageaccent2" refType="w" fact="0.022"/>
          <dgm:constr type="h" for="ch" forName="imageaccent2" refType="h" fact="0.0311"/>
          <dgm:constr type="l" for="ch" forName="textaccent3" refType="w" fact="0.2907"/>
          <dgm:constr type="t" for="ch" forName="textaccent3" refType="h" fact="0.1511"/>
          <dgm:constr type="w" for="ch" forName="textaccent3" refType="w" fact="0.022"/>
          <dgm:constr type="h" for="ch" forName="textaccent3" refType="h" fact="0.0311"/>
          <dgm:constr type="l" for="ch" forName="imageaccent3" refType="w" fact="0.3299"/>
          <dgm:constr type="t" for="ch" forName="imageaccent3" refType="h" fact="0.1175"/>
          <dgm:constr type="w" for="ch" forName="imageaccent3" refType="w" fact="0.022"/>
          <dgm:constr type="h" for="ch" forName="imageaccent3" refType="h" fact="0.0311"/>
          <dgm:constr type="l" for="ch" forName="textaccent4" refType="w" fact="0.65"/>
          <dgm:constr type="t" for="ch" forName="textaccent4" refType="h" fact="0.2645"/>
          <dgm:constr type="w" for="ch" forName="textaccent4" refType="w" fact="0.022"/>
          <dgm:constr type="h" for="ch" forName="textaccent4" refType="h" fact="0.0311"/>
          <dgm:constr type="l" for="ch" forName="imageaccent4" refType="w" fact="0.6859"/>
          <dgm:constr type="t" for="ch" forName="imageaccent4" refType="h" fact="0.3008"/>
          <dgm:constr type="w" for="ch" forName="imageaccent4" refType="w" fact="0.022"/>
          <dgm:constr type="h" for="ch" forName="imageaccent4" refType="h" fact="0.0311"/>
          <dgm:constr type="l" for="ch" forName="textaccent5" refType="w" fact="0.8123"/>
          <dgm:constr type="t" for="ch" forName="textaccent5" refType="h" fact="0.1217"/>
          <dgm:constr type="w" for="ch" forName="textaccent5" refType="w" fact="0.022"/>
          <dgm:constr type="h" for="ch" forName="textaccent5" refType="h" fact="0.0311"/>
          <dgm:constr type="l" for="ch" forName="imageaccent5" refType="w" fact="0.849"/>
          <dgm:constr type="t" for="ch" forName="imageaccent5" refType="h" fact="0.1567"/>
          <dgm:constr type="w" for="ch" forName="imageaccent5" refType="w" fact="0.022"/>
          <dgm:constr type="h" for="ch" forName="imageaccent5" refType="h" fact="0.0311"/>
          <dgm:constr type="l" for="ch" forName="image6" refType="w" fact="0.6491"/>
          <dgm:constr type="t" for="ch" forName="image6" refType="h" fact="0.5889"/>
          <dgm:constr type="w" for="ch" forName="image6" refType="w" fact="0.1886"/>
          <dgm:constr type="h" for="ch" forName="image6" refType="h" fact="0.2653"/>
          <dgm:constr type="l" for="ch" forName="text6" refType="w" fact="0.8114"/>
          <dgm:constr type="t" for="ch" forName="text6" refType="h" fact="0.4436"/>
          <dgm:constr type="w" for="ch" forName="text6" refType="w" fact="0.1886"/>
          <dgm:constr type="h" for="ch" forName="text6" refType="h" fact="0.2653"/>
          <dgm:constr type="l" for="ch" forName="imageaccent6" refType="w" fact="0.8138"/>
          <dgm:constr type="t" for="ch" forName="imageaccent6" refType="h" fact="0.7053"/>
          <dgm:constr type="w" for="ch" forName="imageaccent6" refType="w" fact="0.022"/>
          <dgm:constr type="h" for="ch" forName="imageaccent6" refType="h" fact="0.0311"/>
          <dgm:constr type="l" for="ch" forName="textaccent6" refType="w" fact="0.8488"/>
          <dgm:constr type="t" for="ch" forName="textaccent6" refType="h" fact="0.676"/>
          <dgm:constr type="w" for="ch" forName="textaccent6" refType="w" fact="0.022"/>
          <dgm:constr type="h" for="ch" forName="textaccent6" refType="h" fact="0.0311"/>
          <dgm:constr type="l" for="ch" forName="text7" refType="w" fact="0.3244"/>
          <dgm:constr type="t" for="ch" forName="text7" refType="h" fact="0.5872"/>
          <dgm:constr type="w" for="ch" forName="text7" refType="w" fact="0.1886"/>
          <dgm:constr type="h" for="ch" forName="text7" refType="h" fact="0.2653"/>
          <dgm:constr type="l" for="ch" forName="image7" refType="w" fact="0.1622"/>
          <dgm:constr type="t" for="ch" forName="image7" refType="h" fact="0.7347"/>
          <dgm:constr type="w" for="ch" forName="image7" refType="w" fact="0.1886"/>
          <dgm:constr type="h" for="ch" forName="image7" refType="h" fact="0.2653"/>
          <dgm:constr type="l" for="ch" forName="imageaccent7" refType="w" fact="0.2905"/>
          <dgm:constr type="t" for="ch" forName="imageaccent7" refType="h" fact="0.7384"/>
          <dgm:constr type="w" for="ch" forName="imageaccent7" refType="w" fact="0.022"/>
          <dgm:constr type="h" for="ch" forName="imageaccent7" refType="h" fact="0.0311"/>
          <dgm:constr type="l" for="ch" forName="textaccent7" refType="w" fact="0.3298"/>
          <dgm:constr type="t" for="ch" forName="textaccent7" refType="h" fact="0.7048"/>
          <dgm:constr type="w" for="ch" forName="textaccent7" refType="w" fact="0.022"/>
          <dgm:constr type="h" for="ch" forName="textaccent7" refType="h" fact="0.0311"/>
        </dgm:constrLst>
      </dgm:if>
      <dgm:if name="Name9" axis="ch" ptType="node" func="cnt" op="equ" val="8">
        <dgm:alg type="composite">
          <dgm:param type="ar" val="1.8974"/>
        </dgm:alg>
        <dgm:constrLst>
          <dgm:constr type="primFontSz" for="des" ptType="node" op="equ" val="65"/>
          <dgm:constr type="l" for="ch" forName="image4" refType="w" fact="0.5589"/>
          <dgm:constr type="t" for="ch" forName="image4" refType="h" fact="0.2952"/>
          <dgm:constr type="w" for="ch" forName="image4" refType="w" fact="0.1624"/>
          <dgm:constr type="h" for="ch" forName="image4" refType="h" fact="0.2645"/>
          <dgm:constr type="l" for="ch" forName="text5" refType="w" fact="0.5589"/>
          <dgm:constr type="t" for="ch" forName="text5" refType="h" fact="0.0028"/>
          <dgm:constr type="w" for="ch" forName="text5" refType="w" fact="0.1624"/>
          <dgm:constr type="h" for="ch" forName="text5" refType="h" fact="0.2645"/>
          <dgm:constr type="l" for="ch" forName="image5" refType="w" fact="0.6986"/>
          <dgm:constr type="t" for="ch" forName="image5" refType="h" fact="0.1504"/>
          <dgm:constr type="w" for="ch" forName="image5" refType="w" fact="0.1624"/>
          <dgm:constr type="h" for="ch" forName="image5" refType="h" fact="0.2645"/>
          <dgm:constr type="l" for="ch" forName="image2" refType="w" fact="0.4192"/>
          <dgm:constr type="t" for="ch" forName="image2" refType="h" fact="0.439"/>
          <dgm:constr type="w" for="ch" forName="image2" refType="w" fact="0.1624"/>
          <dgm:constr type="h" for="ch" forName="image2" refType="h" fact="0.2645"/>
          <dgm:constr type="l" for="ch" forName="text4" refType="w" fact="0.4192"/>
          <dgm:constr type="t" for="ch" forName="text4" refType="h" fact="0.1465"/>
          <dgm:constr type="w" for="ch" forName="text4" refType="w" fact="0.1624"/>
          <dgm:constr type="h" for="ch" forName="text4" refType="h" fact="0.2645"/>
          <dgm:constr type="l" for="ch" forName="text2" refType="w" fact="0.2794"/>
          <dgm:constr type="t" for="ch" forName="text2" refType="h" fact="0.2925"/>
          <dgm:constr type="w" for="ch" forName="text2" refType="w" fact="0.1624"/>
          <dgm:constr type="h" for="ch" forName="text2" refType="h" fact="0.2645"/>
          <dgm:constr type="l" for="ch" forName="image3" refType="w" fact="0.2794"/>
          <dgm:constr type="t" for="ch" forName="image3" refType="h" fact="0"/>
          <dgm:constr type="w" for="ch" forName="image3" refType="w" fact="0.1624"/>
          <dgm:constr type="h" for="ch" forName="image3" refType="h" fact="0.2645"/>
          <dgm:constr type="l" for="ch" forName="text1" refType="w" fact="0.1397"/>
          <dgm:constr type="t" for="ch" forName="text1" refType="h" fact="0.4395"/>
          <dgm:constr type="w" for="ch" forName="text1" refType="w" fact="0.1624"/>
          <dgm:constr type="h" for="ch" forName="text1" refType="h" fact="0.2645"/>
          <dgm:constr type="l" for="ch" forName="text3" refType="w" fact="0.1397"/>
          <dgm:constr type="t" for="ch" forName="text3" refType="h" fact="0.1471"/>
          <dgm:constr type="w" for="ch" forName="text3" refType="w" fact="0.1624"/>
          <dgm:constr type="h" for="ch" forName="text3" refType="h" fact="0.2645"/>
          <dgm:constr type="l" for="ch" forName="textaccent1" refType="w" fact="0.1436"/>
          <dgm:constr type="t" for="ch" forName="textaccent1" refType="h" fact="0.5578"/>
          <dgm:constr type="w" for="ch" forName="textaccent1" refType="w" fact="0.0189"/>
          <dgm:constr type="h" for="ch" forName="textaccent1" refType="h" fact="0.031"/>
          <dgm:constr type="l" for="ch" forName="image1" refType="w" fact="0"/>
          <dgm:constr type="t" for="ch" forName="image1" refType="h" fact="0.2933"/>
          <dgm:constr type="w" for="ch" forName="image1" refType="w" fact="0.1624"/>
          <dgm:constr type="h" for="ch" forName="image1" refType="h" fact="0.2645"/>
          <dgm:constr type="l" for="ch" forName="imageaccent1" refType="w" fact="0.1112"/>
          <dgm:constr type="t" for="ch" forName="imageaccent1" refType="h" fact="0.5227"/>
          <dgm:constr type="w" for="ch" forName="imageaccent1" refType="w" fact="0.0189"/>
          <dgm:constr type="h" for="ch" forName="imageaccent1" refType="h" fact="0.031"/>
          <dgm:constr type="l" for="ch" forName="textaccent2" refType="w" fact="0.3912"/>
          <dgm:constr type="t" for="ch" forName="textaccent2" refType="h" fact="0.5213"/>
          <dgm:constr type="w" for="ch" forName="textaccent2" refType="w" fact="0.0189"/>
          <dgm:constr type="h" for="ch" forName="textaccent2" refType="h" fact="0.031"/>
          <dgm:constr type="l" for="ch" forName="imageaccent2" refType="w" fact="0.4231"/>
          <dgm:constr type="t" for="ch" forName="imageaccent2" refType="h" fact="0.5567"/>
          <dgm:constr type="w" for="ch" forName="imageaccent2" refType="w" fact="0.0189"/>
          <dgm:constr type="h" for="ch" forName="imageaccent2" refType="h" fact="0.031"/>
          <dgm:constr type="l" for="ch" forName="textaccent3" refType="w" fact="0.2502"/>
          <dgm:constr type="t" for="ch" forName="textaccent3" refType="h" fact="0.1507"/>
          <dgm:constr type="w" for="ch" forName="textaccent3" refType="w" fact="0.0189"/>
          <dgm:constr type="h" for="ch" forName="textaccent3" refType="h" fact="0.031"/>
          <dgm:constr type="l" for="ch" forName="imageaccent3" refType="w" fact="0.2841"/>
          <dgm:constr type="t" for="ch" forName="imageaccent3" refType="h" fact="0.1172"/>
          <dgm:constr type="w" for="ch" forName="imageaccent3" refType="w" fact="0.0189"/>
          <dgm:constr type="h" for="ch" forName="imageaccent3" refType="h" fact="0.031"/>
          <dgm:constr type="l" for="ch" forName="textaccent4" refType="w" fact="0.5596"/>
          <dgm:constr type="t" for="ch" forName="textaccent4" refType="h" fact="0.2637"/>
          <dgm:constr type="w" for="ch" forName="textaccent4" refType="w" fact="0.0189"/>
          <dgm:constr type="h" for="ch" forName="textaccent4" refType="h" fact="0.031"/>
          <dgm:constr type="l" for="ch" forName="imageaccent4" refType="w" fact="0.5905"/>
          <dgm:constr type="t" for="ch" forName="imageaccent4" refType="h" fact="0.3"/>
          <dgm:constr type="w" for="ch" forName="imageaccent4" refType="w" fact="0.0189"/>
          <dgm:constr type="h" for="ch" forName="imageaccent4" refType="h" fact="0.031"/>
          <dgm:constr type="l" for="ch" forName="textaccent5" refType="w" fact="0.6993"/>
          <dgm:constr type="t" for="ch" forName="textaccent5" refType="h" fact="0.1214"/>
          <dgm:constr type="w" for="ch" forName="textaccent5" refType="w" fact="0.0189"/>
          <dgm:constr type="h" for="ch" forName="textaccent5" refType="h" fact="0.031"/>
          <dgm:constr type="l" for="ch" forName="imageaccent5" refType="w" fact="0.731"/>
          <dgm:constr type="t" for="ch" forName="imageaccent5" refType="h" fact="0.1563"/>
          <dgm:constr type="w" for="ch" forName="imageaccent5" refType="w" fact="0.0189"/>
          <dgm:constr type="h" for="ch" forName="imageaccent5" refType="h" fact="0.031"/>
          <dgm:constr type="l" for="ch" forName="image6" refType="w" fact="0.5589"/>
          <dgm:constr type="t" for="ch" forName="image6" refType="h" fact="0.5872"/>
          <dgm:constr type="w" for="ch" forName="image6" refType="w" fact="0.1624"/>
          <dgm:constr type="h" for="ch" forName="image6" refType="h" fact="0.2645"/>
          <dgm:constr type="l" for="ch" forName="text6" refType="w" fact="0.6986"/>
          <dgm:constr type="t" for="ch" forName="text6" refType="h" fact="0.4424"/>
          <dgm:constr type="w" for="ch" forName="text6" refType="w" fact="0.1624"/>
          <dgm:constr type="h" for="ch" forName="text6" refType="h" fact="0.2645"/>
          <dgm:constr type="l" for="ch" forName="imageaccent6" refType="w" fact="0.7007"/>
          <dgm:constr type="t" for="ch" forName="imageaccent6" refType="h" fact="0.7033"/>
          <dgm:constr type="w" for="ch" forName="imageaccent6" refType="w" fact="0.0189"/>
          <dgm:constr type="h" for="ch" forName="imageaccent6" refType="h" fact="0.031"/>
          <dgm:constr type="l" for="ch" forName="textaccent6" refType="w" fact="0.7308"/>
          <dgm:constr type="t" for="ch" forName="textaccent6" refType="h" fact="0.6741"/>
          <dgm:constr type="w" for="ch" forName="textaccent6" refType="w" fact="0.0189"/>
          <dgm:constr type="h" for="ch" forName="textaccent6" refType="h" fact="0.031"/>
          <dgm:constr type="l" for="ch" forName="text7" refType="w" fact="0.2793"/>
          <dgm:constr type="t" for="ch" forName="text7" refType="h" fact="0.5856"/>
          <dgm:constr type="w" for="ch" forName="text7" refType="w" fact="0.1624"/>
          <dgm:constr type="h" for="ch" forName="text7" refType="h" fact="0.2645"/>
          <dgm:constr type="l" for="ch" forName="image7" refType="w" fact="0.1396"/>
          <dgm:constr type="t" for="ch" forName="image7" refType="h" fact="0.7326"/>
          <dgm:constr type="w" for="ch" forName="image7" refType="w" fact="0.1624"/>
          <dgm:constr type="h" for="ch" forName="image7" refType="h" fact="0.2645"/>
          <dgm:constr type="l" for="ch" forName="imageaccent7" refType="w" fact="0.2501"/>
          <dgm:constr type="t" for="ch" forName="imageaccent7" refType="h" fact="0.7363"/>
          <dgm:constr type="w" for="ch" forName="imageaccent7" refType="w" fact="0.0189"/>
          <dgm:constr type="h" for="ch" forName="imageaccent7" refType="h" fact="0.031"/>
          <dgm:constr type="l" for="ch" forName="textaccent7" refType="w" fact="0.284"/>
          <dgm:constr type="t" for="ch" forName="textaccent7" refType="h" fact="0.7028"/>
          <dgm:constr type="w" for="ch" forName="textaccent7" refType="w" fact="0.0189"/>
          <dgm:constr type="h" for="ch" forName="textaccent7" refType="h" fact="0.031"/>
          <dgm:constr type="l" for="ch" forName="image8" refType="w" fact="0.6979"/>
          <dgm:constr type="t" for="ch" forName="image8" refType="h" fact="0.7355"/>
          <dgm:constr type="w" for="ch" forName="image8" refType="w" fact="0.1624"/>
          <dgm:constr type="h" for="ch" forName="image8" refType="h" fact="0.2645"/>
          <dgm:constr type="l" for="ch" forName="text8" refType="w" fact="0.8376"/>
          <dgm:constr type="t" for="ch" forName="text8" refType="h" fact="0.5906"/>
          <dgm:constr type="w" for="ch" forName="text8" refType="w" fact="0.1624"/>
          <dgm:constr type="h" for="ch" forName="text8" refType="h" fact="0.2645"/>
          <dgm:constr type="l" for="ch" forName="imageaccent8" refType="w" fact="0.8397"/>
          <dgm:constr type="t" for="ch" forName="imageaccent8" refType="h" fact="0.8516"/>
          <dgm:constr type="w" for="ch" forName="imageaccent8" refType="w" fact="0.0189"/>
          <dgm:constr type="h" for="ch" forName="imageaccent8" refType="h" fact="0.031"/>
          <dgm:constr type="l" for="ch" forName="textaccent8" refType="w" fact="0.8698"/>
          <dgm:constr type="t" for="ch" forName="textaccent8" refType="h" fact="0.8223"/>
          <dgm:constr type="w" for="ch" forName="textaccent8" refType="w" fact="0.0189"/>
          <dgm:constr type="h" for="ch" forName="textaccent8" refType="h" fact="0.031"/>
        </dgm:constrLst>
      </dgm:if>
      <dgm:if name="Name10" axis="ch" ptType="node" func="cnt" op="equ" val="9">
        <dgm:alg type="composite">
          <dgm:param type="ar" val="1.8986"/>
        </dgm:alg>
        <dgm:constrLst>
          <dgm:constr type="primFontSz" for="des" ptType="node" op="equ" val="65"/>
          <dgm:constr type="l" for="ch" forName="image4" refType="w" fact="0.5585"/>
          <dgm:constr type="t" for="ch" forName="image4" refType="h" fact="0.2952"/>
          <dgm:constr type="w" for="ch" forName="image4" refType="w" fact="0.1623"/>
          <dgm:constr type="h" for="ch" forName="image4" refType="h" fact="0.2645"/>
          <dgm:constr type="l" for="ch" forName="text5" refType="w" fact="0.5585"/>
          <dgm:constr type="t" for="ch" forName="text5" refType="h" fact="0.0028"/>
          <dgm:constr type="w" for="ch" forName="text5" refType="w" fact="0.1623"/>
          <dgm:constr type="h" for="ch" forName="text5" refType="h" fact="0.2645"/>
          <dgm:constr type="l" for="ch" forName="image5" refType="w" fact="0.6982"/>
          <dgm:constr type="t" for="ch" forName="image5" refType="h" fact="0.1504"/>
          <dgm:constr type="w" for="ch" forName="image5" refType="w" fact="0.1623"/>
          <dgm:constr type="h" for="ch" forName="image5" refType="h" fact="0.2645"/>
          <dgm:constr type="l" for="ch" forName="image2" refType="w" fact="0.4189"/>
          <dgm:constr type="t" for="ch" forName="image2" refType="h" fact="0.439"/>
          <dgm:constr type="w" for="ch" forName="image2" refType="w" fact="0.1623"/>
          <dgm:constr type="h" for="ch" forName="image2" refType="h" fact="0.2645"/>
          <dgm:constr type="l" for="ch" forName="text4" refType="w" fact="0.4189"/>
          <dgm:constr type="t" for="ch" forName="text4" refType="h" fact="0.1465"/>
          <dgm:constr type="w" for="ch" forName="text4" refType="w" fact="0.1623"/>
          <dgm:constr type="h" for="ch" forName="text4" refType="h" fact="0.2645"/>
          <dgm:constr type="l" for="ch" forName="text2" refType="w" fact="0.2793"/>
          <dgm:constr type="t" for="ch" forName="text2" refType="h" fact="0.2925"/>
          <dgm:constr type="w" for="ch" forName="text2" refType="w" fact="0.1623"/>
          <dgm:constr type="h" for="ch" forName="text2" refType="h" fact="0.2645"/>
          <dgm:constr type="l" for="ch" forName="image3" refType="w" fact="0.2793"/>
          <dgm:constr type="t" for="ch" forName="image3" refType="h" fact="0"/>
          <dgm:constr type="w" for="ch" forName="image3" refType="w" fact="0.1623"/>
          <dgm:constr type="h" for="ch" forName="image3" refType="h" fact="0.2645"/>
          <dgm:constr type="l" for="ch" forName="text1" refType="w" fact="0.1396"/>
          <dgm:constr type="t" for="ch" forName="text1" refType="h" fact="0.4395"/>
          <dgm:constr type="w" for="ch" forName="text1" refType="w" fact="0.1623"/>
          <dgm:constr type="h" for="ch" forName="text1" refType="h" fact="0.2645"/>
          <dgm:constr type="l" for="ch" forName="text3" refType="w" fact="0.1396"/>
          <dgm:constr type="t" for="ch" forName="text3" refType="h" fact="0.1471"/>
          <dgm:constr type="w" for="ch" forName="text3" refType="w" fact="0.1623"/>
          <dgm:constr type="h" for="ch" forName="text3" refType="h" fact="0.2645"/>
          <dgm:constr type="l" for="ch" forName="textaccent1" refType="w" fact="0.1435"/>
          <dgm:constr type="t" for="ch" forName="textaccent1" refType="h" fact="0.5578"/>
          <dgm:constr type="w" for="ch" forName="textaccent1" refType="w" fact="0.0189"/>
          <dgm:constr type="h" for="ch" forName="textaccent1" refType="h" fact="0.031"/>
          <dgm:constr type="l" for="ch" forName="image1" refType="w" fact="0"/>
          <dgm:constr type="t" for="ch" forName="image1" refType="h" fact="0.2933"/>
          <dgm:constr type="w" for="ch" forName="image1" refType="w" fact="0.1623"/>
          <dgm:constr type="h" for="ch" forName="image1" refType="h" fact="0.2645"/>
          <dgm:constr type="l" for="ch" forName="imageaccent1" refType="w" fact="0.1111"/>
          <dgm:constr type="t" for="ch" forName="imageaccent1" refType="h" fact="0.5227"/>
          <dgm:constr type="w" for="ch" forName="imageaccent1" refType="w" fact="0.0189"/>
          <dgm:constr type="h" for="ch" forName="imageaccent1" refType="h" fact="0.031"/>
          <dgm:constr type="l" for="ch" forName="textaccent2" refType="w" fact="0.391"/>
          <dgm:constr type="t" for="ch" forName="textaccent2" refType="h" fact="0.5213"/>
          <dgm:constr type="w" for="ch" forName="textaccent2" refType="w" fact="0.0189"/>
          <dgm:constr type="h" for="ch" forName="textaccent2" refType="h" fact="0.031"/>
          <dgm:constr type="l" for="ch" forName="imageaccent2" refType="w" fact="0.4228"/>
          <dgm:constr type="t" for="ch" forName="imageaccent2" refType="h" fact="0.5567"/>
          <dgm:constr type="w" for="ch" forName="imageaccent2" refType="w" fact="0.0189"/>
          <dgm:constr type="h" for="ch" forName="imageaccent2" refType="h" fact="0.031"/>
          <dgm:constr type="l" for="ch" forName="textaccent3" refType="w" fact="0.2501"/>
          <dgm:constr type="t" for="ch" forName="textaccent3" refType="h" fact="0.1507"/>
          <dgm:constr type="w" for="ch" forName="textaccent3" refType="w" fact="0.0189"/>
          <dgm:constr type="h" for="ch" forName="textaccent3" refType="h" fact="0.031"/>
          <dgm:constr type="l" for="ch" forName="imageaccent3" refType="w" fact="0.2839"/>
          <dgm:constr type="t" for="ch" forName="imageaccent3" refType="h" fact="0.1172"/>
          <dgm:constr type="w" for="ch" forName="imageaccent3" refType="w" fact="0.0189"/>
          <dgm:constr type="h" for="ch" forName="imageaccent3" refType="h" fact="0.031"/>
          <dgm:constr type="l" for="ch" forName="textaccent4" refType="w" fact="0.5593"/>
          <dgm:constr type="t" for="ch" forName="textaccent4" refType="h" fact="0.2637"/>
          <dgm:constr type="w" for="ch" forName="textaccent4" refType="w" fact="0.0189"/>
          <dgm:constr type="h" for="ch" forName="textaccent4" refType="h" fact="0.031"/>
          <dgm:constr type="l" for="ch" forName="imageaccent4" refType="w" fact="0.5901"/>
          <dgm:constr type="t" for="ch" forName="imageaccent4" refType="h" fact="0.3"/>
          <dgm:constr type="w" for="ch" forName="imageaccent4" refType="w" fact="0.0189"/>
          <dgm:constr type="h" for="ch" forName="imageaccent4" refType="h" fact="0.031"/>
          <dgm:constr type="l" for="ch" forName="textaccent5" refType="w" fact="0.6989"/>
          <dgm:constr type="t" for="ch" forName="textaccent5" refType="h" fact="0.1214"/>
          <dgm:constr type="w" for="ch" forName="textaccent5" refType="w" fact="0.0189"/>
          <dgm:constr type="h" for="ch" forName="textaccent5" refType="h" fact="0.031"/>
          <dgm:constr type="l" for="ch" forName="imageaccent5" refType="w" fact="0.7305"/>
          <dgm:constr type="t" for="ch" forName="imageaccent5" refType="h" fact="0.1563"/>
          <dgm:constr type="w" for="ch" forName="imageaccent5" refType="w" fact="0.0189"/>
          <dgm:constr type="h" for="ch" forName="imageaccent5" refType="h" fact="0.031"/>
          <dgm:constr type="l" for="ch" forName="image6" refType="w" fact="0.5585"/>
          <dgm:constr type="t" for="ch" forName="image6" refType="h" fact="0.5872"/>
          <dgm:constr type="w" for="ch" forName="image6" refType="w" fact="0.1623"/>
          <dgm:constr type="h" for="ch" forName="image6" refType="h" fact="0.2645"/>
          <dgm:constr type="l" for="ch" forName="text6" refType="w" fact="0.6982"/>
          <dgm:constr type="t" for="ch" forName="text6" refType="h" fact="0.4424"/>
          <dgm:constr type="w" for="ch" forName="text6" refType="w" fact="0.1623"/>
          <dgm:constr type="h" for="ch" forName="text6" refType="h" fact="0.2645"/>
          <dgm:constr type="l" for="ch" forName="imageaccent6" refType="w" fact="0.7002"/>
          <dgm:constr type="t" for="ch" forName="imageaccent6" refType="h" fact="0.7033"/>
          <dgm:constr type="w" for="ch" forName="imageaccent6" refType="w" fact="0.0189"/>
          <dgm:constr type="h" for="ch" forName="imageaccent6" refType="h" fact="0.031"/>
          <dgm:constr type="l" for="ch" forName="textaccent6" refType="w" fact="0.7303"/>
          <dgm:constr type="t" for="ch" forName="textaccent6" refType="h" fact="0.6741"/>
          <dgm:constr type="w" for="ch" forName="textaccent6" refType="w" fact="0.0189"/>
          <dgm:constr type="h" for="ch" forName="textaccent6" refType="h" fact="0.031"/>
          <dgm:constr type="l" for="ch" forName="text7" refType="w" fact="0.2792"/>
          <dgm:constr type="t" for="ch" forName="text7" refType="h" fact="0.5856"/>
          <dgm:constr type="w" for="ch" forName="text7" refType="w" fact="0.1623"/>
          <dgm:constr type="h" for="ch" forName="text7" refType="h" fact="0.2645"/>
          <dgm:constr type="l" for="ch" forName="image7" refType="w" fact="0.1395"/>
          <dgm:constr type="t" for="ch" forName="image7" refType="h" fact="0.7326"/>
          <dgm:constr type="w" for="ch" forName="image7" refType="w" fact="0.1623"/>
          <dgm:constr type="h" for="ch" forName="image7" refType="h" fact="0.2645"/>
          <dgm:constr type="l" for="ch" forName="imageaccent7" refType="w" fact="0.25"/>
          <dgm:constr type="t" for="ch" forName="imageaccent7" refType="h" fact="0.7363"/>
          <dgm:constr type="w" for="ch" forName="imageaccent7" refType="w" fact="0.0189"/>
          <dgm:constr type="h" for="ch" forName="imageaccent7" refType="h" fact="0.031"/>
          <dgm:constr type="l" for="ch" forName="textaccent7" refType="w" fact="0.2838"/>
          <dgm:constr type="t" for="ch" forName="textaccent7" refType="h" fact="0.7028"/>
          <dgm:constr type="w" for="ch" forName="textaccent7" refType="w" fact="0.0189"/>
          <dgm:constr type="h" for="ch" forName="textaccent7" refType="h" fact="0.031"/>
          <dgm:constr type="l" for="ch" forName="image8" refType="w" fact="0.6975"/>
          <dgm:constr type="t" for="ch" forName="image8" refType="h" fact="0.7355"/>
          <dgm:constr type="w" for="ch" forName="image8" refType="w" fact="0.1623"/>
          <dgm:constr type="h" for="ch" forName="image8" refType="h" fact="0.2645"/>
          <dgm:constr type="l" for="ch" forName="text8" refType="w" fact="0.8371"/>
          <dgm:constr type="t" for="ch" forName="text8" refType="h" fact="0.5906"/>
          <dgm:constr type="w" for="ch" forName="text8" refType="w" fact="0.1623"/>
          <dgm:constr type="h" for="ch" forName="text8" refType="h" fact="0.2645"/>
          <dgm:constr type="l" for="ch" forName="imageaccent8" refType="w" fact="0.8392"/>
          <dgm:constr type="t" for="ch" forName="imageaccent8" refType="h" fact="0.8516"/>
          <dgm:constr type="w" for="ch" forName="imageaccent8" refType="w" fact="0.0189"/>
          <dgm:constr type="h" for="ch" forName="imageaccent8" refType="h" fact="0.031"/>
          <dgm:constr type="l" for="ch" forName="textaccent8" refType="w" fact="0.8693"/>
          <dgm:constr type="t" for="ch" forName="textaccent8" refType="h" fact="0.8223"/>
          <dgm:constr type="w" for="ch" forName="textaccent8" refType="w" fact="0.0189"/>
          <dgm:constr type="h" for="ch" forName="textaccent8" refType="h" fact="0.031"/>
          <dgm:constr type="l" for="ch" forName="text9" refType="w" fact="0.8377"/>
          <dgm:constr type="t" for="ch" forName="text9" refType="h" fact="0.0057"/>
          <dgm:constr type="w" for="ch" forName="text9" refType="w" fact="0.1623"/>
          <dgm:constr type="h" for="ch" forName="text9" refType="h" fact="0.2645"/>
          <dgm:constr type="l" for="ch" forName="textaccent9" refType="w" fact="0.95"/>
          <dgm:constr type="t" for="ch" forName="textaccent9" refType="h" fact="0.2383"/>
          <dgm:constr type="w" for="ch" forName="textaccent9" refType="w" fact="0.0189"/>
          <dgm:constr type="h" for="ch" forName="textaccent9" refType="h" fact="0.031"/>
          <dgm:constr type="l" for="ch" forName="image9" refType="w" fact="0.8377"/>
          <dgm:constr type="t" for="ch" forName="image9" refType="h" fact="0.2977"/>
          <dgm:constr type="w" for="ch" forName="image9" refType="w" fact="0.1623"/>
          <dgm:constr type="h" for="ch" forName="image9" refType="h" fact="0.2645"/>
          <dgm:constr type="l" for="ch" forName="imageaccent9" refType="w" fact="0.95"/>
          <dgm:constr type="t" for="ch" forName="imageaccent9" refType="h" fact="0.2993"/>
          <dgm:constr type="w" for="ch" forName="imageaccent9" refType="w" fact="0.0189"/>
          <dgm:constr type="h" for="ch" forName="imageaccent9" refType="h" fact="0.031"/>
        </dgm:constrLst>
      </dgm:if>
      <dgm:if name="Name11" axis="ch" ptType="node" func="cnt" op="equ" val="10">
        <dgm:alg type="composite">
          <dgm:param type="ar" val="1.6608"/>
        </dgm:alg>
        <dgm:constrLst>
          <dgm:constr type="primFontSz" for="des" ptType="node" op="equ" val="65"/>
          <dgm:constr type="l" for="ch" forName="image4" refType="w" fact="0.5585"/>
          <dgm:constr type="t" for="ch" forName="image4" refType="h" fact="0.2583"/>
          <dgm:constr type="w" for="ch" forName="image4" refType="w" fact="0.1623"/>
          <dgm:constr type="h" for="ch" forName="image4" refType="h" fact="0.2314"/>
          <dgm:constr type="l" for="ch" forName="text5" refType="w" fact="0.5585"/>
          <dgm:constr type="t" for="ch" forName="text5" refType="h" fact="0.0024"/>
          <dgm:constr type="w" for="ch" forName="text5" refType="w" fact="0.1623"/>
          <dgm:constr type="h" for="ch" forName="text5" refType="h" fact="0.2314"/>
          <dgm:constr type="l" for="ch" forName="image5" refType="w" fact="0.6982"/>
          <dgm:constr type="t" for="ch" forName="image5" refType="h" fact="0.1316"/>
          <dgm:constr type="w" for="ch" forName="image5" refType="w" fact="0.1623"/>
          <dgm:constr type="h" for="ch" forName="image5" refType="h" fact="0.2314"/>
          <dgm:constr type="l" for="ch" forName="image2" refType="w" fact="0.4189"/>
          <dgm:constr type="t" for="ch" forName="image2" refType="h" fact="0.384"/>
          <dgm:constr type="w" for="ch" forName="image2" refType="w" fact="0.1623"/>
          <dgm:constr type="h" for="ch" forName="image2" refType="h" fact="0.2314"/>
          <dgm:constr type="l" for="ch" forName="text4" refType="w" fact="0.4189"/>
          <dgm:constr type="t" for="ch" forName="text4" refType="h" fact="0.1282"/>
          <dgm:constr type="w" for="ch" forName="text4" refType="w" fact="0.1623"/>
          <dgm:constr type="h" for="ch" forName="text4" refType="h" fact="0.2314"/>
          <dgm:constr type="l" for="ch" forName="text2" refType="w" fact="0.2793"/>
          <dgm:constr type="t" for="ch" forName="text2" refType="h" fact="0.2558"/>
          <dgm:constr type="w" for="ch" forName="text2" refType="w" fact="0.1623"/>
          <dgm:constr type="h" for="ch" forName="text2" refType="h" fact="0.2314"/>
          <dgm:constr type="l" for="ch" forName="image3" refType="w" fact="0.2793"/>
          <dgm:constr type="t" for="ch" forName="image3" refType="h" fact="0"/>
          <dgm:constr type="w" for="ch" forName="image3" refType="w" fact="0.1623"/>
          <dgm:constr type="h" for="ch" forName="image3" refType="h" fact="0.2314"/>
          <dgm:constr type="l" for="ch" forName="text1" refType="w" fact="0.1396"/>
          <dgm:constr type="t" for="ch" forName="text1" refType="h" fact="0.3845"/>
          <dgm:constr type="w" for="ch" forName="text1" refType="w" fact="0.1623"/>
          <dgm:constr type="h" for="ch" forName="text1" refType="h" fact="0.2314"/>
          <dgm:constr type="l" for="ch" forName="text3" refType="w" fact="0.1396"/>
          <dgm:constr type="t" for="ch" forName="text3" refType="h" fact="0.1286"/>
          <dgm:constr type="w" for="ch" forName="text3" refType="w" fact="0.1623"/>
          <dgm:constr type="h" for="ch" forName="text3" refType="h" fact="0.2314"/>
          <dgm:constr type="l" for="ch" forName="textaccent1" refType="w" fact="0.1435"/>
          <dgm:constr type="t" for="ch" forName="textaccent1" refType="h" fact="0.488"/>
          <dgm:constr type="w" for="ch" forName="textaccent1" refType="w" fact="0.0189"/>
          <dgm:constr type="h" for="ch" forName="textaccent1" refType="h" fact="0.0271"/>
          <dgm:constr type="l" for="ch" forName="image1" refType="w" fact="0"/>
          <dgm:constr type="t" for="ch" forName="image1" refType="h" fact="0.2566"/>
          <dgm:constr type="w" for="ch" forName="image1" refType="w" fact="0.1623"/>
          <dgm:constr type="h" for="ch" forName="image1" refType="h" fact="0.2314"/>
          <dgm:constr type="l" for="ch" forName="imageaccent1" refType="w" fact="0.1111"/>
          <dgm:constr type="t" for="ch" forName="imageaccent1" refType="h" fact="0.4572"/>
          <dgm:constr type="w" for="ch" forName="imageaccent1" refType="w" fact="0.0189"/>
          <dgm:constr type="h" for="ch" forName="imageaccent1" refType="h" fact="0.0271"/>
          <dgm:constr type="l" for="ch" forName="textaccent2" refType="w" fact="0.391"/>
          <dgm:constr type="t" for="ch" forName="textaccent2" refType="h" fact="0.456"/>
          <dgm:constr type="w" for="ch" forName="textaccent2" refType="w" fact="0.0189"/>
          <dgm:constr type="h" for="ch" forName="textaccent2" refType="h" fact="0.0271"/>
          <dgm:constr type="l" for="ch" forName="imageaccent2" refType="w" fact="0.4228"/>
          <dgm:constr type="t" for="ch" forName="imageaccent2" refType="h" fact="0.487"/>
          <dgm:constr type="w" for="ch" forName="imageaccent2" refType="w" fact="0.0189"/>
          <dgm:constr type="h" for="ch" forName="imageaccent2" refType="h" fact="0.0271"/>
          <dgm:constr type="l" for="ch" forName="textaccent3" refType="w" fact="0.2501"/>
          <dgm:constr type="t" for="ch" forName="textaccent3" refType="h" fact="0.1318"/>
          <dgm:constr type="w" for="ch" forName="textaccent3" refType="w" fact="0.0189"/>
          <dgm:constr type="h" for="ch" forName="textaccent3" refType="h" fact="0.0271"/>
          <dgm:constr type="l" for="ch" forName="imageaccent3" refType="w" fact="0.2839"/>
          <dgm:constr type="t" for="ch" forName="imageaccent3" refType="h" fact="0.1025"/>
          <dgm:constr type="w" for="ch" forName="imageaccent3" refType="w" fact="0.0189"/>
          <dgm:constr type="h" for="ch" forName="imageaccent3" refType="h" fact="0.0271"/>
          <dgm:constr type="l" for="ch" forName="textaccent4" refType="w" fact="0.5593"/>
          <dgm:constr type="t" for="ch" forName="textaccent4" refType="h" fact="0.2307"/>
          <dgm:constr type="w" for="ch" forName="textaccent4" refType="w" fact="0.0189"/>
          <dgm:constr type="h" for="ch" forName="textaccent4" refType="h" fact="0.0271"/>
          <dgm:constr type="l" for="ch" forName="imageaccent4" refType="w" fact="0.5901"/>
          <dgm:constr type="t" for="ch" forName="imageaccent4" refType="h" fact="0.2624"/>
          <dgm:constr type="w" for="ch" forName="imageaccent4" refType="w" fact="0.0189"/>
          <dgm:constr type="h" for="ch" forName="imageaccent4" refType="h" fact="0.0271"/>
          <dgm:constr type="l" for="ch" forName="textaccent5" refType="w" fact="0.6989"/>
          <dgm:constr type="t" for="ch" forName="textaccent5" refType="h" fact="0.1062"/>
          <dgm:constr type="w" for="ch" forName="textaccent5" refType="w" fact="0.0189"/>
          <dgm:constr type="h" for="ch" forName="textaccent5" refType="h" fact="0.0271"/>
          <dgm:constr type="l" for="ch" forName="imageaccent5" refType="w" fact="0.7305"/>
          <dgm:constr type="t" for="ch" forName="imageaccent5" refType="h" fact="0.1367"/>
          <dgm:constr type="w" for="ch" forName="imageaccent5" refType="w" fact="0.0189"/>
          <dgm:constr type="h" for="ch" forName="imageaccent5" refType="h" fact="0.0271"/>
          <dgm:constr type="l" for="ch" forName="image6" refType="w" fact="0.5585"/>
          <dgm:constr type="t" for="ch" forName="image6" refType="h" fact="0.5137"/>
          <dgm:constr type="w" for="ch" forName="image6" refType="w" fact="0.1623"/>
          <dgm:constr type="h" for="ch" forName="image6" refType="h" fact="0.2314"/>
          <dgm:constr type="l" for="ch" forName="text6" refType="w" fact="0.6982"/>
          <dgm:constr type="t" for="ch" forName="text6" refType="h" fact="0.387"/>
          <dgm:constr type="w" for="ch" forName="text6" refType="w" fact="0.1623"/>
          <dgm:constr type="h" for="ch" forName="text6" refType="h" fact="0.2314"/>
          <dgm:constr type="l" for="ch" forName="imageaccent6" refType="w" fact="0.7002"/>
          <dgm:constr type="t" for="ch" forName="imageaccent6" refType="h" fact="0.6152"/>
          <dgm:constr type="w" for="ch" forName="imageaccent6" refType="w" fact="0.0189"/>
          <dgm:constr type="h" for="ch" forName="imageaccent6" refType="h" fact="0.0271"/>
          <dgm:constr type="l" for="ch" forName="textaccent6" refType="w" fact="0.7303"/>
          <dgm:constr type="t" for="ch" forName="textaccent6" refType="h" fact="0.5897"/>
          <dgm:constr type="w" for="ch" forName="textaccent6" refType="w" fact="0.0189"/>
          <dgm:constr type="h" for="ch" forName="textaccent6" refType="h" fact="0.0271"/>
          <dgm:constr type="l" for="ch" forName="text7" refType="w" fact="0.2792"/>
          <dgm:constr type="t" for="ch" forName="text7" refType="h" fact="0.5122"/>
          <dgm:constr type="w" for="ch" forName="text7" refType="w" fact="0.1623"/>
          <dgm:constr type="h" for="ch" forName="text7" refType="h" fact="0.2314"/>
          <dgm:constr type="l" for="ch" forName="image7" refType="w" fact="0.1395"/>
          <dgm:constr type="t" for="ch" forName="image7" refType="h" fact="0.6409"/>
          <dgm:constr type="w" for="ch" forName="image7" refType="w" fact="0.1623"/>
          <dgm:constr type="h" for="ch" forName="image7" refType="h" fact="0.2314"/>
          <dgm:constr type="l" for="ch" forName="imageaccent7" refType="w" fact="0.25"/>
          <dgm:constr type="t" for="ch" forName="imageaccent7" refType="h" fact="0.6441"/>
          <dgm:constr type="w" for="ch" forName="imageaccent7" refType="w" fact="0.0189"/>
          <dgm:constr type="h" for="ch" forName="imageaccent7" refType="h" fact="0.0271"/>
          <dgm:constr type="l" for="ch" forName="textaccent7" refType="w" fact="0.2838"/>
          <dgm:constr type="t" for="ch" forName="textaccent7" refType="h" fact="0.6148"/>
          <dgm:constr type="w" for="ch" forName="textaccent7" refType="w" fact="0.0189"/>
          <dgm:constr type="h" for="ch" forName="textaccent7" refType="h" fact="0.0271"/>
          <dgm:constr type="l" for="ch" forName="image8" refType="w" fact="0.6975"/>
          <dgm:constr type="t" for="ch" forName="image8" refType="h" fact="0.6433"/>
          <dgm:constr type="w" for="ch" forName="image8" refType="w" fact="0.1623"/>
          <dgm:constr type="h" for="ch" forName="image8" refType="h" fact="0.2314"/>
          <dgm:constr type="l" for="ch" forName="text8" refType="w" fact="0.8371"/>
          <dgm:constr type="t" for="ch" forName="text8" refType="h" fact="0.5167"/>
          <dgm:constr type="w" for="ch" forName="text8" refType="w" fact="0.1623"/>
          <dgm:constr type="h" for="ch" forName="text8" refType="h" fact="0.2314"/>
          <dgm:constr type="l" for="ch" forName="imageaccent8" refType="w" fact="0.8392"/>
          <dgm:constr type="t" for="ch" forName="imageaccent8" refType="h" fact="0.7449"/>
          <dgm:constr type="w" for="ch" forName="imageaccent8" refType="w" fact="0.0189"/>
          <dgm:constr type="h" for="ch" forName="imageaccent8" refType="h" fact="0.0271"/>
          <dgm:constr type="l" for="ch" forName="textaccent8" refType="w" fact="0.8693"/>
          <dgm:constr type="t" for="ch" forName="textaccent8" refType="h" fact="0.7194"/>
          <dgm:constr type="w" for="ch" forName="textaccent8" refType="w" fact="0.0189"/>
          <dgm:constr type="h" for="ch" forName="textaccent8" refType="h" fact="0.0271"/>
          <dgm:constr type="l" for="ch" forName="text9" refType="w" fact="0.8377"/>
          <dgm:constr type="t" for="ch" forName="text9" refType="h" fact="0.005"/>
          <dgm:constr type="w" for="ch" forName="text9" refType="w" fact="0.1623"/>
          <dgm:constr type="h" for="ch" forName="text9" refType="h" fact="0.2314"/>
          <dgm:constr type="l" for="ch" forName="textaccent9" refType="w" fact="0.95"/>
          <dgm:constr type="t" for="ch" forName="textaccent9" refType="h" fact="0.2084"/>
          <dgm:constr type="w" for="ch" forName="textaccent9" refType="w" fact="0.0189"/>
          <dgm:constr type="h" for="ch" forName="textaccent9" refType="h" fact="0.0271"/>
          <dgm:constr type="l" for="ch" forName="image9" refType="w" fact="0.8377"/>
          <dgm:constr type="t" for="ch" forName="image9" refType="h" fact="0.2604"/>
          <dgm:constr type="w" for="ch" forName="image9" refType="w" fact="0.1623"/>
          <dgm:constr type="h" for="ch" forName="image9" refType="h" fact="0.2314"/>
          <dgm:constr type="l" for="ch" forName="imageaccent9" refType="w" fact="0.95"/>
          <dgm:constr type="t" for="ch" forName="imageaccent9" refType="h" fact="0.2618"/>
          <dgm:constr type="w" for="ch" forName="imageaccent9" refType="w" fact="0.0189"/>
          <dgm:constr type="h" for="ch" forName="imageaccent9" refType="h" fact="0.0271"/>
          <dgm:constr type="l" for="ch" forName="image10" refType="w" fact="0.2786"/>
          <dgm:constr type="t" for="ch" forName="image10" refType="h" fact="0.7686"/>
          <dgm:constr type="w" for="ch" forName="image10" refType="w" fact="0.1623"/>
          <dgm:constr type="h" for="ch" forName="image10" refType="h" fact="0.2314"/>
          <dgm:constr type="l" for="ch" forName="text10" refType="w" fact="0.4183"/>
          <dgm:constr type="t" for="ch" forName="text10" refType="h" fact="0.6419"/>
          <dgm:constr type="w" for="ch" forName="text10" refType="w" fact="0.1623"/>
          <dgm:constr type="h" for="ch" forName="text10" refType="h" fact="0.2314"/>
          <dgm:constr type="l" for="ch" forName="imageaccent10" refType="w" fact="0.4203"/>
          <dgm:constr type="t" for="ch" forName="imageaccent10" refType="h" fact="0.8701"/>
          <dgm:constr type="w" for="ch" forName="imageaccent10" refType="w" fact="0.0189"/>
          <dgm:constr type="h" for="ch" forName="imageaccent10" refType="h" fact="0.0271"/>
          <dgm:constr type="l" for="ch" forName="textaccent10" refType="w" fact="0.4504"/>
          <dgm:constr type="t" for="ch" forName="textaccent10" refType="h" fact="0.8446"/>
          <dgm:constr type="w" for="ch" forName="textaccent10" refType="w" fact="0.0189"/>
          <dgm:constr type="h" for="ch" forName="textaccent10" refType="h" fact="0.0271"/>
        </dgm:constrLst>
      </dgm:if>
      <dgm:if name="Name12" axis="ch" ptType="node" func="cnt" op="equ" val="11">
        <dgm:alg type="composite">
          <dgm:param type="ar" val="1.4704"/>
        </dgm:alg>
        <dgm:constrLst>
          <dgm:constr type="primFontSz" for="des" ptType="node" op="equ" val="65"/>
          <dgm:constr type="l" for="ch" forName="image4" refType="w" fact="0.5585"/>
          <dgm:constr type="t" for="ch" forName="image4" refType="h" fact="0.2287"/>
          <dgm:constr type="w" for="ch" forName="image4" refType="w" fact="0.1623"/>
          <dgm:constr type="h" for="ch" forName="image4" refType="h" fact="0.2049"/>
          <dgm:constr type="l" for="ch" forName="text5" refType="w" fact="0.5585"/>
          <dgm:constr type="t" for="ch" forName="text5" refType="h" fact="0.0022"/>
          <dgm:constr type="w" for="ch" forName="text5" refType="w" fact="0.1623"/>
          <dgm:constr type="h" for="ch" forName="text5" refType="h" fact="0.2049"/>
          <dgm:constr type="l" for="ch" forName="image5" refType="w" fact="0.6982"/>
          <dgm:constr type="t" for="ch" forName="image5" refType="h" fact="0.1165"/>
          <dgm:constr type="w" for="ch" forName="image5" refType="w" fact="0.1623"/>
          <dgm:constr type="h" for="ch" forName="image5" refType="h" fact="0.2049"/>
          <dgm:constr type="l" for="ch" forName="image2" refType="w" fact="0.4189"/>
          <dgm:constr type="t" for="ch" forName="image2" refType="h" fact="0.34"/>
          <dgm:constr type="w" for="ch" forName="image2" refType="w" fact="0.1623"/>
          <dgm:constr type="h" for="ch" forName="image2" refType="h" fact="0.2049"/>
          <dgm:constr type="l" for="ch" forName="text4" refType="w" fact="0.4189"/>
          <dgm:constr type="t" for="ch" forName="text4" refType="h" fact="0.1135"/>
          <dgm:constr type="w" for="ch" forName="text4" refType="w" fact="0.1623"/>
          <dgm:constr type="h" for="ch" forName="text4" refType="h" fact="0.2049"/>
          <dgm:constr type="l" for="ch" forName="text2" refType="w" fact="0.2793"/>
          <dgm:constr type="t" for="ch" forName="text2" refType="h" fact="0.2265"/>
          <dgm:constr type="w" for="ch" forName="text2" refType="w" fact="0.1623"/>
          <dgm:constr type="h" for="ch" forName="text2" refType="h" fact="0.2049"/>
          <dgm:constr type="l" for="ch" forName="image3" refType="w" fact="0.2793"/>
          <dgm:constr type="t" for="ch" forName="image3" refType="h" fact="0"/>
          <dgm:constr type="w" for="ch" forName="image3" refType="w" fact="0.1623"/>
          <dgm:constr type="h" for="ch" forName="image3" refType="h" fact="0.2049"/>
          <dgm:constr type="l" for="ch" forName="text1" refType="w" fact="0.1396"/>
          <dgm:constr type="t" for="ch" forName="text1" refType="h" fact="0.3404"/>
          <dgm:constr type="w" for="ch" forName="text1" refType="w" fact="0.1623"/>
          <dgm:constr type="h" for="ch" forName="text1" refType="h" fact="0.2049"/>
          <dgm:constr type="l" for="ch" forName="text3" refType="w" fact="0.1396"/>
          <dgm:constr type="t" for="ch" forName="text3" refType="h" fact="0.1139"/>
          <dgm:constr type="w" for="ch" forName="text3" refType="w" fact="0.1623"/>
          <dgm:constr type="h" for="ch" forName="text3" refType="h" fact="0.2049"/>
          <dgm:constr type="l" for="ch" forName="textaccent1" refType="w" fact="0.1435"/>
          <dgm:constr type="t" for="ch" forName="textaccent1" refType="h" fact="0.432"/>
          <dgm:constr type="w" for="ch" forName="textaccent1" refType="w" fact="0.0189"/>
          <dgm:constr type="h" for="ch" forName="textaccent1" refType="h" fact="0.024"/>
          <dgm:constr type="l" for="ch" forName="image1" refType="w" fact="0"/>
          <dgm:constr type="t" for="ch" forName="image1" refType="h" fact="0.2272"/>
          <dgm:constr type="w" for="ch" forName="image1" refType="w" fact="0.1623"/>
          <dgm:constr type="h" for="ch" forName="image1" refType="h" fact="0.2049"/>
          <dgm:constr type="l" for="ch" forName="imageaccent1" refType="w" fact="0.1111"/>
          <dgm:constr type="t" for="ch" forName="imageaccent1" refType="h" fact="0.4048"/>
          <dgm:constr type="w" for="ch" forName="imageaccent1" refType="w" fact="0.0189"/>
          <dgm:constr type="h" for="ch" forName="imageaccent1" refType="h" fact="0.024"/>
          <dgm:constr type="l" for="ch" forName="textaccent2" refType="w" fact="0.391"/>
          <dgm:constr type="t" for="ch" forName="textaccent2" refType="h" fact="0.4038"/>
          <dgm:constr type="w" for="ch" forName="textaccent2" refType="w" fact="0.0189"/>
          <dgm:constr type="h" for="ch" forName="textaccent2" refType="h" fact="0.024"/>
          <dgm:constr type="l" for="ch" forName="imageaccent2" refType="w" fact="0.4228"/>
          <dgm:constr type="t" for="ch" forName="imageaccent2" refType="h" fact="0.4312"/>
          <dgm:constr type="w" for="ch" forName="imageaccent2" refType="w" fact="0.0189"/>
          <dgm:constr type="h" for="ch" forName="imageaccent2" refType="h" fact="0.024"/>
          <dgm:constr type="l" for="ch" forName="textaccent3" refType="w" fact="0.2501"/>
          <dgm:constr type="t" for="ch" forName="textaccent3" refType="h" fact="0.1167"/>
          <dgm:constr type="w" for="ch" forName="textaccent3" refType="w" fact="0.0189"/>
          <dgm:constr type="h" for="ch" forName="textaccent3" refType="h" fact="0.024"/>
          <dgm:constr type="l" for="ch" forName="imageaccent3" refType="w" fact="0.2839"/>
          <dgm:constr type="t" for="ch" forName="imageaccent3" refType="h" fact="0.0908"/>
          <dgm:constr type="w" for="ch" forName="imageaccent3" refType="w" fact="0.0189"/>
          <dgm:constr type="h" for="ch" forName="imageaccent3" refType="h" fact="0.024"/>
          <dgm:constr type="l" for="ch" forName="textaccent4" refType="w" fact="0.5593"/>
          <dgm:constr type="t" for="ch" forName="textaccent4" refType="h" fact="0.2042"/>
          <dgm:constr type="w" for="ch" forName="textaccent4" refType="w" fact="0.0189"/>
          <dgm:constr type="h" for="ch" forName="textaccent4" refType="h" fact="0.024"/>
          <dgm:constr type="l" for="ch" forName="imageaccent4" refType="w" fact="0.5901"/>
          <dgm:constr type="t" for="ch" forName="imageaccent4" refType="h" fact="0.2323"/>
          <dgm:constr type="w" for="ch" forName="imageaccent4" refType="w" fact="0.0189"/>
          <dgm:constr type="h" for="ch" forName="imageaccent4" refType="h" fact="0.024"/>
          <dgm:constr type="l" for="ch" forName="textaccent5" refType="w" fact="0.6989"/>
          <dgm:constr type="t" for="ch" forName="textaccent5" refType="h" fact="0.094"/>
          <dgm:constr type="w" for="ch" forName="textaccent5" refType="w" fact="0.0189"/>
          <dgm:constr type="h" for="ch" forName="textaccent5" refType="h" fact="0.024"/>
          <dgm:constr type="l" for="ch" forName="imageaccent5" refType="w" fact="0.7305"/>
          <dgm:constr type="t" for="ch" forName="imageaccent5" refType="h" fact="0.121"/>
          <dgm:constr type="w" for="ch" forName="imageaccent5" refType="w" fact="0.0189"/>
          <dgm:constr type="h" for="ch" forName="imageaccent5" refType="h" fact="0.024"/>
          <dgm:constr type="l" for="ch" forName="image6" refType="w" fact="0.5585"/>
          <dgm:constr type="t" for="ch" forName="image6" refType="h" fact="0.4548"/>
          <dgm:constr type="w" for="ch" forName="image6" refType="w" fact="0.1623"/>
          <dgm:constr type="h" for="ch" forName="image6" refType="h" fact="0.2049"/>
          <dgm:constr type="l" for="ch" forName="text6" refType="w" fact="0.6982"/>
          <dgm:constr type="t" for="ch" forName="text6" refType="h" fact="0.3426"/>
          <dgm:constr type="w" for="ch" forName="text6" refType="w" fact="0.1623"/>
          <dgm:constr type="h" for="ch" forName="text6" refType="h" fact="0.2049"/>
          <dgm:constr type="l" for="ch" forName="imageaccent6" refType="w" fact="0.7002"/>
          <dgm:constr type="t" for="ch" forName="imageaccent6" refType="h" fact="0.5447"/>
          <dgm:constr type="w" for="ch" forName="imageaccent6" refType="w" fact="0.0189"/>
          <dgm:constr type="h" for="ch" forName="imageaccent6" refType="h" fact="0.024"/>
          <dgm:constr type="l" for="ch" forName="textaccent6" refType="w" fact="0.7303"/>
          <dgm:constr type="t" for="ch" forName="textaccent6" refType="h" fact="0.5221"/>
          <dgm:constr type="w" for="ch" forName="textaccent6" refType="w" fact="0.0189"/>
          <dgm:constr type="h" for="ch" forName="textaccent6" refType="h" fact="0.024"/>
          <dgm:constr type="l" for="ch" forName="text7" refType="w" fact="0.2792"/>
          <dgm:constr type="t" for="ch" forName="text7" refType="h" fact="0.4535"/>
          <dgm:constr type="w" for="ch" forName="text7" refType="w" fact="0.1623"/>
          <dgm:constr type="h" for="ch" forName="text7" refType="h" fact="0.2049"/>
          <dgm:constr type="l" for="ch" forName="image7" refType="w" fact="0.1395"/>
          <dgm:constr type="t" for="ch" forName="image7" refType="h" fact="0.5674"/>
          <dgm:constr type="w" for="ch" forName="image7" refType="w" fact="0.1623"/>
          <dgm:constr type="h" for="ch" forName="image7" refType="h" fact="0.2049"/>
          <dgm:constr type="l" for="ch" forName="imageaccent7" refType="w" fact="0.25"/>
          <dgm:constr type="t" for="ch" forName="imageaccent7" refType="h" fact="0.5703"/>
          <dgm:constr type="w" for="ch" forName="imageaccent7" refType="w" fact="0.0189"/>
          <dgm:constr type="h" for="ch" forName="imageaccent7" refType="h" fact="0.024"/>
          <dgm:constr type="l" for="ch" forName="textaccent7" refType="w" fact="0.2838"/>
          <dgm:constr type="t" for="ch" forName="textaccent7" refType="h" fact="0.5443"/>
          <dgm:constr type="w" for="ch" forName="textaccent7" refType="w" fact="0.0189"/>
          <dgm:constr type="h" for="ch" forName="textaccent7" refType="h" fact="0.024"/>
          <dgm:constr type="l" for="ch" forName="image8" refType="w" fact="0.6975"/>
          <dgm:constr type="t" for="ch" forName="image8" refType="h" fact="0.5696"/>
          <dgm:constr type="w" for="ch" forName="image8" refType="w" fact="0.1623"/>
          <dgm:constr type="h" for="ch" forName="image8" refType="h" fact="0.2049"/>
          <dgm:constr type="l" for="ch" forName="text8" refType="w" fact="0.8371"/>
          <dgm:constr type="t" for="ch" forName="text8" refType="h" fact="0.4574"/>
          <dgm:constr type="w" for="ch" forName="text8" refType="w" fact="0.1623"/>
          <dgm:constr type="h" for="ch" forName="text8" refType="h" fact="0.2049"/>
          <dgm:constr type="l" for="ch" forName="imageaccent8" refType="w" fact="0.8392"/>
          <dgm:constr type="t" for="ch" forName="imageaccent8" refType="h" fact="0.6595"/>
          <dgm:constr type="w" for="ch" forName="imageaccent8" refType="w" fact="0.0189"/>
          <dgm:constr type="h" for="ch" forName="imageaccent8" refType="h" fact="0.024"/>
          <dgm:constr type="l" for="ch" forName="textaccent8" refType="w" fact="0.8693"/>
          <dgm:constr type="t" for="ch" forName="textaccent8" refType="h" fact="0.6369"/>
          <dgm:constr type="w" for="ch" forName="textaccent8" refType="w" fact="0.0189"/>
          <dgm:constr type="h" for="ch" forName="textaccent8" refType="h" fact="0.024"/>
          <dgm:constr type="l" for="ch" forName="text9" refType="w" fact="0.8377"/>
          <dgm:constr type="t" for="ch" forName="text9" refType="h" fact="0.0044"/>
          <dgm:constr type="w" for="ch" forName="text9" refType="w" fact="0.1623"/>
          <dgm:constr type="h" for="ch" forName="text9" refType="h" fact="0.2049"/>
          <dgm:constr type="l" for="ch" forName="textaccent9" refType="w" fact="0.95"/>
          <dgm:constr type="t" for="ch" forName="textaccent9" refType="h" fact="0.1846"/>
          <dgm:constr type="w" for="ch" forName="textaccent9" refType="w" fact="0.0189"/>
          <dgm:constr type="h" for="ch" forName="textaccent9" refType="h" fact="0.024"/>
          <dgm:constr type="l" for="ch" forName="image9" refType="w" fact="0.8377"/>
          <dgm:constr type="t" for="ch" forName="image9" refType="h" fact="0.2306"/>
          <dgm:constr type="w" for="ch" forName="image9" refType="w" fact="0.1623"/>
          <dgm:constr type="h" for="ch" forName="image9" refType="h" fact="0.2049"/>
          <dgm:constr type="l" for="ch" forName="imageaccent9" refType="w" fact="0.95"/>
          <dgm:constr type="t" for="ch" forName="imageaccent9" refType="h" fact="0.2318"/>
          <dgm:constr type="w" for="ch" forName="imageaccent9" refType="w" fact="0.0189"/>
          <dgm:constr type="h" for="ch" forName="imageaccent9" refType="h" fact="0.024"/>
          <dgm:constr type="l" for="ch" forName="image10" refType="w" fact="0.2786"/>
          <dgm:constr type="t" for="ch" forName="image10" refType="h" fact="0.6805"/>
          <dgm:constr type="w" for="ch" forName="image10" refType="w" fact="0.1623"/>
          <dgm:constr type="h" for="ch" forName="image10" refType="h" fact="0.2049"/>
          <dgm:constr type="l" for="ch" forName="text10" refType="w" fact="0.4183"/>
          <dgm:constr type="t" for="ch" forName="text10" refType="h" fact="0.5683"/>
          <dgm:constr type="w" for="ch" forName="text10" refType="w" fact="0.1623"/>
          <dgm:constr type="h" for="ch" forName="text10" refType="h" fact="0.2049"/>
          <dgm:constr type="l" for="ch" forName="imageaccent10" refType="w" fact="0.4203"/>
          <dgm:constr type="t" for="ch" forName="imageaccent10" refType="h" fact="0.7704"/>
          <dgm:constr type="w" for="ch" forName="imageaccent10" refType="w" fact="0.0189"/>
          <dgm:constr type="h" for="ch" forName="imageaccent10" refType="h" fact="0.024"/>
          <dgm:constr type="l" for="ch" forName="textaccent10" refType="w" fact="0.4504"/>
          <dgm:constr type="t" for="ch" forName="textaccent10" refType="h" fact="0.7478"/>
          <dgm:constr type="w" for="ch" forName="textaccent10" refType="w" fact="0.0189"/>
          <dgm:constr type="h" for="ch" forName="textaccent10" refType="h" fact="0.024"/>
          <dgm:constr type="l" for="ch" forName="text11" refType="w" fact="0.6971"/>
          <dgm:constr type="t" for="ch" forName="text11" refType="h" fact="0.7951"/>
          <dgm:constr type="w" for="ch" forName="text11" refType="w" fact="0.1623"/>
          <dgm:constr type="h" for="ch" forName="text11" refType="h" fact="0.2049"/>
          <dgm:constr type="l" for="ch" forName="image11" refType="w" fact="0.5575"/>
          <dgm:constr type="t" for="ch" forName="image11" refType="h" fact="0.6816"/>
          <dgm:constr type="w" for="ch" forName="image11" refType="w" fact="0.1623"/>
          <dgm:constr type="h" for="ch" forName="image11" refType="h" fact="0.2049"/>
          <dgm:constr type="l" for="ch" forName="imageaccent11" refType="w" fact="0.6692"/>
          <dgm:constr type="t" for="ch" forName="imageaccent11" refType="h" fact="0.8589"/>
          <dgm:constr type="w" for="ch" forName="imageaccent11" refType="w" fact="0.0189"/>
          <dgm:constr type="h" for="ch" forName="imageaccent11" refType="h" fact="0.024"/>
          <dgm:constr type="l" for="ch" forName="textaccent11" refType="w" fact="0.701"/>
          <dgm:constr type="t" for="ch" forName="textaccent11" refType="h" fact="0.8863"/>
          <dgm:constr type="w" for="ch" forName="textaccent11" refType="w" fact="0.0189"/>
          <dgm:constr type="h" for="ch" forName="textaccent11" refType="h" fact="0.024"/>
        </dgm:constrLst>
      </dgm:if>
      <dgm:else name="Name13">
        <dgm:alg type="composite">
          <dgm:param type="ar" val="1.675"/>
        </dgm:alg>
        <dgm:constrLst>
          <dgm:constr type="primFontSz" for="des" ptType="node" op="equ" val="65"/>
          <dgm:constr type="l" for="ch" forName="image4" refType="w" fact="0.4903"/>
          <dgm:constr type="t" for="ch" forName="image4" refType="h" fact="0.2287"/>
          <dgm:constr type="w" for="ch" forName="image4" refType="w" fact="0.1425"/>
          <dgm:constr type="h" for="ch" forName="image4" refType="h" fact="0.2049"/>
          <dgm:constr type="l" for="ch" forName="text5" refType="w" fact="0.4903"/>
          <dgm:constr type="t" for="ch" forName="text5" refType="h" fact="0.0022"/>
          <dgm:constr type="w" for="ch" forName="text5" refType="w" fact="0.1425"/>
          <dgm:constr type="h" for="ch" forName="text5" refType="h" fact="0.2049"/>
          <dgm:constr type="l" for="ch" forName="image5" refType="w" fact="0.6129"/>
          <dgm:constr type="t" for="ch" forName="image5" refType="h" fact="0.1165"/>
          <dgm:constr type="w" for="ch" forName="image5" refType="w" fact="0.1425"/>
          <dgm:constr type="h" for="ch" forName="image5" refType="h" fact="0.2049"/>
          <dgm:constr type="l" for="ch" forName="image2" refType="w" fact="0.3677"/>
          <dgm:constr type="t" for="ch" forName="image2" refType="h" fact="0.34"/>
          <dgm:constr type="w" for="ch" forName="image2" refType="w" fact="0.1425"/>
          <dgm:constr type="h" for="ch" forName="image2" refType="h" fact="0.2049"/>
          <dgm:constr type="l" for="ch" forName="text4" refType="w" fact="0.3677"/>
          <dgm:constr type="t" for="ch" forName="text4" refType="h" fact="0.1135"/>
          <dgm:constr type="w" for="ch" forName="text4" refType="w" fact="0.1425"/>
          <dgm:constr type="h" for="ch" forName="text4" refType="h" fact="0.2049"/>
          <dgm:constr type="l" for="ch" forName="text2" refType="w" fact="0.2452"/>
          <dgm:constr type="t" for="ch" forName="text2" refType="h" fact="0.2265"/>
          <dgm:constr type="w" for="ch" forName="text2" refType="w" fact="0.1425"/>
          <dgm:constr type="h" for="ch" forName="text2" refType="h" fact="0.2049"/>
          <dgm:constr type="l" for="ch" forName="image3" refType="w" fact="0.2452"/>
          <dgm:constr type="t" for="ch" forName="image3" refType="h" fact="0"/>
          <dgm:constr type="w" for="ch" forName="image3" refType="w" fact="0.1425"/>
          <dgm:constr type="h" for="ch" forName="image3" refType="h" fact="0.2049"/>
          <dgm:constr type="l" for="ch" forName="text1" refType="w" fact="0.1226"/>
          <dgm:constr type="t" for="ch" forName="text1" refType="h" fact="0.3404"/>
          <dgm:constr type="w" for="ch" forName="text1" refType="w" fact="0.1425"/>
          <dgm:constr type="h" for="ch" forName="text1" refType="h" fact="0.2049"/>
          <dgm:constr type="l" for="ch" forName="text3" refType="w" fact="0.1226"/>
          <dgm:constr type="t" for="ch" forName="text3" refType="h" fact="0.1139"/>
          <dgm:constr type="w" for="ch" forName="text3" refType="w" fact="0.1425"/>
          <dgm:constr type="h" for="ch" forName="text3" refType="h" fact="0.2049"/>
          <dgm:constr type="l" for="ch" forName="textaccent1" refType="w" fact="0.126"/>
          <dgm:constr type="t" for="ch" forName="textaccent1" refType="h" fact="0.432"/>
          <dgm:constr type="w" for="ch" forName="textaccent1" refType="w" fact="0.0166"/>
          <dgm:constr type="h" for="ch" forName="textaccent1" refType="h" fact="0.024"/>
          <dgm:constr type="l" for="ch" forName="image1" refType="w" fact="0"/>
          <dgm:constr type="t" for="ch" forName="image1" refType="h" fact="0.2272"/>
          <dgm:constr type="w" for="ch" forName="image1" refType="w" fact="0.1425"/>
          <dgm:constr type="h" for="ch" forName="image1" refType="h" fact="0.2049"/>
          <dgm:constr type="l" for="ch" forName="imageaccent1" refType="w" fact="0.0976"/>
          <dgm:constr type="t" for="ch" forName="imageaccent1" refType="h" fact="0.4048"/>
          <dgm:constr type="w" for="ch" forName="imageaccent1" refType="w" fact="0.0166"/>
          <dgm:constr type="h" for="ch" forName="imageaccent1" refType="h" fact="0.024"/>
          <dgm:constr type="l" for="ch" forName="textaccent2" refType="w" fact="0.3432"/>
          <dgm:constr type="t" for="ch" forName="textaccent2" refType="h" fact="0.4038"/>
          <dgm:constr type="w" for="ch" forName="textaccent2" refType="w" fact="0.0166"/>
          <dgm:constr type="h" for="ch" forName="textaccent2" refType="h" fact="0.024"/>
          <dgm:constr type="l" for="ch" forName="imageaccent2" refType="w" fact="0.3712"/>
          <dgm:constr type="t" for="ch" forName="imageaccent2" refType="h" fact="0.4312"/>
          <dgm:constr type="w" for="ch" forName="imageaccent2" refType="w" fact="0.0166"/>
          <dgm:constr type="h" for="ch" forName="imageaccent2" refType="h" fact="0.024"/>
          <dgm:constr type="l" for="ch" forName="textaccent3" refType="w" fact="0.2196"/>
          <dgm:constr type="t" for="ch" forName="textaccent3" refType="h" fact="0.1167"/>
          <dgm:constr type="w" for="ch" forName="textaccent3" refType="w" fact="0.0166"/>
          <dgm:constr type="h" for="ch" forName="textaccent3" refType="h" fact="0.024"/>
          <dgm:constr type="l" for="ch" forName="imageaccent3" refType="w" fact="0.2492"/>
          <dgm:constr type="t" for="ch" forName="imageaccent3" refType="h" fact="0.0908"/>
          <dgm:constr type="w" for="ch" forName="imageaccent3" refType="w" fact="0.0166"/>
          <dgm:constr type="h" for="ch" forName="imageaccent3" refType="h" fact="0.024"/>
          <dgm:constr type="l" for="ch" forName="textaccent4" refType="w" fact="0.491"/>
          <dgm:constr type="t" for="ch" forName="textaccent4" refType="h" fact="0.2042"/>
          <dgm:constr type="w" for="ch" forName="textaccent4" refType="w" fact="0.0166"/>
          <dgm:constr type="h" for="ch" forName="textaccent4" refType="h" fact="0.024"/>
          <dgm:constr type="l" for="ch" forName="imageaccent4" refType="w" fact="0.5181"/>
          <dgm:constr type="t" for="ch" forName="imageaccent4" refType="h" fact="0.2323"/>
          <dgm:constr type="w" for="ch" forName="imageaccent4" refType="w" fact="0.0166"/>
          <dgm:constr type="h" for="ch" forName="imageaccent4" refType="h" fact="0.024"/>
          <dgm:constr type="l" for="ch" forName="textaccent5" refType="w" fact="0.6136"/>
          <dgm:constr type="t" for="ch" forName="textaccent5" refType="h" fact="0.094"/>
          <dgm:constr type="w" for="ch" forName="textaccent5" refType="w" fact="0.0166"/>
          <dgm:constr type="h" for="ch" forName="textaccent5" refType="h" fact="0.024"/>
          <dgm:constr type="l" for="ch" forName="imageaccent5" refType="w" fact="0.6413"/>
          <dgm:constr type="t" for="ch" forName="imageaccent5" refType="h" fact="0.121"/>
          <dgm:constr type="w" for="ch" forName="imageaccent5" refType="w" fact="0.0166"/>
          <dgm:constr type="h" for="ch" forName="imageaccent5" refType="h" fact="0.024"/>
          <dgm:constr type="l" for="ch" forName="image6" refType="w" fact="0.4903"/>
          <dgm:constr type="t" for="ch" forName="image6" refType="h" fact="0.4548"/>
          <dgm:constr type="w" for="ch" forName="image6" refType="w" fact="0.1425"/>
          <dgm:constr type="h" for="ch" forName="image6" refType="h" fact="0.2049"/>
          <dgm:constr type="l" for="ch" forName="text6" refType="w" fact="0.6129"/>
          <dgm:constr type="t" for="ch" forName="text6" refType="h" fact="0.3426"/>
          <dgm:constr type="w" for="ch" forName="text6" refType="w" fact="0.1425"/>
          <dgm:constr type="h" for="ch" forName="text6" refType="h" fact="0.2049"/>
          <dgm:constr type="l" for="ch" forName="imageaccent6" refType="w" fact="0.6147"/>
          <dgm:constr type="t" for="ch" forName="imageaccent6" refType="h" fact="0.5447"/>
          <dgm:constr type="w" for="ch" forName="imageaccent6" refType="w" fact="0.0166"/>
          <dgm:constr type="h" for="ch" forName="imageaccent6" refType="h" fact="0.024"/>
          <dgm:constr type="l" for="ch" forName="textaccent6" refType="w" fact="0.6411"/>
          <dgm:constr type="t" for="ch" forName="textaccent6" refType="h" fact="0.5221"/>
          <dgm:constr type="w" for="ch" forName="textaccent6" refType="w" fact="0.0166"/>
          <dgm:constr type="h" for="ch" forName="textaccent6" refType="h" fact="0.024"/>
          <dgm:constr type="l" for="ch" forName="text7" refType="w" fact="0.2451"/>
          <dgm:constr type="t" for="ch" forName="text7" refType="h" fact="0.4535"/>
          <dgm:constr type="w" for="ch" forName="text7" refType="w" fact="0.1425"/>
          <dgm:constr type="h" for="ch" forName="text7" refType="h" fact="0.2049"/>
          <dgm:constr type="l" for="ch" forName="image7" refType="w" fact="0.1225"/>
          <dgm:constr type="t" for="ch" forName="image7" refType="h" fact="0.5674"/>
          <dgm:constr type="w" for="ch" forName="image7" refType="w" fact="0.1425"/>
          <dgm:constr type="h" for="ch" forName="image7" refType="h" fact="0.2049"/>
          <dgm:constr type="l" for="ch" forName="imageaccent7" refType="w" fact="0.2195"/>
          <dgm:constr type="t" for="ch" forName="imageaccent7" refType="h" fact="0.5703"/>
          <dgm:constr type="w" for="ch" forName="imageaccent7" refType="w" fact="0.0166"/>
          <dgm:constr type="h" for="ch" forName="imageaccent7" refType="h" fact="0.024"/>
          <dgm:constr type="l" for="ch" forName="textaccent7" refType="w" fact="0.2491"/>
          <dgm:constr type="t" for="ch" forName="textaccent7" refType="h" fact="0.5443"/>
          <dgm:constr type="w" for="ch" forName="textaccent7" refType="w" fact="0.0166"/>
          <dgm:constr type="h" for="ch" forName="textaccent7" refType="h" fact="0.024"/>
          <dgm:constr type="l" for="ch" forName="image8" refType="w" fact="0.6123"/>
          <dgm:constr type="t" for="ch" forName="image8" refType="h" fact="0.5696"/>
          <dgm:constr type="w" for="ch" forName="image8" refType="w" fact="0.1425"/>
          <dgm:constr type="h" for="ch" forName="image8" refType="h" fact="0.2049"/>
          <dgm:constr type="l" for="ch" forName="text8" refType="w" fact="0.7349"/>
          <dgm:constr type="t" for="ch" forName="text8" refType="h" fact="0.4574"/>
          <dgm:constr type="w" for="ch" forName="text8" refType="w" fact="0.1425"/>
          <dgm:constr type="h" for="ch" forName="text8" refType="h" fact="0.2049"/>
          <dgm:constr type="l" for="ch" forName="imageaccent8" refType="w" fact="0.7367"/>
          <dgm:constr type="t" for="ch" forName="imageaccent8" refType="h" fact="0.6595"/>
          <dgm:constr type="w" for="ch" forName="imageaccent8" refType="w" fact="0.0166"/>
          <dgm:constr type="h" for="ch" forName="imageaccent8" refType="h" fact="0.024"/>
          <dgm:constr type="l" for="ch" forName="textaccent8" refType="w" fact="0.7631"/>
          <dgm:constr type="t" for="ch" forName="textaccent8" refType="h" fact="0.6369"/>
          <dgm:constr type="w" for="ch" forName="textaccent8" refType="w" fact="0.0166"/>
          <dgm:constr type="h" for="ch" forName="textaccent8" refType="h" fact="0.024"/>
          <dgm:constr type="l" for="ch" forName="text9" refType="w" fact="0.7354"/>
          <dgm:constr type="t" for="ch" forName="text9" refType="h" fact="0.0044"/>
          <dgm:constr type="w" for="ch" forName="text9" refType="w" fact="0.1425"/>
          <dgm:constr type="h" for="ch" forName="text9" refType="h" fact="0.2049"/>
          <dgm:constr type="l" for="ch" forName="textaccent9" refType="w" fact="0.8339"/>
          <dgm:constr type="t" for="ch" forName="textaccent9" refType="h" fact="0.1846"/>
          <dgm:constr type="w" for="ch" forName="textaccent9" refType="w" fact="0.0166"/>
          <dgm:constr type="h" for="ch" forName="textaccent9" refType="h" fact="0.024"/>
          <dgm:constr type="l" for="ch" forName="image9" refType="w" fact="0.7354"/>
          <dgm:constr type="t" for="ch" forName="image9" refType="h" fact="0.2306"/>
          <dgm:constr type="w" for="ch" forName="image9" refType="w" fact="0.1425"/>
          <dgm:constr type="h" for="ch" forName="image9" refType="h" fact="0.2049"/>
          <dgm:constr type="l" for="ch" forName="imageaccent9" refType="w" fact="0.8339"/>
          <dgm:constr type="t" for="ch" forName="imageaccent9" refType="h" fact="0.2318"/>
          <dgm:constr type="w" for="ch" forName="imageaccent9" refType="w" fact="0.0166"/>
          <dgm:constr type="h" for="ch" forName="imageaccent9" refType="h" fact="0.024"/>
          <dgm:constr type="l" for="ch" forName="image10" refType="w" fact="0.2446"/>
          <dgm:constr type="t" for="ch" forName="image10" refType="h" fact="0.6805"/>
          <dgm:constr type="w" for="ch" forName="image10" refType="w" fact="0.1425"/>
          <dgm:constr type="h" for="ch" forName="image10" refType="h" fact="0.2049"/>
          <dgm:constr type="l" for="ch" forName="text10" refType="w" fact="0.3672"/>
          <dgm:constr type="t" for="ch" forName="text10" refType="h" fact="0.5683"/>
          <dgm:constr type="w" for="ch" forName="text10" refType="w" fact="0.1425"/>
          <dgm:constr type="h" for="ch" forName="text10" refType="h" fact="0.2049"/>
          <dgm:constr type="l" for="ch" forName="imageaccent10" refType="w" fact="0.369"/>
          <dgm:constr type="t" for="ch" forName="imageaccent10" refType="h" fact="0.7704"/>
          <dgm:constr type="w" for="ch" forName="imageaccent10" refType="w" fact="0.0166"/>
          <dgm:constr type="h" for="ch" forName="imageaccent10" refType="h" fact="0.024"/>
          <dgm:constr type="l" for="ch" forName="textaccent10" refType="w" fact="0.3954"/>
          <dgm:constr type="t" for="ch" forName="textaccent10" refType="h" fact="0.7478"/>
          <dgm:constr type="w" for="ch" forName="textaccent10" refType="w" fact="0.0166"/>
          <dgm:constr type="h" for="ch" forName="textaccent10" refType="h" fact="0.024"/>
          <dgm:constr type="l" for="ch" forName="text11" refType="w" fact="0.612"/>
          <dgm:constr type="t" for="ch" forName="text11" refType="h" fact="0.7951"/>
          <dgm:constr type="w" for="ch" forName="text11" refType="w" fact="0.1425"/>
          <dgm:constr type="h" for="ch" forName="text11" refType="h" fact="0.2049"/>
          <dgm:constr type="l" for="ch" forName="image11" refType="w" fact="0.4894"/>
          <dgm:constr type="t" for="ch" forName="image11" refType="h" fact="0.6816"/>
          <dgm:constr type="w" for="ch" forName="image11" refType="w" fact="0.1425"/>
          <dgm:constr type="h" for="ch" forName="image11" refType="h" fact="0.2049"/>
          <dgm:constr type="l" for="ch" forName="imageaccent11" refType="w" fact="0.5874"/>
          <dgm:constr type="t" for="ch" forName="imageaccent11" refType="h" fact="0.8589"/>
          <dgm:constr type="w" for="ch" forName="imageaccent11" refType="w" fact="0.0166"/>
          <dgm:constr type="h" for="ch" forName="imageaccent11" refType="h" fact="0.024"/>
          <dgm:constr type="l" for="ch" forName="textaccent11" refType="w" fact="0.6154"/>
          <dgm:constr type="t" for="ch" forName="textaccent11" refType="h" fact="0.8863"/>
          <dgm:constr type="w" for="ch" forName="textaccent11" refType="w" fact="0.0166"/>
          <dgm:constr type="h" for="ch" forName="textaccent11" refType="h" fact="0.024"/>
          <dgm:constr type="l" for="ch" forName="text12" refType="w" fact="0.735"/>
          <dgm:constr type="t" for="ch" forName="text12" refType="h" fact="0.684"/>
          <dgm:constr type="w" for="ch" forName="text12" refType="w" fact="0.1425"/>
          <dgm:constr type="h" for="ch" forName="text12" refType="h" fact="0.2049"/>
          <dgm:constr type="l" for="ch" forName="image12" refType="w" fact="0.8575"/>
          <dgm:constr type="t" for="ch" forName="image12" refType="h" fact="0.5718"/>
          <dgm:constr type="w" for="ch" forName="image12" refType="w" fact="0.1425"/>
          <dgm:constr type="h" for="ch" forName="image12" refType="h" fact="0.2049"/>
          <dgm:constr type="l" for="ch" forName="textaccent12" refType="w" fact="0.8594"/>
          <dgm:constr type="t" for="ch" forName="textaccent12" refType="h" fact="0.7739"/>
          <dgm:constr type="w" for="ch" forName="textaccent12" refType="w" fact="0.0166"/>
          <dgm:constr type="h" for="ch" forName="textaccent12" refType="h" fact="0.024"/>
          <dgm:constr type="l" for="ch" forName="imageaccent12" refType="w" fact="0.8858"/>
          <dgm:constr type="t" for="ch" forName="imageaccent12" refType="h" fact="0.7513"/>
          <dgm:constr type="w" for="ch" forName="imageaccent12" refType="w" fact="0.0166"/>
          <dgm:constr type="h" for="ch" forName="imageaccent12" refType="h" fact="0.024"/>
        </dgm:constrLst>
      </dgm:else>
    </dgm:choose>
    <dgm:forEach name="wrapper" axis="self" ptType="parTrans">
      <dgm:forEach name="wrapper2" axis="self" ptType="sibTrans" st="2">
        <dgm:forEach name="textRepeat" axis="self">
          <dgm:layoutNode name="textRepeatNode" styleLbl="alignNode1">
            <dgm:varLst>
              <dgm:chMax val="0"/>
              <dgm:chPref val="0"/>
              <dgm:bulletEnabled val="1"/>
            </dgm:varLst>
            <dgm:alg type="tx"/>
            <dgm:shape xmlns:r="http://schemas.openxmlformats.org/officeDocument/2006/relationships" type="hexagon" r:blip="">
              <dgm:adjLst>
                <dgm:adj idx="1" val="0.25"/>
                <dgm:adj idx="2" val="1.1547"/>
              </dgm:adjLst>
            </dgm:shape>
            <dgm:presOf axis="desOrSelf" ptType="node"/>
            <dgm:constrLst>
              <dgm:constr type="lMarg" refType="primFontSz" fact="0"/>
              <dgm:constr type="rMarg" refType="primFontSz" fact="0"/>
              <dgm:constr type="tMarg" refType="primFontSz" fact="0.1"/>
              <dgm:constr type="bMarg" refType="primFontSz" fact="0.1"/>
            </dgm:constrLst>
            <dgm:ruleLst>
              <dgm:rule type="primFontSz" val="5" fact="NaN" max="NaN"/>
            </dgm:ruleLst>
          </dgm:layoutNode>
        </dgm:forEach>
        <dgm:forEach name="accentRepeat" axis="self">
          <dgm:layoutNode name="accentRepeatNode" styleLbl="solidAlignAcc1">
            <dgm:alg type="sp"/>
            <dgm:shape xmlns:r="http://schemas.openxmlformats.org/officeDocument/2006/relationships" type="hexagon" r:blip="">
              <dgm:adjLst>
                <dgm:adj idx="1" val="0.25"/>
                <dgm:adj idx="2" val="1.1547"/>
              </dgm:adjLst>
            </dgm:shape>
            <dgm:presOf/>
          </dgm:layoutNode>
        </dgm:forEach>
        <dgm:forEach name="imageRepeat" axis="self">
          <dgm:layoutNode name="imageRepeatNode" styleLbl="alignAcc1">
            <dgm:alg type="sp"/>
            <dgm:shape xmlns:r="http://schemas.openxmlformats.org/officeDocument/2006/relationships" type="hexagon" r:blip="" blipPhldr="1">
              <dgm:adjLst>
                <dgm:adj idx="1" val="0.25"/>
                <dgm:adj idx="2" val="1.1547"/>
              </dgm:adjLst>
            </dgm:shape>
            <dgm:presOf axis="self"/>
          </dgm:layoutNode>
        </dgm:forEach>
      </dgm:forEach>
    </dgm:forEach>
    <dgm:forEach name="Name14" axis="ch" ptType="node" cnt="1">
      <dgm:layoutNode name="text1">
        <dgm:alg type="sp"/>
        <dgm:shape xmlns:r="http://schemas.openxmlformats.org/officeDocument/2006/relationships" r:blip="">
          <dgm:adjLst/>
        </dgm:shape>
        <dgm:presOf/>
        <dgm:constrLst/>
        <dgm:forEach name="Name15" ref="textRepeat"/>
      </dgm:layoutNode>
      <dgm:layoutNode name="textaccent1">
        <dgm:alg type="sp"/>
        <dgm:shape xmlns:r="http://schemas.openxmlformats.org/officeDocument/2006/relationships" r:blip="">
          <dgm:adjLst/>
        </dgm:shape>
        <dgm:presOf/>
        <dgm:constrLst/>
        <dgm:forEach name="Name16" ref="accentRepeat"/>
      </dgm:layoutNode>
    </dgm:forEach>
    <dgm:forEach name="Name17" axis="ch" ptType="sibTrans" hideLastTrans="0" cnt="1">
      <dgm:layoutNode name="image1">
        <dgm:alg type="sp"/>
        <dgm:shape xmlns:r="http://schemas.openxmlformats.org/officeDocument/2006/relationships" r:blip="">
          <dgm:adjLst/>
        </dgm:shape>
        <dgm:presOf/>
        <dgm:constrLst/>
        <dgm:forEach name="Name18" ref="imageRepeat"/>
      </dgm:layoutNode>
      <dgm:layoutNode name="imageaccent1">
        <dgm:alg type="sp"/>
        <dgm:shape xmlns:r="http://schemas.openxmlformats.org/officeDocument/2006/relationships" r:blip="">
          <dgm:adjLst/>
        </dgm:shape>
        <dgm:presOf/>
        <dgm:constrLst/>
        <dgm:forEach name="Name19" ref="accentRepeat"/>
      </dgm:layoutNode>
    </dgm:forEach>
    <dgm:forEach name="Name20" axis="ch" ptType="node" st="2" cnt="1">
      <dgm:layoutNode name="text2">
        <dgm:alg type="sp"/>
        <dgm:shape xmlns:r="http://schemas.openxmlformats.org/officeDocument/2006/relationships" r:blip="">
          <dgm:adjLst/>
        </dgm:shape>
        <dgm:presOf/>
        <dgm:constrLst/>
        <dgm:forEach name="Name21" ref="textRepeat"/>
      </dgm:layoutNode>
      <dgm:layoutNode name="textaccent2">
        <dgm:alg type="sp"/>
        <dgm:shape xmlns:r="http://schemas.openxmlformats.org/officeDocument/2006/relationships" r:blip="">
          <dgm:adjLst/>
        </dgm:shape>
        <dgm:presOf/>
        <dgm:constrLst/>
        <dgm:forEach name="Name22" ref="accentRepeat"/>
      </dgm:layoutNode>
    </dgm:forEach>
    <dgm:forEach name="Name23" axis="ch" ptType="sibTrans" hideLastTrans="0" st="2" cnt="1">
      <dgm:layoutNode name="image2">
        <dgm:alg type="sp"/>
        <dgm:shape xmlns:r="http://schemas.openxmlformats.org/officeDocument/2006/relationships" r:blip="">
          <dgm:adjLst/>
        </dgm:shape>
        <dgm:presOf/>
        <dgm:constrLst/>
        <dgm:forEach name="Name24" ref="imageRepeat"/>
      </dgm:layoutNode>
      <dgm:layoutNode name="imageaccent2">
        <dgm:alg type="sp"/>
        <dgm:shape xmlns:r="http://schemas.openxmlformats.org/officeDocument/2006/relationships" r:blip="">
          <dgm:adjLst/>
        </dgm:shape>
        <dgm:presOf/>
        <dgm:constrLst/>
        <dgm:forEach name="Name25" ref="accentRepeat"/>
      </dgm:layoutNode>
    </dgm:forEach>
    <dgm:forEach name="Name26" axis="ch" ptType="node" st="3" cnt="1">
      <dgm:layoutNode name="text3">
        <dgm:alg type="sp"/>
        <dgm:shape xmlns:r="http://schemas.openxmlformats.org/officeDocument/2006/relationships" r:blip="">
          <dgm:adjLst/>
        </dgm:shape>
        <dgm:presOf/>
        <dgm:constrLst/>
        <dgm:forEach name="Name27" ref="textRepeat"/>
      </dgm:layoutNode>
      <dgm:layoutNode name="textaccent3">
        <dgm:alg type="sp"/>
        <dgm:shape xmlns:r="http://schemas.openxmlformats.org/officeDocument/2006/relationships" r:blip="">
          <dgm:adjLst/>
        </dgm:shape>
        <dgm:presOf/>
        <dgm:constrLst/>
        <dgm:forEach name="Name28" ref="accentRepeat"/>
      </dgm:layoutNode>
    </dgm:forEach>
    <dgm:forEach name="Name29" axis="ch" ptType="sibTrans" hideLastTrans="0" st="3" cnt="1">
      <dgm:layoutNode name="image3">
        <dgm:alg type="sp"/>
        <dgm:shape xmlns:r="http://schemas.openxmlformats.org/officeDocument/2006/relationships" r:blip="">
          <dgm:adjLst/>
        </dgm:shape>
        <dgm:presOf/>
        <dgm:constrLst/>
        <dgm:forEach name="Name30" ref="imageRepeat"/>
      </dgm:layoutNode>
      <dgm:layoutNode name="imageaccent3">
        <dgm:alg type="sp"/>
        <dgm:shape xmlns:r="http://schemas.openxmlformats.org/officeDocument/2006/relationships" r:blip="">
          <dgm:adjLst/>
        </dgm:shape>
        <dgm:presOf/>
        <dgm:constrLst/>
        <dgm:forEach name="Name31" ref="accentRepeat"/>
      </dgm:layoutNode>
    </dgm:forEach>
    <dgm:forEach name="Name32" axis="ch" ptType="node" st="4" cnt="1">
      <dgm:layoutNode name="text4">
        <dgm:alg type="sp"/>
        <dgm:shape xmlns:r="http://schemas.openxmlformats.org/officeDocument/2006/relationships" r:blip="">
          <dgm:adjLst/>
        </dgm:shape>
        <dgm:presOf/>
        <dgm:constrLst/>
        <dgm:forEach name="Name33" ref="textRepeat"/>
      </dgm:layoutNode>
      <dgm:layoutNode name="textaccent4">
        <dgm:alg type="sp"/>
        <dgm:shape xmlns:r="http://schemas.openxmlformats.org/officeDocument/2006/relationships" r:blip="">
          <dgm:adjLst/>
        </dgm:shape>
        <dgm:presOf/>
        <dgm:constrLst/>
        <dgm:forEach name="Name34" ref="accentRepeat"/>
      </dgm:layoutNode>
    </dgm:forEach>
    <dgm:forEach name="Name35" axis="ch" ptType="sibTrans" hideLastTrans="0" st="4" cnt="1">
      <dgm:layoutNode name="image4">
        <dgm:alg type="sp"/>
        <dgm:shape xmlns:r="http://schemas.openxmlformats.org/officeDocument/2006/relationships" r:blip="">
          <dgm:adjLst/>
        </dgm:shape>
        <dgm:presOf/>
        <dgm:constrLst/>
        <dgm:forEach name="Name36" ref="imageRepeat"/>
      </dgm:layoutNode>
      <dgm:layoutNode name="imageaccent4">
        <dgm:alg type="sp"/>
        <dgm:shape xmlns:r="http://schemas.openxmlformats.org/officeDocument/2006/relationships" r:blip="">
          <dgm:adjLst/>
        </dgm:shape>
        <dgm:presOf/>
        <dgm:constrLst/>
        <dgm:forEach name="Name37" ref="accentRepeat"/>
      </dgm:layoutNode>
    </dgm:forEach>
    <dgm:forEach name="Name38" axis="ch" ptType="node" st="5" cnt="1">
      <dgm:layoutNode name="text5">
        <dgm:alg type="sp"/>
        <dgm:shape xmlns:r="http://schemas.openxmlformats.org/officeDocument/2006/relationships" r:blip="">
          <dgm:adjLst/>
        </dgm:shape>
        <dgm:presOf/>
        <dgm:constrLst/>
        <dgm:forEach name="Name39" ref="textRepeat"/>
      </dgm:layoutNode>
      <dgm:layoutNode name="textaccent5">
        <dgm:alg type="sp"/>
        <dgm:shape xmlns:r="http://schemas.openxmlformats.org/officeDocument/2006/relationships" r:blip="">
          <dgm:adjLst/>
        </dgm:shape>
        <dgm:presOf/>
        <dgm:constrLst/>
        <dgm:forEach name="Name40" ref="accentRepeat"/>
      </dgm:layoutNode>
    </dgm:forEach>
    <dgm:forEach name="Name41" axis="ch" ptType="sibTrans" hideLastTrans="0" st="5" cnt="1">
      <dgm:layoutNode name="image5">
        <dgm:alg type="sp"/>
        <dgm:shape xmlns:r="http://schemas.openxmlformats.org/officeDocument/2006/relationships" r:blip="">
          <dgm:adjLst/>
        </dgm:shape>
        <dgm:presOf/>
        <dgm:constrLst/>
        <dgm:forEach name="Name42" ref="imageRepeat"/>
      </dgm:layoutNode>
      <dgm:layoutNode name="imageaccent5">
        <dgm:alg type="sp"/>
        <dgm:shape xmlns:r="http://schemas.openxmlformats.org/officeDocument/2006/relationships" r:blip="">
          <dgm:adjLst/>
        </dgm:shape>
        <dgm:presOf/>
        <dgm:constrLst/>
        <dgm:forEach name="Name43" ref="accentRepeat"/>
      </dgm:layoutNode>
    </dgm:forEach>
    <dgm:forEach name="Name44" axis="ch" ptType="node" st="6" cnt="1">
      <dgm:layoutNode name="text6">
        <dgm:alg type="sp"/>
        <dgm:shape xmlns:r="http://schemas.openxmlformats.org/officeDocument/2006/relationships" r:blip="">
          <dgm:adjLst/>
        </dgm:shape>
        <dgm:presOf/>
        <dgm:constrLst/>
        <dgm:forEach name="Name45" ref="textRepeat"/>
      </dgm:layoutNode>
      <dgm:layoutNode name="textaccent6">
        <dgm:alg type="sp"/>
        <dgm:shape xmlns:r="http://schemas.openxmlformats.org/officeDocument/2006/relationships" r:blip="">
          <dgm:adjLst/>
        </dgm:shape>
        <dgm:presOf/>
        <dgm:constrLst/>
        <dgm:forEach name="Name46" ref="accentRepeat"/>
      </dgm:layoutNode>
    </dgm:forEach>
    <dgm:forEach name="Name47" axis="ch" ptType="sibTrans" hideLastTrans="0" st="6" cnt="1">
      <dgm:layoutNode name="image6">
        <dgm:alg type="sp"/>
        <dgm:shape xmlns:r="http://schemas.openxmlformats.org/officeDocument/2006/relationships" r:blip="">
          <dgm:adjLst/>
        </dgm:shape>
        <dgm:presOf/>
        <dgm:constrLst/>
        <dgm:forEach name="Name48" ref="imageRepeat"/>
      </dgm:layoutNode>
      <dgm:layoutNode name="imageaccent6">
        <dgm:alg type="sp"/>
        <dgm:shape xmlns:r="http://schemas.openxmlformats.org/officeDocument/2006/relationships" r:blip="">
          <dgm:adjLst/>
        </dgm:shape>
        <dgm:presOf/>
        <dgm:constrLst/>
        <dgm:forEach name="Name49" ref="accentRepeat"/>
      </dgm:layoutNode>
    </dgm:forEach>
    <dgm:forEach name="Name50" axis="ch" ptType="node" st="7" cnt="1">
      <dgm:layoutNode name="text7">
        <dgm:alg type="sp"/>
        <dgm:shape xmlns:r="http://schemas.openxmlformats.org/officeDocument/2006/relationships" r:blip="">
          <dgm:adjLst/>
        </dgm:shape>
        <dgm:presOf/>
        <dgm:constrLst/>
        <dgm:forEach name="Name51" ref="textRepeat"/>
      </dgm:layoutNode>
      <dgm:layoutNode name="textaccent7">
        <dgm:alg type="sp"/>
        <dgm:shape xmlns:r="http://schemas.openxmlformats.org/officeDocument/2006/relationships" r:blip="">
          <dgm:adjLst/>
        </dgm:shape>
        <dgm:presOf/>
        <dgm:constrLst/>
        <dgm:forEach name="Name52" ref="accentRepeat"/>
      </dgm:layoutNode>
    </dgm:forEach>
    <dgm:forEach name="Name53" axis="ch" ptType="sibTrans" hideLastTrans="0" st="7" cnt="1">
      <dgm:layoutNode name="image7">
        <dgm:alg type="sp"/>
        <dgm:shape xmlns:r="http://schemas.openxmlformats.org/officeDocument/2006/relationships" r:blip="">
          <dgm:adjLst/>
        </dgm:shape>
        <dgm:presOf/>
        <dgm:constrLst/>
        <dgm:forEach name="Name54" ref="imageRepeat"/>
      </dgm:layoutNode>
      <dgm:layoutNode name="imageaccent7">
        <dgm:alg type="sp"/>
        <dgm:shape xmlns:r="http://schemas.openxmlformats.org/officeDocument/2006/relationships" r:blip="">
          <dgm:adjLst/>
        </dgm:shape>
        <dgm:presOf/>
        <dgm:constrLst/>
        <dgm:forEach name="Name55" ref="accentRepeat"/>
      </dgm:layoutNode>
    </dgm:forEach>
    <dgm:forEach name="Name56" axis="ch" ptType="node" st="8" cnt="1">
      <dgm:layoutNode name="text8">
        <dgm:alg type="sp"/>
        <dgm:shape xmlns:r="http://schemas.openxmlformats.org/officeDocument/2006/relationships" r:blip="">
          <dgm:adjLst/>
        </dgm:shape>
        <dgm:presOf/>
        <dgm:constrLst/>
        <dgm:forEach name="Name57" ref="textRepeat"/>
      </dgm:layoutNode>
      <dgm:layoutNode name="textaccent8">
        <dgm:alg type="sp"/>
        <dgm:shape xmlns:r="http://schemas.openxmlformats.org/officeDocument/2006/relationships" r:blip="">
          <dgm:adjLst/>
        </dgm:shape>
        <dgm:presOf/>
        <dgm:constrLst/>
        <dgm:forEach name="Name58" ref="accentRepeat"/>
      </dgm:layoutNode>
    </dgm:forEach>
    <dgm:forEach name="Name59" axis="ch" ptType="sibTrans" hideLastTrans="0" st="8" cnt="1">
      <dgm:layoutNode name="image8">
        <dgm:alg type="sp"/>
        <dgm:shape xmlns:r="http://schemas.openxmlformats.org/officeDocument/2006/relationships" r:blip="">
          <dgm:adjLst/>
        </dgm:shape>
        <dgm:presOf/>
        <dgm:constrLst/>
        <dgm:forEach name="Name60" ref="imageRepeat"/>
      </dgm:layoutNode>
      <dgm:layoutNode name="imageaccent8">
        <dgm:alg type="sp"/>
        <dgm:shape xmlns:r="http://schemas.openxmlformats.org/officeDocument/2006/relationships" r:blip="">
          <dgm:adjLst/>
        </dgm:shape>
        <dgm:presOf/>
        <dgm:constrLst/>
        <dgm:forEach name="Name61" ref="accentRepeat"/>
      </dgm:layoutNode>
    </dgm:forEach>
    <dgm:forEach name="Name62" axis="ch" ptType="node" st="9" cnt="1">
      <dgm:layoutNode name="text9">
        <dgm:alg type="sp"/>
        <dgm:shape xmlns:r="http://schemas.openxmlformats.org/officeDocument/2006/relationships" r:blip="">
          <dgm:adjLst/>
        </dgm:shape>
        <dgm:presOf/>
        <dgm:constrLst/>
        <dgm:forEach name="Name63" ref="textRepeat"/>
      </dgm:layoutNode>
      <dgm:layoutNode name="textaccent9">
        <dgm:alg type="sp"/>
        <dgm:shape xmlns:r="http://schemas.openxmlformats.org/officeDocument/2006/relationships" r:blip="">
          <dgm:adjLst/>
        </dgm:shape>
        <dgm:presOf/>
        <dgm:constrLst/>
        <dgm:forEach name="Name64" ref="accentRepeat"/>
      </dgm:layoutNode>
    </dgm:forEach>
    <dgm:forEach name="Name65" axis="ch" ptType="sibTrans" hideLastTrans="0" st="9" cnt="1">
      <dgm:layoutNode name="image9">
        <dgm:alg type="sp"/>
        <dgm:shape xmlns:r="http://schemas.openxmlformats.org/officeDocument/2006/relationships" r:blip="">
          <dgm:adjLst/>
        </dgm:shape>
        <dgm:presOf/>
        <dgm:constrLst/>
        <dgm:forEach name="Name66" ref="imageRepeat"/>
      </dgm:layoutNode>
      <dgm:layoutNode name="imageaccent9">
        <dgm:alg type="sp"/>
        <dgm:shape xmlns:r="http://schemas.openxmlformats.org/officeDocument/2006/relationships" r:blip="">
          <dgm:adjLst/>
        </dgm:shape>
        <dgm:presOf/>
        <dgm:constrLst/>
        <dgm:forEach name="Name67" ref="accentRepeat"/>
      </dgm:layoutNode>
    </dgm:forEach>
    <dgm:forEach name="Name68" axis="ch" ptType="node" st="10" cnt="1">
      <dgm:layoutNode name="text10">
        <dgm:alg type="sp"/>
        <dgm:shape xmlns:r="http://schemas.openxmlformats.org/officeDocument/2006/relationships" r:blip="">
          <dgm:adjLst/>
        </dgm:shape>
        <dgm:presOf/>
        <dgm:constrLst/>
        <dgm:forEach name="Name69" ref="textRepeat"/>
      </dgm:layoutNode>
      <dgm:layoutNode name="textaccent10">
        <dgm:alg type="sp"/>
        <dgm:shape xmlns:r="http://schemas.openxmlformats.org/officeDocument/2006/relationships" r:blip="">
          <dgm:adjLst/>
        </dgm:shape>
        <dgm:presOf/>
        <dgm:constrLst/>
        <dgm:forEach name="Name70" ref="accentRepeat"/>
      </dgm:layoutNode>
    </dgm:forEach>
    <dgm:forEach name="Name71" axis="ch" ptType="sibTrans" hideLastTrans="0" st="10" cnt="1">
      <dgm:layoutNode name="image10">
        <dgm:alg type="sp"/>
        <dgm:shape xmlns:r="http://schemas.openxmlformats.org/officeDocument/2006/relationships" r:blip="">
          <dgm:adjLst/>
        </dgm:shape>
        <dgm:presOf/>
        <dgm:constrLst/>
        <dgm:forEach name="Name72" ref="imageRepeat"/>
      </dgm:layoutNode>
      <dgm:layoutNode name="imageaccent10">
        <dgm:alg type="sp"/>
        <dgm:shape xmlns:r="http://schemas.openxmlformats.org/officeDocument/2006/relationships" r:blip="">
          <dgm:adjLst/>
        </dgm:shape>
        <dgm:presOf/>
        <dgm:constrLst/>
        <dgm:forEach name="Name73" ref="accentRepeat"/>
      </dgm:layoutNode>
    </dgm:forEach>
    <dgm:forEach name="Name74" axis="ch" ptType="node" st="11" cnt="1">
      <dgm:layoutNode name="text11">
        <dgm:alg type="sp"/>
        <dgm:shape xmlns:r="http://schemas.openxmlformats.org/officeDocument/2006/relationships" r:blip="">
          <dgm:adjLst/>
        </dgm:shape>
        <dgm:presOf/>
        <dgm:constrLst/>
        <dgm:forEach name="Name75" ref="textRepeat"/>
      </dgm:layoutNode>
      <dgm:layoutNode name="textaccent11">
        <dgm:alg type="sp"/>
        <dgm:shape xmlns:r="http://schemas.openxmlformats.org/officeDocument/2006/relationships" r:blip="">
          <dgm:adjLst/>
        </dgm:shape>
        <dgm:presOf/>
        <dgm:constrLst/>
        <dgm:forEach name="Name76" ref="accentRepeat"/>
      </dgm:layoutNode>
    </dgm:forEach>
    <dgm:forEach name="Name77" axis="ch" ptType="sibTrans" hideLastTrans="0" st="11" cnt="1">
      <dgm:layoutNode name="image11">
        <dgm:alg type="sp"/>
        <dgm:shape xmlns:r="http://schemas.openxmlformats.org/officeDocument/2006/relationships" r:blip="">
          <dgm:adjLst/>
        </dgm:shape>
        <dgm:presOf/>
        <dgm:constrLst/>
        <dgm:forEach name="Name78" ref="imageRepeat"/>
      </dgm:layoutNode>
      <dgm:layoutNode name="imageaccent11">
        <dgm:alg type="sp"/>
        <dgm:shape xmlns:r="http://schemas.openxmlformats.org/officeDocument/2006/relationships" r:blip="">
          <dgm:adjLst/>
        </dgm:shape>
        <dgm:presOf/>
        <dgm:constrLst/>
        <dgm:forEach name="Name79" ref="accentRepeat"/>
      </dgm:layoutNode>
    </dgm:forEach>
    <dgm:forEach name="Name80" axis="ch" ptType="node" st="12" cnt="1">
      <dgm:layoutNode name="text12">
        <dgm:alg type="sp"/>
        <dgm:shape xmlns:r="http://schemas.openxmlformats.org/officeDocument/2006/relationships" r:blip="">
          <dgm:adjLst/>
        </dgm:shape>
        <dgm:presOf/>
        <dgm:constrLst/>
        <dgm:forEach name="Name81" ref="textRepeat"/>
      </dgm:layoutNode>
      <dgm:layoutNode name="textaccent12">
        <dgm:alg type="sp"/>
        <dgm:shape xmlns:r="http://schemas.openxmlformats.org/officeDocument/2006/relationships" r:blip="">
          <dgm:adjLst/>
        </dgm:shape>
        <dgm:presOf/>
        <dgm:constrLst/>
        <dgm:forEach name="Name82" ref="accentRepeat"/>
      </dgm:layoutNode>
    </dgm:forEach>
    <dgm:forEach name="Name83" axis="ch" ptType="sibTrans" hideLastTrans="0" st="12" cnt="1">
      <dgm:layoutNode name="image12">
        <dgm:alg type="sp"/>
        <dgm:shape xmlns:r="http://schemas.openxmlformats.org/officeDocument/2006/relationships" r:blip="">
          <dgm:adjLst/>
        </dgm:shape>
        <dgm:presOf/>
        <dgm:constrLst/>
        <dgm:forEach name="Name84" ref="imageRepeat"/>
      </dgm:layoutNode>
      <dgm:layoutNode name="imageaccent12">
        <dgm:alg type="sp"/>
        <dgm:shape xmlns:r="http://schemas.openxmlformats.org/officeDocument/2006/relationships" r:blip="">
          <dgm:adjLst/>
        </dgm:shape>
        <dgm:presOf/>
        <dgm:constrLst/>
        <dgm:forEach name="Name85" ref="accentRepea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DA6AB88-F2E6-4075-A758-EC77486F01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ساده.dotm</Template>
  <TotalTime>587</TotalTime>
  <Pages>15</Pages>
  <Words>869</Words>
  <Characters>3794</Characters>
  <Application>Microsoft Office Word</Application>
  <DocSecurity>0</DocSecurity>
  <Lines>80</Lines>
  <Paragraphs>58</Paragraphs>
  <ScaleCrop>false</ScaleCrop>
  <HeadingPairs>
    <vt:vector size="4" baseType="variant">
      <vt:variant>
        <vt:lpstr>Title</vt:lpstr>
      </vt:variant>
      <vt:variant>
        <vt:i4>1</vt:i4>
      </vt:variant>
      <vt:variant>
        <vt:lpstr>Headings</vt:lpstr>
      </vt:variant>
      <vt:variant>
        <vt:i4>2</vt:i4>
      </vt:variant>
    </vt:vector>
  </HeadingPairs>
  <TitlesOfParts>
    <vt:vector size="3" baseType="lpstr">
      <vt:lpstr/>
      <vt:lpstr>درباره اَسناد ملّي هوش مصنوعي</vt:lpstr>
      <vt:lpstr>شرح وظايف مديريت فناوري‌هاي نوين و هوشمند</vt:lpstr>
    </vt:vector>
  </TitlesOfParts>
  <Company>Personal</Company>
  <LinksUpToDate>false</LinksUpToDate>
  <CharactersWithSpaces>4605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Tent</dc:creator>
  <cp:lastModifiedBy>Tent</cp:lastModifiedBy>
  <cp:revision>15</cp:revision>
  <cp:lastPrinted>2023-08-15T11:44:00Z</cp:lastPrinted>
  <dcterms:created xsi:type="dcterms:W3CDTF">2023-08-15T01:09:00Z</dcterms:created>
  <dcterms:modified xsi:type="dcterms:W3CDTF">2023-08-15T11:45:00Z</dcterms:modified>
</cp:coreProperties>
</file>