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54A" w:rsidRPr="008B5277" w:rsidRDefault="002554CD" w:rsidP="00C6554A">
      <w:pPr>
        <w:pStyle w:val="Photo"/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 w:rsidRPr="008B5277">
        <w:rPr>
          <w:noProof/>
          <w:lang w:bidi="fa-IR"/>
        </w:rPr>
        <w:drawing>
          <wp:inline distT="0" distB="0" distL="0" distR="0" wp14:anchorId="0446AF6B" wp14:editId="26C45C9C">
            <wp:extent cx="3657600" cy="5486400"/>
            <wp:effectExtent l="0" t="0" r="0" b="0"/>
            <wp:docPr id="22" name="Picture 1" descr="Bright blue glacial lake surrounded by white ice on a dark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254000" cap="rnd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:rsidR="00C6554A" w:rsidRPr="00050049" w:rsidRDefault="00050049" w:rsidP="00050049">
      <w:pPr>
        <w:pStyle w:val="Title"/>
        <w:bidi w:val="0"/>
        <w:rPr>
          <w:rFonts w:cs="A EntezareZohoor B4"/>
          <w:bCs/>
          <w:spacing w:val="10"/>
          <w:sz w:val="300"/>
          <w:szCs w:val="96"/>
        </w:rPr>
      </w:pPr>
      <w:r w:rsidRPr="00050049">
        <w:rPr>
          <w:rFonts w:cs="A EntezareZohoor B4" w:hint="cs"/>
          <w:bCs/>
          <w:spacing w:val="10"/>
          <w:sz w:val="300"/>
          <w:szCs w:val="96"/>
          <w:rtl/>
        </w:rPr>
        <w:t>گزارش فعاليت</w:t>
      </w:r>
    </w:p>
    <w:p w:rsidR="00C6554A" w:rsidRPr="00050049" w:rsidRDefault="00050049" w:rsidP="00050049">
      <w:pPr>
        <w:pStyle w:val="Subtitle"/>
        <w:bidi w:val="0"/>
        <w:rPr>
          <w:rFonts w:cs="A EntezareZohoor B4"/>
          <w:sz w:val="44"/>
          <w:szCs w:val="40"/>
        </w:rPr>
      </w:pPr>
      <w:r w:rsidRPr="00050049">
        <w:rPr>
          <w:rFonts w:cs="A EntezareZohoor B4" w:hint="cs"/>
          <w:sz w:val="44"/>
          <w:szCs w:val="40"/>
          <w:rtl/>
        </w:rPr>
        <w:t>مؤسسه علم ساجد لله</w:t>
      </w:r>
    </w:p>
    <w:p w:rsidR="000D07E3" w:rsidRDefault="000D07E3" w:rsidP="000D07E3">
      <w:pPr>
        <w:pStyle w:val="ContactInfo"/>
        <w:rPr>
          <w:rFonts w:cs="A EntezareZohoor B4"/>
          <w:sz w:val="36"/>
          <w:szCs w:val="36"/>
          <w:rtl/>
          <w:lang w:bidi="fa-IR"/>
        </w:rPr>
      </w:pPr>
      <w:r w:rsidRPr="00050049">
        <w:rPr>
          <w:rFonts w:cs="A EntezareZohoor B4" w:hint="cs"/>
          <w:sz w:val="36"/>
          <w:szCs w:val="36"/>
          <w:rtl/>
        </w:rPr>
        <w:t xml:space="preserve">گزارش نخست </w:t>
      </w:r>
      <w:r w:rsidR="00C6554A" w:rsidRPr="00050049">
        <w:rPr>
          <w:rFonts w:cs="A EntezareZohoor B4"/>
          <w:sz w:val="36"/>
          <w:szCs w:val="36"/>
        </w:rPr>
        <w:t xml:space="preserve">| </w:t>
      </w:r>
      <w:r w:rsidR="00050049" w:rsidRPr="00050049">
        <w:rPr>
          <w:rFonts w:cs="A EntezareZohoor B4" w:hint="cs"/>
          <w:sz w:val="36"/>
          <w:szCs w:val="36"/>
          <w:rtl/>
        </w:rPr>
        <w:t>پيشرفت پروژه‌ها</w:t>
      </w:r>
      <w:r w:rsidR="00C6554A" w:rsidRPr="00050049">
        <w:rPr>
          <w:rFonts w:cs="A EntezareZohoor B4"/>
          <w:sz w:val="36"/>
          <w:szCs w:val="36"/>
        </w:rPr>
        <w:t xml:space="preserve"> | </w:t>
      </w:r>
      <w:r w:rsidRPr="00050049">
        <w:rPr>
          <w:rFonts w:cs="A EntezareZohoor B4" w:hint="cs"/>
          <w:sz w:val="36"/>
          <w:szCs w:val="36"/>
          <w:rtl/>
        </w:rPr>
        <w:t>بهمن 1395</w:t>
      </w:r>
    </w:p>
    <w:p w:rsidR="00C6554A" w:rsidRDefault="00C6554A" w:rsidP="000D07E3">
      <w:pPr>
        <w:pStyle w:val="ContactInfo"/>
        <w:rPr>
          <w:rFonts w:cs="A EntezareZohoor B4"/>
          <w:sz w:val="36"/>
          <w:szCs w:val="36"/>
          <w:lang w:bidi="fa-IR"/>
        </w:rPr>
      </w:pPr>
      <w:r w:rsidRPr="00050049">
        <w:rPr>
          <w:rFonts w:cs="A EntezareZohoor B4"/>
          <w:sz w:val="36"/>
          <w:szCs w:val="36"/>
        </w:rPr>
        <w:br w:type="page"/>
      </w:r>
    </w:p>
    <w:p w:rsidR="000D07E3" w:rsidRDefault="000D07E3" w:rsidP="000D07E3">
      <w:pPr>
        <w:pStyle w:val="ContactInfo"/>
        <w:rPr>
          <w:rFonts w:cs="A EntezareZohoor B4"/>
          <w:sz w:val="36"/>
          <w:szCs w:val="36"/>
        </w:rPr>
      </w:pPr>
    </w:p>
    <w:p w:rsidR="00050049" w:rsidRDefault="00050049" w:rsidP="00050049">
      <w:pPr>
        <w:pStyle w:val="ContactInfo"/>
        <w:rPr>
          <w:rFonts w:cs="A EntezareZohoor B4"/>
          <w:sz w:val="36"/>
          <w:szCs w:val="36"/>
          <w:rtl/>
          <w:lang w:bidi="fa-IR"/>
        </w:rPr>
      </w:pPr>
    </w:p>
    <w:p w:rsidR="00050049" w:rsidRDefault="00050049" w:rsidP="00050049">
      <w:pPr>
        <w:pStyle w:val="ContactInfo"/>
        <w:rPr>
          <w:rFonts w:cs="A EntezareZohoor B4"/>
          <w:sz w:val="36"/>
          <w:szCs w:val="36"/>
          <w:rtl/>
          <w:lang w:bidi="fa-IR"/>
        </w:rPr>
      </w:pPr>
    </w:p>
    <w:p w:rsidR="00050049" w:rsidRDefault="00050049" w:rsidP="00050049">
      <w:pPr>
        <w:pStyle w:val="ContactInfo"/>
        <w:rPr>
          <w:rFonts w:cs="A EntezareZohoor B4"/>
          <w:sz w:val="36"/>
          <w:szCs w:val="36"/>
          <w:rtl/>
          <w:lang w:bidi="fa-IR"/>
        </w:rPr>
      </w:pPr>
    </w:p>
    <w:p w:rsidR="00050049" w:rsidRDefault="00521F3F" w:rsidP="00050049">
      <w:pPr>
        <w:pStyle w:val="ContactInfo"/>
        <w:rPr>
          <w:rFonts w:cs="A EntezareZohoor B4"/>
          <w:sz w:val="36"/>
          <w:szCs w:val="36"/>
          <w:rtl/>
          <w:lang w:bidi="fa-IR"/>
        </w:rPr>
      </w:pPr>
      <w:r>
        <w:rPr>
          <w:rFonts w:cs="A EntezareZohoor B4"/>
          <w:noProof/>
          <w:sz w:val="36"/>
          <w:szCs w:val="36"/>
          <w:lang w:bidi="fa-IR"/>
        </w:rPr>
        <w:drawing>
          <wp:inline distT="0" distB="0" distL="0" distR="0">
            <wp:extent cx="3076381" cy="2254102"/>
            <wp:effectExtent l="0" t="0" r="0" b="0"/>
            <wp:docPr id="1" name="Picture 1" descr="C:\Users\Test\Desktop\besme-allah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besme-allah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30" cy="22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49" w:rsidRDefault="00050049" w:rsidP="00050049">
      <w:pPr>
        <w:pStyle w:val="ContactInfo"/>
        <w:rPr>
          <w:rFonts w:cs="A EntezareZohoor B4"/>
          <w:sz w:val="36"/>
          <w:szCs w:val="36"/>
        </w:rPr>
      </w:pPr>
    </w:p>
    <w:p w:rsidR="00050049" w:rsidRDefault="00050049" w:rsidP="00521F3F">
      <w:pPr>
        <w:rPr>
          <w:rtl/>
          <w:lang w:bidi="fa-IR"/>
        </w:rPr>
      </w:pPr>
      <w:r>
        <w:rPr>
          <w:rFonts w:cs="A EntezareZohoor B4"/>
          <w:sz w:val="36"/>
          <w:szCs w:val="36"/>
        </w:rPr>
        <w:br w:type="page"/>
      </w:r>
    </w:p>
    <w:p w:rsidR="00521F3F" w:rsidRDefault="00521F3F" w:rsidP="00521F3F">
      <w:pPr>
        <w:jc w:val="center"/>
        <w:rPr>
          <w:rtl/>
          <w:lang w:bidi="fa-IR"/>
        </w:rPr>
      </w:pPr>
    </w:p>
    <w:p w:rsidR="00050049" w:rsidRDefault="00050049" w:rsidP="004301CE"/>
    <w:p w:rsidR="000D07E3" w:rsidRDefault="000D07E3" w:rsidP="004301CE">
      <w:pPr>
        <w:rPr>
          <w:rtl/>
          <w:lang w:bidi="fa-IR"/>
        </w:rPr>
      </w:pPr>
    </w:p>
    <w:p w:rsidR="00135B5A" w:rsidRDefault="00135B5A" w:rsidP="004301CE">
      <w:pPr>
        <w:rPr>
          <w:rtl/>
          <w:lang w:bidi="fa-IR"/>
        </w:rPr>
      </w:pPr>
    </w:p>
    <w:p w:rsidR="00135B5A" w:rsidRPr="00050049" w:rsidRDefault="00135B5A" w:rsidP="004301CE">
      <w:pPr>
        <w:rPr>
          <w:rtl/>
          <w:lang w:bidi="fa-IR"/>
        </w:rPr>
      </w:pPr>
    </w:p>
    <w:p w:rsidR="00C6554A" w:rsidRDefault="000259AC" w:rsidP="000259AC">
      <w:pPr>
        <w:pStyle w:val="Heading1"/>
      </w:pPr>
      <w:r>
        <w:rPr>
          <w:rFonts w:hint="cs"/>
          <w:rtl/>
        </w:rPr>
        <w:t>مندرجات گزارش</w:t>
      </w:r>
    </w:p>
    <w:p w:rsidR="00135B5A" w:rsidRDefault="00135B5A" w:rsidP="000259AC">
      <w:pPr>
        <w:pStyle w:val="ListBullet"/>
      </w:pPr>
      <w:r>
        <w:rPr>
          <w:rFonts w:hint="cs"/>
          <w:rtl/>
        </w:rPr>
        <w:t>چارچوب فعاليت‌ها</w:t>
      </w:r>
    </w:p>
    <w:p w:rsidR="00C6554A" w:rsidRDefault="000259AC" w:rsidP="000259AC">
      <w:pPr>
        <w:pStyle w:val="ListBullet"/>
      </w:pPr>
      <w:r>
        <w:rPr>
          <w:rFonts w:hint="cs"/>
          <w:rtl/>
        </w:rPr>
        <w:t>توليد علم</w:t>
      </w:r>
    </w:p>
    <w:p w:rsidR="000259AC" w:rsidRDefault="000259AC" w:rsidP="000259AC">
      <w:pPr>
        <w:pStyle w:val="ListBullet"/>
        <w:ind w:left="1080"/>
      </w:pPr>
      <w:r>
        <w:rPr>
          <w:rFonts w:hint="cs"/>
          <w:rtl/>
        </w:rPr>
        <w:t>فهرست پروژه‌ها</w:t>
      </w:r>
    </w:p>
    <w:p w:rsidR="000259AC" w:rsidRDefault="000259AC" w:rsidP="000259AC">
      <w:pPr>
        <w:pStyle w:val="ListBullet"/>
        <w:ind w:left="1074"/>
      </w:pPr>
      <w:r>
        <w:rPr>
          <w:rFonts w:hint="cs"/>
          <w:rtl/>
        </w:rPr>
        <w:t>معرفي و پيشرفت هر پروژه</w:t>
      </w:r>
    </w:p>
    <w:p w:rsidR="000259AC" w:rsidRDefault="000259AC" w:rsidP="000259AC">
      <w:pPr>
        <w:pStyle w:val="ListBullet"/>
      </w:pPr>
      <w:r>
        <w:rPr>
          <w:rFonts w:hint="cs"/>
          <w:rtl/>
        </w:rPr>
        <w:t>توليد متن علمي</w:t>
      </w:r>
    </w:p>
    <w:p w:rsidR="000259AC" w:rsidRDefault="000259AC" w:rsidP="000259AC">
      <w:pPr>
        <w:pStyle w:val="ListBullet"/>
        <w:ind w:left="1080"/>
      </w:pPr>
      <w:r>
        <w:rPr>
          <w:rFonts w:hint="cs"/>
          <w:rtl/>
        </w:rPr>
        <w:t>فهرست پروژه‌ها</w:t>
      </w:r>
    </w:p>
    <w:p w:rsidR="000259AC" w:rsidRDefault="000259AC" w:rsidP="000259AC">
      <w:pPr>
        <w:pStyle w:val="ListBullet"/>
        <w:ind w:left="1074"/>
      </w:pPr>
      <w:r>
        <w:rPr>
          <w:rFonts w:hint="cs"/>
          <w:rtl/>
        </w:rPr>
        <w:t>معرفي و پيشرفت هر پروژه</w:t>
      </w:r>
    </w:p>
    <w:p w:rsidR="000259AC" w:rsidRDefault="000259AC" w:rsidP="000259AC">
      <w:pPr>
        <w:pStyle w:val="ListBullet"/>
      </w:pPr>
      <w:r>
        <w:rPr>
          <w:rFonts w:hint="cs"/>
          <w:rtl/>
        </w:rPr>
        <w:t>توليد نيروي انساني</w:t>
      </w:r>
    </w:p>
    <w:p w:rsidR="000259AC" w:rsidRDefault="00135B5A" w:rsidP="000259AC">
      <w:pPr>
        <w:pStyle w:val="ListBullet"/>
        <w:ind w:left="1080"/>
      </w:pPr>
      <w:r>
        <w:rPr>
          <w:rFonts w:hint="cs"/>
          <w:rtl/>
        </w:rPr>
        <w:t>فعاليت‌هاي عمومي</w:t>
      </w:r>
    </w:p>
    <w:p w:rsidR="00135B5A" w:rsidRDefault="00135B5A" w:rsidP="00135B5A">
      <w:pPr>
        <w:pStyle w:val="ListBullet"/>
        <w:ind w:left="1440"/>
      </w:pPr>
      <w:r>
        <w:rPr>
          <w:rFonts w:hint="cs"/>
          <w:rtl/>
        </w:rPr>
        <w:t>توليد محصولات مكتوب و غيرمكتوب</w:t>
      </w:r>
    </w:p>
    <w:p w:rsidR="00135B5A" w:rsidRDefault="00135B5A" w:rsidP="00135B5A">
      <w:pPr>
        <w:pStyle w:val="ListBullet"/>
        <w:ind w:left="1440"/>
      </w:pPr>
      <w:r>
        <w:rPr>
          <w:rFonts w:hint="cs"/>
          <w:rtl/>
        </w:rPr>
        <w:t>برگزاري همايش‌ها</w:t>
      </w:r>
    </w:p>
    <w:p w:rsidR="00135B5A" w:rsidRDefault="00135B5A" w:rsidP="000259AC">
      <w:pPr>
        <w:pStyle w:val="ListBullet"/>
        <w:ind w:left="1080"/>
      </w:pPr>
      <w:r>
        <w:rPr>
          <w:rFonts w:hint="cs"/>
          <w:rtl/>
        </w:rPr>
        <w:t>فعاليت‌هاي تخصصي</w:t>
      </w:r>
    </w:p>
    <w:p w:rsidR="00135B5A" w:rsidRDefault="00135B5A" w:rsidP="00135B5A">
      <w:pPr>
        <w:pStyle w:val="ListBullet"/>
        <w:ind w:left="1440"/>
      </w:pPr>
      <w:r>
        <w:rPr>
          <w:rFonts w:hint="cs"/>
          <w:rtl/>
        </w:rPr>
        <w:t>فعاليت‌هاي علمي</w:t>
      </w:r>
    </w:p>
    <w:p w:rsidR="00135B5A" w:rsidRDefault="00135B5A" w:rsidP="00135B5A">
      <w:pPr>
        <w:pStyle w:val="ListBullet"/>
        <w:ind w:left="1800"/>
      </w:pPr>
      <w:r>
        <w:rPr>
          <w:rFonts w:hint="cs"/>
          <w:rtl/>
        </w:rPr>
        <w:t>جلسات با اساتيد حوزه و دانشگاه</w:t>
      </w:r>
    </w:p>
    <w:p w:rsidR="00135B5A" w:rsidRDefault="00135B5A" w:rsidP="00135B5A">
      <w:pPr>
        <w:pStyle w:val="ListBullet"/>
        <w:ind w:left="1800"/>
      </w:pPr>
      <w:r>
        <w:rPr>
          <w:rFonts w:hint="cs"/>
          <w:rtl/>
        </w:rPr>
        <w:t>برگزاري نشست‌هاي علمي در حوزه و دانشگاه</w:t>
      </w:r>
    </w:p>
    <w:p w:rsidR="00135B5A" w:rsidRDefault="00135B5A" w:rsidP="00135B5A">
      <w:pPr>
        <w:pStyle w:val="ListBullet"/>
        <w:ind w:left="1440"/>
      </w:pPr>
      <w:r>
        <w:rPr>
          <w:rFonts w:hint="cs"/>
          <w:rtl/>
        </w:rPr>
        <w:t>فعاليت‌هاي آموزشي</w:t>
      </w:r>
    </w:p>
    <w:p w:rsidR="00135B5A" w:rsidRDefault="00135B5A" w:rsidP="00135B5A">
      <w:pPr>
        <w:pStyle w:val="ListBullet"/>
        <w:ind w:left="1800"/>
      </w:pPr>
      <w:r>
        <w:rPr>
          <w:rFonts w:hint="cs"/>
          <w:rtl/>
        </w:rPr>
        <w:t>برگزاري دوره‌هاي آموزشي در حوزه و دانشگاه</w:t>
      </w:r>
    </w:p>
    <w:p w:rsidR="00B977BF" w:rsidRDefault="00B977BF" w:rsidP="00050049">
      <w:pPr>
        <w:rPr>
          <w:rtl/>
        </w:rPr>
      </w:pPr>
    </w:p>
    <w:p w:rsidR="00B977BF" w:rsidRDefault="00B977BF" w:rsidP="00050049">
      <w:pPr>
        <w:rPr>
          <w:rtl/>
        </w:rPr>
      </w:pPr>
    </w:p>
    <w:p w:rsidR="00B977BF" w:rsidRDefault="00B977BF" w:rsidP="00050049">
      <w:pPr>
        <w:rPr>
          <w:rtl/>
        </w:rPr>
      </w:pPr>
    </w:p>
    <w:p w:rsidR="00B977BF" w:rsidRDefault="00B977BF" w:rsidP="00050049">
      <w:pPr>
        <w:rPr>
          <w:rtl/>
        </w:rPr>
      </w:pPr>
    </w:p>
    <w:p w:rsidR="00B947A0" w:rsidRPr="00B947A0" w:rsidRDefault="00B947A0" w:rsidP="00B947A0">
      <w:pPr>
        <w:pStyle w:val="Title"/>
        <w:rPr>
          <w:rFonts w:cs="A EntezareZohoor B4"/>
          <w:bCs/>
          <w:spacing w:val="10"/>
          <w:sz w:val="342"/>
          <w:szCs w:val="138"/>
          <w:rtl/>
          <w:lang w:bidi="fa-IR"/>
        </w:rPr>
      </w:pPr>
      <w:r>
        <w:rPr>
          <w:rFonts w:cs="A EntezareZohoor B4"/>
          <w:bCs/>
          <w:spacing w:val="10"/>
          <w:sz w:val="300"/>
          <w:szCs w:val="96"/>
        </w:rPr>
        <w:br w:type="column"/>
      </w: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lang w:bidi="fa-IR"/>
        </w:rPr>
      </w:pPr>
      <w:r>
        <w:rPr>
          <w:rFonts w:cs="A EntezareZohoor B4"/>
          <w:bCs/>
          <w:noProof/>
          <w:spacing w:val="10"/>
          <w:sz w:val="300"/>
          <w:szCs w:val="96"/>
          <w:lang w:bidi="fa-IR"/>
        </w:rPr>
        <w:drawing>
          <wp:inline distT="0" distB="0" distL="0" distR="0">
            <wp:extent cx="4358290" cy="3268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24" cy="32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7A0" w:rsidRPr="00050049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</w:rPr>
      </w:pPr>
      <w:r>
        <w:rPr>
          <w:rFonts w:cs="A EntezareZohoor B4" w:hint="cs"/>
          <w:bCs/>
          <w:spacing w:val="10"/>
          <w:sz w:val="300"/>
          <w:szCs w:val="96"/>
          <w:rtl/>
        </w:rPr>
        <w:t>چارچوب فعاليت‌ها</w:t>
      </w:r>
    </w:p>
    <w:p w:rsidR="00EE61FC" w:rsidRDefault="00EE61FC" w:rsidP="00EE61FC">
      <w:pPr>
        <w:bidi w:val="0"/>
        <w:jc w:val="left"/>
      </w:pPr>
    </w:p>
    <w:p w:rsidR="00EE61FC" w:rsidRDefault="00EE61FC" w:rsidP="00EE61FC">
      <w:pPr>
        <w:bidi w:val="0"/>
        <w:jc w:val="left"/>
      </w:pPr>
    </w:p>
    <w:p w:rsidR="00EE61FC" w:rsidRDefault="00EE61FC" w:rsidP="00EE61FC">
      <w:pPr>
        <w:bidi w:val="0"/>
        <w:jc w:val="left"/>
      </w:pPr>
    </w:p>
    <w:p w:rsidR="00EE61FC" w:rsidRDefault="00EE61FC" w:rsidP="00EE61FC">
      <w:pPr>
        <w:rPr>
          <w:rtl/>
        </w:rPr>
      </w:pPr>
      <w:r>
        <w:rPr>
          <w:rtl/>
        </w:rPr>
        <w:br w:type="page"/>
      </w:r>
    </w:p>
    <w:p w:rsidR="00B977BF" w:rsidRDefault="00B977BF" w:rsidP="00050049">
      <w:pPr>
        <w:rPr>
          <w:rtl/>
        </w:rPr>
      </w:pPr>
    </w:p>
    <w:p w:rsidR="00B977BF" w:rsidRDefault="00B977BF" w:rsidP="00050049">
      <w:pPr>
        <w:rPr>
          <w:rtl/>
        </w:rPr>
      </w:pPr>
    </w:p>
    <w:p w:rsidR="00B977BF" w:rsidRDefault="00B977BF" w:rsidP="00050049">
      <w:pPr>
        <w:rPr>
          <w:rtl/>
        </w:rPr>
      </w:pPr>
    </w:p>
    <w:p w:rsidR="00521F3F" w:rsidRDefault="00135B5A" w:rsidP="00050049">
      <w:pPr>
        <w:rPr>
          <w:rtl/>
        </w:rPr>
      </w:pPr>
      <w:r>
        <w:rPr>
          <w:rFonts w:hint="cs"/>
          <w:noProof/>
          <w:rtl/>
          <w:lang w:bidi="fa-IR"/>
        </w:rPr>
        <w:drawing>
          <wp:inline distT="0" distB="0" distL="0" distR="0" wp14:anchorId="0E85E99B" wp14:editId="425FA0FB">
            <wp:extent cx="5274310" cy="3076575"/>
            <wp:effectExtent l="57150" t="19050" r="59690" b="857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3010C" w:rsidRPr="00060721" w:rsidRDefault="0033010C" w:rsidP="00050049">
      <w:pPr>
        <w:rPr>
          <w:sz w:val="14"/>
          <w:szCs w:val="20"/>
          <w:rtl/>
        </w:rPr>
      </w:pPr>
    </w:p>
    <w:p w:rsidR="00060721" w:rsidRDefault="00060721" w:rsidP="00060721">
      <w:pPr>
        <w:jc w:val="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274310" cy="6183086"/>
            <wp:effectExtent l="38100" t="0" r="4064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60721" w:rsidRDefault="00060721" w:rsidP="00060721">
      <w:pPr>
        <w:jc w:val="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0E9F387" wp14:editId="1A3051D8">
            <wp:extent cx="5274310" cy="6139543"/>
            <wp:effectExtent l="38100" t="0" r="4064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060721" w:rsidRDefault="00B977BF" w:rsidP="00B977BF">
      <w:pPr>
        <w:jc w:val="center"/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485CFE71" wp14:editId="329A2286">
            <wp:extent cx="5274310" cy="683514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060721" w:rsidRDefault="00060721" w:rsidP="00060721">
      <w:pPr>
        <w:rPr>
          <w:rtl/>
        </w:rPr>
      </w:pPr>
    </w:p>
    <w:p w:rsidR="00EE61FC" w:rsidRDefault="00EE61FC">
      <w:pPr>
        <w:bidi w:val="0"/>
        <w:jc w:val="left"/>
      </w:pPr>
      <w:r>
        <w:rPr>
          <w:rtl/>
        </w:rPr>
        <w:br w:type="page"/>
      </w:r>
    </w:p>
    <w:p w:rsidR="00B947A0" w:rsidRPr="00111B6E" w:rsidRDefault="00B947A0" w:rsidP="00B947A0">
      <w:pPr>
        <w:pStyle w:val="Title"/>
        <w:rPr>
          <w:rFonts w:cs="A EntezareZohoor B4"/>
          <w:bCs/>
          <w:spacing w:val="10"/>
          <w:sz w:val="294"/>
          <w:szCs w:val="90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lang w:bidi="fa-IR"/>
        </w:rPr>
      </w:pPr>
      <w:r>
        <w:rPr>
          <w:rFonts w:cs="A EntezareZohoor B4"/>
          <w:bCs/>
          <w:noProof/>
          <w:spacing w:val="10"/>
          <w:sz w:val="300"/>
          <w:szCs w:val="96"/>
          <w:lang w:bidi="fa-IR"/>
        </w:rPr>
        <w:drawing>
          <wp:inline distT="0" distB="0" distL="0" distR="0" wp14:anchorId="7EE30560" wp14:editId="66524336">
            <wp:extent cx="4000500" cy="4320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000"/>
                    <a:stretch/>
                  </pic:blipFill>
                  <pic:spPr bwMode="auto">
                    <a:xfrm>
                      <a:off x="0" y="0"/>
                      <a:ext cx="4000999" cy="432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7A0" w:rsidRPr="00050049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</w:rPr>
      </w:pPr>
      <w:r>
        <w:rPr>
          <w:rFonts w:cs="A EntezareZohoor B4" w:hint="cs"/>
          <w:bCs/>
          <w:spacing w:val="10"/>
          <w:sz w:val="300"/>
          <w:szCs w:val="96"/>
          <w:rtl/>
        </w:rPr>
        <w:t>توليد علم</w:t>
      </w: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EE61FC" w:rsidRDefault="00EE61FC" w:rsidP="00060721">
      <w:pPr>
        <w:rPr>
          <w:rtl/>
          <w:lang w:bidi="fa-IR"/>
        </w:rPr>
      </w:pPr>
    </w:p>
    <w:p w:rsidR="00EE61FC" w:rsidRDefault="00A97D2F" w:rsidP="00A97D2F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فهرست پروژه‌ها</w:t>
      </w:r>
    </w:p>
    <w:p w:rsidR="00EE61FC" w:rsidRDefault="00A97D2F" w:rsidP="00060721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5274310" cy="8058150"/>
            <wp:effectExtent l="0" t="0" r="2159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A4FC9" w:rsidRDefault="00913B11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274310" cy="8142515"/>
            <wp:effectExtent l="0" t="0" r="7874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9A4FC9" w:rsidRDefault="009A4FC9" w:rsidP="00060721">
      <w:pPr>
        <w:rPr>
          <w:rtl/>
          <w:lang w:bidi="fa-IR"/>
        </w:rPr>
      </w:pPr>
    </w:p>
    <w:p w:rsidR="009A4FC9" w:rsidRDefault="00F85371" w:rsidP="00F8537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F85371" w:rsidRDefault="00F85371" w:rsidP="00F85371">
      <w:pPr>
        <w:rPr>
          <w:rtl/>
          <w:lang w:bidi="fa-IR"/>
        </w:rPr>
      </w:pPr>
    </w:p>
    <w:p w:rsidR="00F85371" w:rsidRDefault="00F85371" w:rsidP="00F8537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F85371" w:rsidRDefault="00F85371" w:rsidP="00F85371">
      <w:pPr>
        <w:rPr>
          <w:rtl/>
          <w:lang w:bidi="fa-IR"/>
        </w:rPr>
      </w:pPr>
    </w:p>
    <w:p w:rsidR="00F85371" w:rsidRDefault="00F85371" w:rsidP="00F8537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F85371" w:rsidRDefault="00F85371" w:rsidP="00F85371">
      <w:pPr>
        <w:rPr>
          <w:rtl/>
          <w:lang w:bidi="fa-IR"/>
        </w:rPr>
      </w:pPr>
    </w:p>
    <w:p w:rsidR="00F85371" w:rsidRDefault="00F85371" w:rsidP="00F8537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F85371" w:rsidRDefault="00F85371" w:rsidP="00F85371">
      <w:pPr>
        <w:rPr>
          <w:rtl/>
          <w:lang w:bidi="fa-IR"/>
        </w:rPr>
      </w:pPr>
    </w:p>
    <w:p w:rsidR="00F85371" w:rsidRDefault="00F85371" w:rsidP="00006AE4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F85371" w:rsidRDefault="00F85371">
      <w:pPr>
        <w:bidi w:val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:rsidR="00B947A0" w:rsidRPr="00111B6E" w:rsidRDefault="00B947A0" w:rsidP="00B947A0">
      <w:pPr>
        <w:pStyle w:val="Title"/>
        <w:rPr>
          <w:rFonts w:cs="A EntezareZohoor B4"/>
          <w:bCs/>
          <w:spacing w:val="10"/>
          <w:sz w:val="310"/>
          <w:szCs w:val="106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lang w:bidi="fa-IR"/>
        </w:rPr>
      </w:pPr>
      <w:r>
        <w:rPr>
          <w:rFonts w:cs="A EntezareZohoor B4"/>
          <w:bCs/>
          <w:noProof/>
          <w:spacing w:val="10"/>
          <w:sz w:val="300"/>
          <w:szCs w:val="96"/>
          <w:lang w:bidi="fa-IR"/>
        </w:rPr>
        <w:drawing>
          <wp:inline distT="0" distB="0" distL="0" distR="0" wp14:anchorId="7EE30560" wp14:editId="66524336">
            <wp:extent cx="425323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pn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4"/>
                    <a:stretch/>
                  </pic:blipFill>
                  <pic:spPr bwMode="auto">
                    <a:xfrm>
                      <a:off x="0" y="0"/>
                      <a:ext cx="4253763" cy="365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7A0" w:rsidRPr="00050049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</w:rPr>
      </w:pPr>
      <w:r>
        <w:rPr>
          <w:rFonts w:cs="A EntezareZohoor B4" w:hint="cs"/>
          <w:bCs/>
          <w:spacing w:val="10"/>
          <w:sz w:val="300"/>
          <w:szCs w:val="96"/>
          <w:rtl/>
        </w:rPr>
        <w:t>توليد متن علمي</w:t>
      </w: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EE61FC" w:rsidRDefault="00EE61FC" w:rsidP="00060721">
      <w:pPr>
        <w:rPr>
          <w:rFonts w:hint="cs"/>
          <w:rtl/>
          <w:lang w:bidi="fa-IR"/>
        </w:rPr>
      </w:pPr>
    </w:p>
    <w:p w:rsidR="00EE61FC" w:rsidRDefault="00EE61FC" w:rsidP="00060721">
      <w:pPr>
        <w:rPr>
          <w:rtl/>
          <w:lang w:bidi="fa-IR"/>
        </w:rPr>
      </w:pPr>
    </w:p>
    <w:p w:rsidR="009D3B70" w:rsidRDefault="009D3B70" w:rsidP="009D3B70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فهرست پروژه‌ها</w:t>
      </w:r>
    </w:p>
    <w:p w:rsidR="009D3B70" w:rsidRDefault="009D3B70" w:rsidP="009D3B70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 wp14:anchorId="39DB580D" wp14:editId="2ECDB9B3">
            <wp:extent cx="5274310" cy="8058150"/>
            <wp:effectExtent l="0" t="0" r="2159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EE61FC" w:rsidRDefault="00F85371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5B813C0A" wp14:editId="07E9428C">
            <wp:extent cx="5274310" cy="8141970"/>
            <wp:effectExtent l="0" t="0" r="7874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F85371" w:rsidRDefault="00F85371" w:rsidP="00060721">
      <w:pPr>
        <w:rPr>
          <w:rtl/>
          <w:lang w:bidi="fa-IR"/>
        </w:rPr>
      </w:pPr>
    </w:p>
    <w:p w:rsidR="00F85371" w:rsidRDefault="00006AE4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F85371" w:rsidRDefault="00F85371" w:rsidP="00060721">
      <w:pPr>
        <w:rPr>
          <w:rtl/>
          <w:lang w:bidi="fa-IR"/>
        </w:rPr>
      </w:pPr>
    </w:p>
    <w:p w:rsidR="00F85371" w:rsidRDefault="00006AE4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F85371" w:rsidRDefault="00F85371" w:rsidP="00060721">
      <w:pPr>
        <w:rPr>
          <w:rtl/>
          <w:lang w:bidi="fa-IR"/>
        </w:rPr>
      </w:pPr>
    </w:p>
    <w:p w:rsidR="00F85371" w:rsidRDefault="00006AE4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F85371" w:rsidRDefault="00F85371" w:rsidP="00060721">
      <w:pPr>
        <w:rPr>
          <w:rtl/>
          <w:lang w:bidi="fa-IR"/>
        </w:rPr>
      </w:pPr>
    </w:p>
    <w:p w:rsidR="00F85371" w:rsidRDefault="00006AE4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F85371" w:rsidRDefault="00F85371" w:rsidP="00060721">
      <w:pPr>
        <w:rPr>
          <w:rtl/>
          <w:lang w:bidi="fa-IR"/>
        </w:rPr>
      </w:pPr>
    </w:p>
    <w:p w:rsidR="00F85371" w:rsidRDefault="00006AE4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 w:rsidR="00EE61FC" w:rsidRDefault="00EE61FC">
      <w:pPr>
        <w:bidi w:val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:rsidR="00B947A0" w:rsidRPr="00B947A0" w:rsidRDefault="00B947A0" w:rsidP="00B947A0">
      <w:pPr>
        <w:pStyle w:val="Title"/>
        <w:rPr>
          <w:rFonts w:cs="A EntezareZohoor B4"/>
          <w:bCs/>
          <w:spacing w:val="10"/>
          <w:sz w:val="342"/>
          <w:szCs w:val="138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rtl/>
          <w:lang w:bidi="fa-IR"/>
        </w:rPr>
      </w:pPr>
    </w:p>
    <w:p w:rsidR="00B947A0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  <w:lang w:bidi="fa-IR"/>
        </w:rPr>
      </w:pPr>
      <w:r>
        <w:rPr>
          <w:rFonts w:cs="A EntezareZohoor B4"/>
          <w:bCs/>
          <w:noProof/>
          <w:spacing w:val="10"/>
          <w:sz w:val="300"/>
          <w:szCs w:val="96"/>
          <w:lang w:bidi="fa-IR"/>
        </w:rPr>
        <w:drawing>
          <wp:inline distT="0" distB="0" distL="0" distR="0" wp14:anchorId="7EE30560" wp14:editId="66524336">
            <wp:extent cx="3636010" cy="3636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462" cy="363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7A0" w:rsidRPr="00050049" w:rsidRDefault="00B947A0" w:rsidP="00B947A0">
      <w:pPr>
        <w:pStyle w:val="Title"/>
        <w:rPr>
          <w:rFonts w:cs="A EntezareZohoor B4"/>
          <w:bCs/>
          <w:spacing w:val="10"/>
          <w:sz w:val="300"/>
          <w:szCs w:val="96"/>
        </w:rPr>
      </w:pPr>
      <w:r>
        <w:rPr>
          <w:rFonts w:cs="A EntezareZohoor B4" w:hint="cs"/>
          <w:bCs/>
          <w:spacing w:val="10"/>
          <w:sz w:val="300"/>
          <w:szCs w:val="96"/>
          <w:rtl/>
        </w:rPr>
        <w:t>توليد نيروي انساني</w:t>
      </w: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B947A0" w:rsidRDefault="00B947A0" w:rsidP="00B947A0">
      <w:pPr>
        <w:bidi w:val="0"/>
        <w:jc w:val="left"/>
      </w:pPr>
    </w:p>
    <w:p w:rsidR="00EE61FC" w:rsidRDefault="00EE61FC" w:rsidP="00060721">
      <w:pPr>
        <w:rPr>
          <w:rtl/>
          <w:lang w:bidi="fa-IR"/>
        </w:rPr>
      </w:pPr>
    </w:p>
    <w:p w:rsidR="009D3B70" w:rsidRDefault="009D3B70" w:rsidP="009D3B70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فهرست پروژه‌ها</w:t>
      </w:r>
    </w:p>
    <w:p w:rsidR="009D3B70" w:rsidRDefault="009D3B70" w:rsidP="009D3B70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 wp14:anchorId="39DB580D" wp14:editId="2ECDB9B3">
            <wp:extent cx="5274310" cy="8058150"/>
            <wp:effectExtent l="0" t="0" r="2159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</w:p>
    <w:p w:rsidR="00EE61FC" w:rsidRDefault="00AF615F" w:rsidP="00060721">
      <w:pPr>
        <w:rPr>
          <w:rtl/>
          <w:lang w:bidi="fa-IR"/>
        </w:rPr>
      </w:pPr>
      <w:bookmarkStart w:id="5" w:name="_GoBack"/>
      <w:bookmarkEnd w:id="5"/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p w:rsidR="00AF615F" w:rsidRDefault="00AF615F" w:rsidP="00060721">
      <w:pPr>
        <w:rPr>
          <w:rtl/>
          <w:lang w:bidi="fa-IR"/>
        </w:rPr>
      </w:pPr>
    </w:p>
    <w:p w:rsidR="00AF615F" w:rsidRDefault="00AF615F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9779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</w:p>
    <w:p w:rsidR="00AF615F" w:rsidRDefault="00AF615F" w:rsidP="00060721">
      <w:pPr>
        <w:rPr>
          <w:rtl/>
          <w:lang w:bidi="fa-IR"/>
        </w:rPr>
      </w:pPr>
    </w:p>
    <w:p w:rsidR="00AF615F" w:rsidRDefault="00AF615F" w:rsidP="0006072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9779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EE61FC" w:rsidRDefault="00EE61FC" w:rsidP="00060721">
      <w:pPr>
        <w:rPr>
          <w:rtl/>
          <w:lang w:bidi="fa-IR"/>
        </w:rPr>
      </w:pPr>
    </w:p>
    <w:p w:rsidR="00060721" w:rsidRDefault="00AF615F" w:rsidP="00050049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9779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</w:p>
    <w:p w:rsidR="0033010C" w:rsidRDefault="0033010C" w:rsidP="00050049">
      <w:pPr>
        <w:rPr>
          <w:rtl/>
        </w:rPr>
      </w:pPr>
    </w:p>
    <w:p w:rsidR="00AF615F" w:rsidRDefault="00AF615F" w:rsidP="00050049">
      <w:r>
        <w:rPr>
          <w:noProof/>
          <w:rtl/>
          <w:lang w:bidi="fa-IR"/>
        </w:rPr>
        <w:lastRenderedPageBreak/>
        <w:drawing>
          <wp:inline distT="0" distB="0" distL="0" distR="0" wp14:anchorId="3C1D239C" wp14:editId="44EBF435">
            <wp:extent cx="5274310" cy="8141970"/>
            <wp:effectExtent l="0" t="0" r="7874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sectPr w:rsidR="00AF615F" w:rsidSect="00050049">
      <w:footerReference w:type="default" r:id="rId134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24D" w:rsidRDefault="002B524D" w:rsidP="00C6554A">
      <w:pPr>
        <w:spacing w:before="0" w:after="0" w:line="240" w:lineRule="auto"/>
      </w:pPr>
      <w:r>
        <w:separator/>
      </w:r>
    </w:p>
  </w:endnote>
  <w:endnote w:type="continuationSeparator" w:id="0">
    <w:p w:rsidR="002B524D" w:rsidRDefault="002B524D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 EntezareZohoor B4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F3F" w:rsidRPr="00521F3F" w:rsidRDefault="00ED7C44" w:rsidP="00521F3F">
    <w:pPr>
      <w:pStyle w:val="Footer"/>
      <w:jc w:val="center"/>
      <w:rPr>
        <w:rFonts w:cs="2  Titr"/>
        <w:b/>
        <w:bCs/>
        <w:sz w:val="28"/>
        <w:szCs w:val="36"/>
        <w:rtl/>
        <w:lang w:bidi="fa-IR"/>
      </w:rPr>
    </w:pPr>
    <w:r w:rsidRPr="00521F3F">
      <w:rPr>
        <w:rFonts w:cs="2  Titr"/>
        <w:b/>
        <w:bCs/>
        <w:sz w:val="28"/>
        <w:szCs w:val="36"/>
        <w:lang w:bidi="fa-IR"/>
      </w:rPr>
      <w:fldChar w:fldCharType="begin"/>
    </w:r>
    <w:r w:rsidRPr="00521F3F">
      <w:rPr>
        <w:rFonts w:cs="2  Titr"/>
        <w:b/>
        <w:bCs/>
        <w:sz w:val="28"/>
        <w:szCs w:val="36"/>
        <w:lang w:bidi="fa-IR"/>
      </w:rPr>
      <w:instrText xml:space="preserve"> PAGE  \* Arabic  \* MERGEFORMAT </w:instrText>
    </w:r>
    <w:r w:rsidRPr="00521F3F">
      <w:rPr>
        <w:rFonts w:cs="2  Titr"/>
        <w:b/>
        <w:bCs/>
        <w:sz w:val="28"/>
        <w:szCs w:val="36"/>
        <w:lang w:bidi="fa-IR"/>
      </w:rPr>
      <w:fldChar w:fldCharType="separate"/>
    </w:r>
    <w:r w:rsidR="009D3B70">
      <w:rPr>
        <w:rFonts w:cs="2  Titr"/>
        <w:b/>
        <w:bCs/>
        <w:noProof/>
        <w:sz w:val="28"/>
        <w:szCs w:val="36"/>
        <w:lang w:bidi="fa-IR"/>
      </w:rPr>
      <w:t>14</w:t>
    </w:r>
    <w:r w:rsidRPr="00521F3F">
      <w:rPr>
        <w:rFonts w:cs="2  Titr"/>
        <w:b/>
        <w:bCs/>
        <w:sz w:val="28"/>
        <w:szCs w:val="36"/>
        <w:lang w:bidi="fa-I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24D" w:rsidRDefault="002B524D" w:rsidP="00C6554A">
      <w:pPr>
        <w:spacing w:before="0" w:after="0" w:line="240" w:lineRule="auto"/>
      </w:pPr>
      <w:r>
        <w:separator/>
      </w:r>
    </w:p>
  </w:footnote>
  <w:footnote w:type="continuationSeparator" w:id="0">
    <w:p w:rsidR="002B524D" w:rsidRDefault="002B524D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2466B8"/>
    <w:lvl w:ilvl="0">
      <w:start w:val="1"/>
      <w:numFmt w:val="bullet"/>
      <w:pStyle w:val="ListBullet"/>
      <w:lvlText w:val="á"/>
      <w:lvlJc w:val="left"/>
      <w:pPr>
        <w:ind w:left="720" w:hanging="360"/>
      </w:pPr>
      <w:rPr>
        <w:rFonts w:ascii="Wingdings 3" w:hAnsi="Wingdings 3" w:hint="default"/>
        <w:color w:val="0D0D0D" w:themeColor="text1" w:themeTint="F2"/>
        <w:position w:val="-4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49"/>
    <w:rsid w:val="00006AE4"/>
    <w:rsid w:val="000259AC"/>
    <w:rsid w:val="00050049"/>
    <w:rsid w:val="00060721"/>
    <w:rsid w:val="000D07E3"/>
    <w:rsid w:val="00111B6E"/>
    <w:rsid w:val="00135B5A"/>
    <w:rsid w:val="002452B5"/>
    <w:rsid w:val="002554CD"/>
    <w:rsid w:val="00293B83"/>
    <w:rsid w:val="002B4294"/>
    <w:rsid w:val="002B524D"/>
    <w:rsid w:val="0033010C"/>
    <w:rsid w:val="00333D0D"/>
    <w:rsid w:val="003A5030"/>
    <w:rsid w:val="003E701D"/>
    <w:rsid w:val="004301CE"/>
    <w:rsid w:val="004C049F"/>
    <w:rsid w:val="004D58C2"/>
    <w:rsid w:val="005000E2"/>
    <w:rsid w:val="00521F3F"/>
    <w:rsid w:val="006A3CE7"/>
    <w:rsid w:val="00704417"/>
    <w:rsid w:val="0070671A"/>
    <w:rsid w:val="008769BD"/>
    <w:rsid w:val="008C36D9"/>
    <w:rsid w:val="008D06BB"/>
    <w:rsid w:val="00913B11"/>
    <w:rsid w:val="00974976"/>
    <w:rsid w:val="009A4FC9"/>
    <w:rsid w:val="009D3B70"/>
    <w:rsid w:val="00A66E37"/>
    <w:rsid w:val="00A97D2F"/>
    <w:rsid w:val="00AF615F"/>
    <w:rsid w:val="00B947A0"/>
    <w:rsid w:val="00B977BF"/>
    <w:rsid w:val="00C00A4B"/>
    <w:rsid w:val="00C6554A"/>
    <w:rsid w:val="00ED7C44"/>
    <w:rsid w:val="00EE61FC"/>
    <w:rsid w:val="00F8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4306745-7D71-4164-8CC2-FA609522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F3F"/>
    <w:pPr>
      <w:bidi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049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="Zar"/>
      <w:bCs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049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="Zar"/>
      <w:bCs/>
      <w:caps/>
      <w:color w:val="007789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049"/>
    <w:rPr>
      <w:rFonts w:asciiTheme="majorHAnsi" w:eastAsiaTheme="majorEastAsia" w:hAnsiTheme="majorHAnsi" w:cs="Zar"/>
      <w:bCs/>
      <w:color w:val="007789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0049"/>
    <w:rPr>
      <w:rFonts w:asciiTheme="majorHAnsi" w:eastAsiaTheme="majorEastAsia" w:hAnsiTheme="majorHAnsi" w:cs="Zar"/>
      <w:bCs/>
      <w:caps/>
      <w:color w:val="007789" w:themeColor="accent1" w:themeShade="BF"/>
      <w:sz w:val="24"/>
      <w:szCs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135B5A"/>
    <w:pPr>
      <w:numPr>
        <w:numId w:val="1"/>
      </w:numPr>
      <w:spacing w:line="192" w:lineRule="auto"/>
      <w:ind w:left="714" w:hanging="357"/>
      <w:contextualSpacing/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21.xml"/><Relationship Id="rId21" Type="http://schemas.openxmlformats.org/officeDocument/2006/relationships/diagramData" Target="diagrams/data3.xml"/><Relationship Id="rId42" Type="http://schemas.openxmlformats.org/officeDocument/2006/relationships/diagramData" Target="diagrams/data7.xml"/><Relationship Id="rId63" Type="http://schemas.openxmlformats.org/officeDocument/2006/relationships/diagramLayout" Target="diagrams/layout11.xml"/><Relationship Id="rId84" Type="http://schemas.openxmlformats.org/officeDocument/2006/relationships/diagramLayout" Target="diagrams/layout15.xml"/><Relationship Id="rId16" Type="http://schemas.openxmlformats.org/officeDocument/2006/relationships/diagramData" Target="diagrams/data2.xml"/><Relationship Id="rId107" Type="http://schemas.openxmlformats.org/officeDocument/2006/relationships/diagramColors" Target="diagrams/colors19.xml"/><Relationship Id="rId11" Type="http://schemas.openxmlformats.org/officeDocument/2006/relationships/diagramData" Target="diagrams/data1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53" Type="http://schemas.openxmlformats.org/officeDocument/2006/relationships/diagramLayout" Target="diagrams/layout9.xml"/><Relationship Id="rId58" Type="http://schemas.openxmlformats.org/officeDocument/2006/relationships/diagramLayout" Target="diagrams/layout10.xml"/><Relationship Id="rId74" Type="http://schemas.openxmlformats.org/officeDocument/2006/relationships/diagramLayout" Target="diagrams/layout13.xml"/><Relationship Id="rId79" Type="http://schemas.openxmlformats.org/officeDocument/2006/relationships/diagramLayout" Target="diagrams/layout14.xml"/><Relationship Id="rId102" Type="http://schemas.microsoft.com/office/2007/relationships/diagramDrawing" Target="diagrams/drawing18.xml"/><Relationship Id="rId123" Type="http://schemas.microsoft.com/office/2007/relationships/diagramDrawing" Target="diagrams/drawing22.xml"/><Relationship Id="rId128" Type="http://schemas.microsoft.com/office/2007/relationships/diagramDrawing" Target="diagrams/drawing23.xml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16.xml"/><Relationship Id="rId95" Type="http://schemas.openxmlformats.org/officeDocument/2006/relationships/diagramQuickStyle" Target="diagrams/quickStyle17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64" Type="http://schemas.openxmlformats.org/officeDocument/2006/relationships/diagramQuickStyle" Target="diagrams/quickStyle11.xml"/><Relationship Id="rId69" Type="http://schemas.openxmlformats.org/officeDocument/2006/relationships/diagramLayout" Target="diagrams/layout12.xml"/><Relationship Id="rId113" Type="http://schemas.microsoft.com/office/2007/relationships/diagramDrawing" Target="diagrams/drawing20.xml"/><Relationship Id="rId118" Type="http://schemas.microsoft.com/office/2007/relationships/diagramDrawing" Target="diagrams/drawing21.xml"/><Relationship Id="rId134" Type="http://schemas.openxmlformats.org/officeDocument/2006/relationships/footer" Target="footer1.xml"/><Relationship Id="rId80" Type="http://schemas.openxmlformats.org/officeDocument/2006/relationships/diagramQuickStyle" Target="diagrams/quickStyle14.xml"/><Relationship Id="rId85" Type="http://schemas.openxmlformats.org/officeDocument/2006/relationships/diagramQuickStyle" Target="diagrams/quickStyle15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59" Type="http://schemas.openxmlformats.org/officeDocument/2006/relationships/diagramQuickStyle" Target="diagrams/quickStyle10.xml"/><Relationship Id="rId103" Type="http://schemas.openxmlformats.org/officeDocument/2006/relationships/image" Target="media/image6.png"/><Relationship Id="rId108" Type="http://schemas.microsoft.com/office/2007/relationships/diagramDrawing" Target="diagrams/drawing19.xml"/><Relationship Id="rId124" Type="http://schemas.openxmlformats.org/officeDocument/2006/relationships/diagramData" Target="diagrams/data23.xml"/><Relationship Id="rId129" Type="http://schemas.openxmlformats.org/officeDocument/2006/relationships/diagramData" Target="diagrams/data24.xml"/><Relationship Id="rId54" Type="http://schemas.openxmlformats.org/officeDocument/2006/relationships/diagramQuickStyle" Target="diagrams/quickStyle9.xml"/><Relationship Id="rId70" Type="http://schemas.openxmlformats.org/officeDocument/2006/relationships/diagramQuickStyle" Target="diagrams/quickStyle12.xml"/><Relationship Id="rId75" Type="http://schemas.openxmlformats.org/officeDocument/2006/relationships/diagramQuickStyle" Target="diagrams/quickStyle13.xml"/><Relationship Id="rId91" Type="http://schemas.openxmlformats.org/officeDocument/2006/relationships/diagramColors" Target="diagrams/colors16.xml"/><Relationship Id="rId96" Type="http://schemas.openxmlformats.org/officeDocument/2006/relationships/diagramColors" Target="diagrams/colors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49" Type="http://schemas.openxmlformats.org/officeDocument/2006/relationships/diagramQuickStyle" Target="diagrams/quickStyle8.xml"/><Relationship Id="rId114" Type="http://schemas.openxmlformats.org/officeDocument/2006/relationships/diagramData" Target="diagrams/data21.xml"/><Relationship Id="rId119" Type="http://schemas.openxmlformats.org/officeDocument/2006/relationships/diagramData" Target="diagrams/data22.xml"/><Relationship Id="rId44" Type="http://schemas.openxmlformats.org/officeDocument/2006/relationships/diagramQuickStyle" Target="diagrams/quickStyle7.xml"/><Relationship Id="rId60" Type="http://schemas.openxmlformats.org/officeDocument/2006/relationships/diagramColors" Target="diagrams/colors10.xml"/><Relationship Id="rId65" Type="http://schemas.openxmlformats.org/officeDocument/2006/relationships/diagramColors" Target="diagrams/colors11.xml"/><Relationship Id="rId81" Type="http://schemas.openxmlformats.org/officeDocument/2006/relationships/diagramColors" Target="diagrams/colors14.xml"/><Relationship Id="rId86" Type="http://schemas.openxmlformats.org/officeDocument/2006/relationships/diagramColors" Target="diagrams/colors15.xml"/><Relationship Id="rId130" Type="http://schemas.openxmlformats.org/officeDocument/2006/relationships/diagramLayout" Target="diagrams/layout24.xml"/><Relationship Id="rId135" Type="http://schemas.openxmlformats.org/officeDocument/2006/relationships/fontTable" Target="fontTable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QuickStyle" Target="diagrams/quickStyle6.xml"/><Relationship Id="rId109" Type="http://schemas.openxmlformats.org/officeDocument/2006/relationships/diagramData" Target="diagrams/data20.xml"/><Relationship Id="rId34" Type="http://schemas.openxmlformats.org/officeDocument/2006/relationships/diagramQuickStyle" Target="diagrams/quickStyle5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76" Type="http://schemas.openxmlformats.org/officeDocument/2006/relationships/diagramColors" Target="diagrams/colors13.xml"/><Relationship Id="rId97" Type="http://schemas.microsoft.com/office/2007/relationships/diagramDrawing" Target="diagrams/drawing17.xml"/><Relationship Id="rId104" Type="http://schemas.openxmlformats.org/officeDocument/2006/relationships/diagramData" Target="diagrams/data19.xml"/><Relationship Id="rId120" Type="http://schemas.openxmlformats.org/officeDocument/2006/relationships/diagramLayout" Target="diagrams/layout22.xml"/><Relationship Id="rId125" Type="http://schemas.openxmlformats.org/officeDocument/2006/relationships/diagramLayout" Target="diagrams/layout23.xml"/><Relationship Id="rId7" Type="http://schemas.openxmlformats.org/officeDocument/2006/relationships/endnotes" Target="endnotes.xml"/><Relationship Id="rId71" Type="http://schemas.openxmlformats.org/officeDocument/2006/relationships/diagramColors" Target="diagrams/colors12.xml"/><Relationship Id="rId92" Type="http://schemas.microsoft.com/office/2007/relationships/diagramDrawing" Target="diagrams/drawing16.xml"/><Relationship Id="rId2" Type="http://schemas.openxmlformats.org/officeDocument/2006/relationships/numbering" Target="numbering.xml"/><Relationship Id="rId29" Type="http://schemas.openxmlformats.org/officeDocument/2006/relationships/diagramColors" Target="diagrams/colors4.xml"/><Relationship Id="rId24" Type="http://schemas.openxmlformats.org/officeDocument/2006/relationships/diagramColors" Target="diagrams/colors3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66" Type="http://schemas.microsoft.com/office/2007/relationships/diagramDrawing" Target="diagrams/drawing11.xml"/><Relationship Id="rId87" Type="http://schemas.microsoft.com/office/2007/relationships/diagramDrawing" Target="diagrams/drawing15.xml"/><Relationship Id="rId110" Type="http://schemas.openxmlformats.org/officeDocument/2006/relationships/diagramLayout" Target="diagrams/layout20.xml"/><Relationship Id="rId115" Type="http://schemas.openxmlformats.org/officeDocument/2006/relationships/diagramLayout" Target="diagrams/layout21.xml"/><Relationship Id="rId131" Type="http://schemas.openxmlformats.org/officeDocument/2006/relationships/diagramQuickStyle" Target="diagrams/quickStyle24.xml"/><Relationship Id="rId136" Type="http://schemas.openxmlformats.org/officeDocument/2006/relationships/theme" Target="theme/theme1.xml"/><Relationship Id="rId61" Type="http://schemas.microsoft.com/office/2007/relationships/diagramDrawing" Target="diagrams/drawing10.xml"/><Relationship Id="rId82" Type="http://schemas.microsoft.com/office/2007/relationships/diagramDrawing" Target="diagrams/drawing14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30" Type="http://schemas.microsoft.com/office/2007/relationships/diagramDrawing" Target="diagrams/drawing4.xml"/><Relationship Id="rId35" Type="http://schemas.openxmlformats.org/officeDocument/2006/relationships/diagramColors" Target="diagrams/colors5.xml"/><Relationship Id="rId56" Type="http://schemas.microsoft.com/office/2007/relationships/diagramDrawing" Target="diagrams/drawing9.xml"/><Relationship Id="rId77" Type="http://schemas.microsoft.com/office/2007/relationships/diagramDrawing" Target="diagrams/drawing13.xml"/><Relationship Id="rId100" Type="http://schemas.openxmlformats.org/officeDocument/2006/relationships/diagramQuickStyle" Target="diagrams/quickStyle18.xml"/><Relationship Id="rId105" Type="http://schemas.openxmlformats.org/officeDocument/2006/relationships/diagramLayout" Target="diagrams/layout19.xml"/><Relationship Id="rId126" Type="http://schemas.openxmlformats.org/officeDocument/2006/relationships/diagramQuickStyle" Target="diagrams/quickStyle23.xml"/><Relationship Id="rId8" Type="http://schemas.openxmlformats.org/officeDocument/2006/relationships/image" Target="media/image1.jpeg"/><Relationship Id="rId51" Type="http://schemas.microsoft.com/office/2007/relationships/diagramDrawing" Target="diagrams/drawing8.xml"/><Relationship Id="rId72" Type="http://schemas.microsoft.com/office/2007/relationships/diagramDrawing" Target="diagrams/drawing12.xml"/><Relationship Id="rId93" Type="http://schemas.openxmlformats.org/officeDocument/2006/relationships/diagramData" Target="diagrams/data17.xml"/><Relationship Id="rId98" Type="http://schemas.openxmlformats.org/officeDocument/2006/relationships/diagramData" Target="diagrams/data18.xml"/><Relationship Id="rId121" Type="http://schemas.openxmlformats.org/officeDocument/2006/relationships/diagramQuickStyle" Target="diagrams/quickStyle22.xml"/><Relationship Id="rId3" Type="http://schemas.openxmlformats.org/officeDocument/2006/relationships/styles" Target="styles.xml"/><Relationship Id="rId25" Type="http://schemas.microsoft.com/office/2007/relationships/diagramDrawing" Target="diagrams/drawing3.xml"/><Relationship Id="rId46" Type="http://schemas.microsoft.com/office/2007/relationships/diagramDrawing" Target="diagrams/drawing7.xml"/><Relationship Id="rId67" Type="http://schemas.openxmlformats.org/officeDocument/2006/relationships/image" Target="media/image5.jpeg"/><Relationship Id="rId116" Type="http://schemas.openxmlformats.org/officeDocument/2006/relationships/diagramQuickStyle" Target="diagrams/quickStyle21.xml"/><Relationship Id="rId20" Type="http://schemas.microsoft.com/office/2007/relationships/diagramDrawing" Target="diagrams/drawing2.xml"/><Relationship Id="rId41" Type="http://schemas.microsoft.com/office/2007/relationships/diagramDrawing" Target="diagrams/drawing6.xml"/><Relationship Id="rId62" Type="http://schemas.openxmlformats.org/officeDocument/2006/relationships/diagramData" Target="diagrams/data11.xml"/><Relationship Id="rId83" Type="http://schemas.openxmlformats.org/officeDocument/2006/relationships/diagramData" Target="diagrams/data15.xml"/><Relationship Id="rId88" Type="http://schemas.openxmlformats.org/officeDocument/2006/relationships/diagramData" Target="diagrams/data16.xml"/><Relationship Id="rId111" Type="http://schemas.openxmlformats.org/officeDocument/2006/relationships/diagramQuickStyle" Target="diagrams/quickStyle20.xml"/><Relationship Id="rId132" Type="http://schemas.openxmlformats.org/officeDocument/2006/relationships/diagramColors" Target="diagrams/colors24.xml"/><Relationship Id="rId15" Type="http://schemas.microsoft.com/office/2007/relationships/diagramDrawing" Target="diagrams/drawing1.xml"/><Relationship Id="rId36" Type="http://schemas.microsoft.com/office/2007/relationships/diagramDrawing" Target="diagrams/drawing5.xml"/><Relationship Id="rId57" Type="http://schemas.openxmlformats.org/officeDocument/2006/relationships/diagramData" Target="diagrams/data10.xml"/><Relationship Id="rId106" Type="http://schemas.openxmlformats.org/officeDocument/2006/relationships/diagramQuickStyle" Target="diagrams/quickStyle19.xml"/><Relationship Id="rId127" Type="http://schemas.openxmlformats.org/officeDocument/2006/relationships/diagramColors" Target="diagrams/colors23.xml"/><Relationship Id="rId10" Type="http://schemas.openxmlformats.org/officeDocument/2006/relationships/image" Target="media/image3.png"/><Relationship Id="rId31" Type="http://schemas.openxmlformats.org/officeDocument/2006/relationships/image" Target="media/image4.jpg"/><Relationship Id="rId52" Type="http://schemas.openxmlformats.org/officeDocument/2006/relationships/diagramData" Target="diagrams/data9.xml"/><Relationship Id="rId73" Type="http://schemas.openxmlformats.org/officeDocument/2006/relationships/diagramData" Target="diagrams/data13.xml"/><Relationship Id="rId78" Type="http://schemas.openxmlformats.org/officeDocument/2006/relationships/diagramData" Target="diagrams/data14.xml"/><Relationship Id="rId94" Type="http://schemas.openxmlformats.org/officeDocument/2006/relationships/diagramLayout" Target="diagrams/layout17.xml"/><Relationship Id="rId99" Type="http://schemas.openxmlformats.org/officeDocument/2006/relationships/diagramLayout" Target="diagrams/layout18.xml"/><Relationship Id="rId101" Type="http://schemas.openxmlformats.org/officeDocument/2006/relationships/diagramColors" Target="diagrams/colors18.xml"/><Relationship Id="rId122" Type="http://schemas.openxmlformats.org/officeDocument/2006/relationships/diagramColors" Target="diagrams/colors2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diagramData" Target="diagrams/data4.xml"/><Relationship Id="rId47" Type="http://schemas.openxmlformats.org/officeDocument/2006/relationships/diagramData" Target="diagrams/data8.xml"/><Relationship Id="rId68" Type="http://schemas.openxmlformats.org/officeDocument/2006/relationships/diagramData" Target="diagrams/data12.xml"/><Relationship Id="rId89" Type="http://schemas.openxmlformats.org/officeDocument/2006/relationships/diagramLayout" Target="diagrams/layout16.xml"/><Relationship Id="rId112" Type="http://schemas.openxmlformats.org/officeDocument/2006/relationships/diagramColors" Target="diagrams/colors20.xml"/><Relationship Id="rId133" Type="http://schemas.microsoft.com/office/2007/relationships/diagramDrawing" Target="diagrams/drawing2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Roaming\Microsoft\Templates\Student%20report%20with%20cover%20photo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4F2EBB-4BB1-440C-98A9-1DB0616616F8}" type="doc">
      <dgm:prSet loTypeId="urn:microsoft.com/office/officeart/2005/8/layout/process4" loCatId="list" qsTypeId="urn:microsoft.com/office/officeart/2005/8/quickstyle/simple4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746E94BB-9471-4B3B-A764-25096B81462C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توليد علم</a:t>
          </a:r>
          <a:endParaRPr lang="en-US" b="1">
            <a:cs typeface="Zar" panose="00000400000000000000" pitchFamily="2" charset="-78"/>
          </a:endParaRPr>
        </a:p>
      </dgm:t>
    </dgm:pt>
    <dgm:pt modelId="{EA61B9D6-A2F6-4735-A725-A2BE100658C8}" type="parTrans" cxnId="{E9674601-E74D-4A61-8022-43211E12CA6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AB61349B-8E09-4B60-8B0C-CE157C527CD9}" type="sibTrans" cxnId="{E9674601-E74D-4A61-8022-43211E12CA6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5558A313-FA8D-4EED-B877-5AA652FBFF30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نشر علم</a:t>
          </a:r>
          <a:endParaRPr lang="en-US" b="1">
            <a:cs typeface="Zar" panose="00000400000000000000" pitchFamily="2" charset="-78"/>
          </a:endParaRPr>
        </a:p>
      </dgm:t>
    </dgm:pt>
    <dgm:pt modelId="{E4CACDC9-2D92-437D-AB3E-1107B88BE232}" type="parTrans" cxnId="{3300903E-7B3A-4FD8-9DD3-525CD62DD47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EE36251-41A5-4654-8975-EE71419B5101}" type="sibTrans" cxnId="{3300903E-7B3A-4FD8-9DD3-525CD62DD47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A8FD791-FB1A-4B11-BBB7-72E7B925FF7A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توليد نيروي انساني</a:t>
          </a:r>
          <a:endParaRPr lang="en-US" b="0">
            <a:cs typeface="Zar" panose="00000400000000000000" pitchFamily="2" charset="-78"/>
          </a:endParaRPr>
        </a:p>
      </dgm:t>
    </dgm:pt>
    <dgm:pt modelId="{E341E433-F071-460D-9D18-7214AEAAD32B}" type="parTrans" cxnId="{44CD0455-D596-410C-B254-C85FFE41199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2ECE66A-636A-4F46-A2E3-978D90E0D24F}" type="sibTrans" cxnId="{44CD0455-D596-410C-B254-C85FFE41199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B5633E2-CBFF-44E3-BA09-0CB2797233D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توليد متن علمي</a:t>
          </a:r>
          <a:endParaRPr lang="en-US" b="0">
            <a:cs typeface="Zar" panose="00000400000000000000" pitchFamily="2" charset="-78"/>
          </a:endParaRPr>
        </a:p>
      </dgm:t>
    </dgm:pt>
    <dgm:pt modelId="{ADE9AA6A-66EF-4D70-9BA3-7F90DDFC07A9}" type="parTrans" cxnId="{BA10E08C-D187-4063-B6BD-ADFC33B9CB98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A74D234-9AE6-46AC-BE84-7FD1FC15C5E3}" type="sibTrans" cxnId="{BA10E08C-D187-4063-B6BD-ADFC33B9CB98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453D3614-2C65-4A4B-8691-9695A4B3546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دستيابي به طرحي نو در علوم انساني اسلامي</a:t>
          </a:r>
          <a:endParaRPr lang="en-US" b="0">
            <a:cs typeface="Zar" panose="00000400000000000000" pitchFamily="2" charset="-78"/>
          </a:endParaRPr>
        </a:p>
      </dgm:t>
    </dgm:pt>
    <dgm:pt modelId="{72CAA8C8-981F-4BB3-8F2A-7D9B3AE196B7}" type="parTrans" cxnId="{4E2AB9A1-6AA7-4466-A855-EBFCFA8FC6F4}">
      <dgm:prSet/>
      <dgm:spPr/>
      <dgm:t>
        <a:bodyPr/>
        <a:lstStyle/>
        <a:p>
          <a:endParaRPr lang="en-US"/>
        </a:p>
      </dgm:t>
    </dgm:pt>
    <dgm:pt modelId="{E0694402-161B-4492-B4B5-B79023654AC8}" type="sibTrans" cxnId="{4E2AB9A1-6AA7-4466-A855-EBFCFA8FC6F4}">
      <dgm:prSet/>
      <dgm:spPr/>
      <dgm:t>
        <a:bodyPr/>
        <a:lstStyle/>
        <a:p>
          <a:endParaRPr lang="en-US"/>
        </a:p>
      </dgm:t>
    </dgm:pt>
    <dgm:pt modelId="{BCDF4459-A4A9-4906-AE06-99C9FE9EAD85}" type="pres">
      <dgm:prSet presAssocID="{024F2EBB-4BB1-440C-98A9-1DB0616616F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02D5B0D-8419-4ACC-84A6-EC8B6F59CBFF}" type="pres">
      <dgm:prSet presAssocID="{5558A313-FA8D-4EED-B877-5AA652FBFF30}" presName="boxAndChildren" presStyleCnt="0"/>
      <dgm:spPr/>
      <dgm:t>
        <a:bodyPr/>
        <a:lstStyle/>
        <a:p>
          <a:endParaRPr lang="en-US"/>
        </a:p>
      </dgm:t>
    </dgm:pt>
    <dgm:pt modelId="{9643E2C4-7D90-49E9-8BF8-1BCC02D8C31F}" type="pres">
      <dgm:prSet presAssocID="{5558A313-FA8D-4EED-B877-5AA652FBFF30}" presName="parentTextBox" presStyleLbl="node1" presStyleIdx="0" presStyleCnt="2"/>
      <dgm:spPr/>
      <dgm:t>
        <a:bodyPr/>
        <a:lstStyle/>
        <a:p>
          <a:endParaRPr lang="en-US"/>
        </a:p>
      </dgm:t>
    </dgm:pt>
    <dgm:pt modelId="{8E3C8111-A91D-4DBC-9ECC-2A89FD1FC484}" type="pres">
      <dgm:prSet presAssocID="{5558A313-FA8D-4EED-B877-5AA652FBFF30}" presName="entireBox" presStyleLbl="node1" presStyleIdx="0" presStyleCnt="2"/>
      <dgm:spPr/>
      <dgm:t>
        <a:bodyPr/>
        <a:lstStyle/>
        <a:p>
          <a:endParaRPr lang="en-US"/>
        </a:p>
      </dgm:t>
    </dgm:pt>
    <dgm:pt modelId="{4943A9E7-6D69-4063-903C-5C023707EDFA}" type="pres">
      <dgm:prSet presAssocID="{5558A313-FA8D-4EED-B877-5AA652FBFF30}" presName="descendantBox" presStyleCnt="0"/>
      <dgm:spPr/>
      <dgm:t>
        <a:bodyPr/>
        <a:lstStyle/>
        <a:p>
          <a:endParaRPr lang="en-US"/>
        </a:p>
      </dgm:t>
    </dgm:pt>
    <dgm:pt modelId="{46091E48-835E-42FF-8212-857786BD6D96}" type="pres">
      <dgm:prSet presAssocID="{2A8FD791-FB1A-4B11-BBB7-72E7B925FF7A}" presName="childTextBox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0D2BF5-A32F-48E3-93C8-43860DE968A6}" type="pres">
      <dgm:prSet presAssocID="{7B5633E2-CBFF-44E3-BA09-0CB2797233D4}" presName="childTextBox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44588C-ECEA-42B3-A0E1-B3529D71AECE}" type="pres">
      <dgm:prSet presAssocID="{AB61349B-8E09-4B60-8B0C-CE157C527CD9}" presName="sp" presStyleCnt="0"/>
      <dgm:spPr/>
      <dgm:t>
        <a:bodyPr/>
        <a:lstStyle/>
        <a:p>
          <a:endParaRPr lang="en-US"/>
        </a:p>
      </dgm:t>
    </dgm:pt>
    <dgm:pt modelId="{B1379B8D-2E8C-49DD-9598-F8B725EE8491}" type="pres">
      <dgm:prSet presAssocID="{746E94BB-9471-4B3B-A764-25096B81462C}" presName="arrowAndChildren" presStyleCnt="0"/>
      <dgm:spPr/>
      <dgm:t>
        <a:bodyPr/>
        <a:lstStyle/>
        <a:p>
          <a:endParaRPr lang="en-US"/>
        </a:p>
      </dgm:t>
    </dgm:pt>
    <dgm:pt modelId="{8553EAEB-B987-42EE-B487-211B5AB4D911}" type="pres">
      <dgm:prSet presAssocID="{746E94BB-9471-4B3B-A764-25096B81462C}" presName="parentTextArrow" presStyleLbl="node1" presStyleIdx="0" presStyleCnt="2"/>
      <dgm:spPr/>
      <dgm:t>
        <a:bodyPr/>
        <a:lstStyle/>
        <a:p>
          <a:endParaRPr lang="en-US"/>
        </a:p>
      </dgm:t>
    </dgm:pt>
    <dgm:pt modelId="{F00196D5-CD64-4609-B3E7-70ED0F1E2812}" type="pres">
      <dgm:prSet presAssocID="{746E94BB-9471-4B3B-A764-25096B81462C}" presName="arrow" presStyleLbl="node1" presStyleIdx="1" presStyleCnt="2"/>
      <dgm:spPr/>
      <dgm:t>
        <a:bodyPr/>
        <a:lstStyle/>
        <a:p>
          <a:endParaRPr lang="en-US"/>
        </a:p>
      </dgm:t>
    </dgm:pt>
    <dgm:pt modelId="{942FC4CF-8950-4DA3-85CE-0B29ACECC377}" type="pres">
      <dgm:prSet presAssocID="{746E94BB-9471-4B3B-A764-25096B81462C}" presName="descendantArrow" presStyleCnt="0"/>
      <dgm:spPr/>
      <dgm:t>
        <a:bodyPr/>
        <a:lstStyle/>
        <a:p>
          <a:endParaRPr lang="en-US"/>
        </a:p>
      </dgm:t>
    </dgm:pt>
    <dgm:pt modelId="{B588B272-4432-4265-A85E-2C9C66BF439A}" type="pres">
      <dgm:prSet presAssocID="{453D3614-2C65-4A4B-8691-9695A4B3546B}" presName="childTextArrow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9674601-E74D-4A61-8022-43211E12CA60}" srcId="{024F2EBB-4BB1-440C-98A9-1DB0616616F8}" destId="{746E94BB-9471-4B3B-A764-25096B81462C}" srcOrd="0" destOrd="0" parTransId="{EA61B9D6-A2F6-4735-A725-A2BE100658C8}" sibTransId="{AB61349B-8E09-4B60-8B0C-CE157C527CD9}"/>
    <dgm:cxn modelId="{D1FE1131-9875-43D1-B23F-26CFEA3CAD41}" type="presOf" srcId="{746E94BB-9471-4B3B-A764-25096B81462C}" destId="{8553EAEB-B987-42EE-B487-211B5AB4D911}" srcOrd="0" destOrd="0" presId="urn:microsoft.com/office/officeart/2005/8/layout/process4"/>
    <dgm:cxn modelId="{F5E4E0D5-998F-47FB-8D1C-E1BB192F93BD}" type="presOf" srcId="{024F2EBB-4BB1-440C-98A9-1DB0616616F8}" destId="{BCDF4459-A4A9-4906-AE06-99C9FE9EAD85}" srcOrd="0" destOrd="0" presId="urn:microsoft.com/office/officeart/2005/8/layout/process4"/>
    <dgm:cxn modelId="{44CD0455-D596-410C-B254-C85FFE411994}" srcId="{5558A313-FA8D-4EED-B877-5AA652FBFF30}" destId="{2A8FD791-FB1A-4B11-BBB7-72E7B925FF7A}" srcOrd="0" destOrd="0" parTransId="{E341E433-F071-460D-9D18-7214AEAAD32B}" sibTransId="{62ECE66A-636A-4F46-A2E3-978D90E0D24F}"/>
    <dgm:cxn modelId="{3300903E-7B3A-4FD8-9DD3-525CD62DD474}" srcId="{024F2EBB-4BB1-440C-98A9-1DB0616616F8}" destId="{5558A313-FA8D-4EED-B877-5AA652FBFF30}" srcOrd="1" destOrd="0" parTransId="{E4CACDC9-2D92-437D-AB3E-1107B88BE232}" sibTransId="{7EE36251-41A5-4654-8975-EE71419B5101}"/>
    <dgm:cxn modelId="{662E5B5F-3BDC-448B-BF1D-64AEFE240BB1}" type="presOf" srcId="{5558A313-FA8D-4EED-B877-5AA652FBFF30}" destId="{9643E2C4-7D90-49E9-8BF8-1BCC02D8C31F}" srcOrd="0" destOrd="0" presId="urn:microsoft.com/office/officeart/2005/8/layout/process4"/>
    <dgm:cxn modelId="{BA8DA91F-A86A-4111-B920-15505D242870}" type="presOf" srcId="{5558A313-FA8D-4EED-B877-5AA652FBFF30}" destId="{8E3C8111-A91D-4DBC-9ECC-2A89FD1FC484}" srcOrd="1" destOrd="0" presId="urn:microsoft.com/office/officeart/2005/8/layout/process4"/>
    <dgm:cxn modelId="{28BFED84-360F-4D64-B268-2646EE205DB5}" type="presOf" srcId="{7B5633E2-CBFF-44E3-BA09-0CB2797233D4}" destId="{3B0D2BF5-A32F-48E3-93C8-43860DE968A6}" srcOrd="0" destOrd="0" presId="urn:microsoft.com/office/officeart/2005/8/layout/process4"/>
    <dgm:cxn modelId="{60139C26-0D0C-48CB-9AC7-6A15FB231CA1}" type="presOf" srcId="{2A8FD791-FB1A-4B11-BBB7-72E7B925FF7A}" destId="{46091E48-835E-42FF-8212-857786BD6D96}" srcOrd="0" destOrd="0" presId="urn:microsoft.com/office/officeart/2005/8/layout/process4"/>
    <dgm:cxn modelId="{4E2AB9A1-6AA7-4466-A855-EBFCFA8FC6F4}" srcId="{746E94BB-9471-4B3B-A764-25096B81462C}" destId="{453D3614-2C65-4A4B-8691-9695A4B3546B}" srcOrd="0" destOrd="0" parTransId="{72CAA8C8-981F-4BB3-8F2A-7D9B3AE196B7}" sibTransId="{E0694402-161B-4492-B4B5-B79023654AC8}"/>
    <dgm:cxn modelId="{DA9F5E76-A341-43F8-8B22-2442735074C3}" type="presOf" srcId="{746E94BB-9471-4B3B-A764-25096B81462C}" destId="{F00196D5-CD64-4609-B3E7-70ED0F1E2812}" srcOrd="1" destOrd="0" presId="urn:microsoft.com/office/officeart/2005/8/layout/process4"/>
    <dgm:cxn modelId="{BA10E08C-D187-4063-B6BD-ADFC33B9CB98}" srcId="{5558A313-FA8D-4EED-B877-5AA652FBFF30}" destId="{7B5633E2-CBFF-44E3-BA09-0CB2797233D4}" srcOrd="1" destOrd="0" parTransId="{ADE9AA6A-66EF-4D70-9BA3-7F90DDFC07A9}" sibTransId="{BA74D234-9AE6-46AC-BE84-7FD1FC15C5E3}"/>
    <dgm:cxn modelId="{2123B5AF-91D3-491B-AA66-D554F5CBFD21}" type="presOf" srcId="{453D3614-2C65-4A4B-8691-9695A4B3546B}" destId="{B588B272-4432-4265-A85E-2C9C66BF439A}" srcOrd="0" destOrd="0" presId="urn:microsoft.com/office/officeart/2005/8/layout/process4"/>
    <dgm:cxn modelId="{BCB967FA-4E2A-4DE5-A079-92C9B15114E4}" type="presParOf" srcId="{BCDF4459-A4A9-4906-AE06-99C9FE9EAD85}" destId="{102D5B0D-8419-4ACC-84A6-EC8B6F59CBFF}" srcOrd="0" destOrd="0" presId="urn:microsoft.com/office/officeart/2005/8/layout/process4"/>
    <dgm:cxn modelId="{87B5E24A-E74C-4A64-8AE6-51853BB73782}" type="presParOf" srcId="{102D5B0D-8419-4ACC-84A6-EC8B6F59CBFF}" destId="{9643E2C4-7D90-49E9-8BF8-1BCC02D8C31F}" srcOrd="0" destOrd="0" presId="urn:microsoft.com/office/officeart/2005/8/layout/process4"/>
    <dgm:cxn modelId="{70F2CF1F-9713-4CAE-A249-9FEE0293B540}" type="presParOf" srcId="{102D5B0D-8419-4ACC-84A6-EC8B6F59CBFF}" destId="{8E3C8111-A91D-4DBC-9ECC-2A89FD1FC484}" srcOrd="1" destOrd="0" presId="urn:microsoft.com/office/officeart/2005/8/layout/process4"/>
    <dgm:cxn modelId="{84794256-E2CE-4F8F-96C5-CFF4AD9C6000}" type="presParOf" srcId="{102D5B0D-8419-4ACC-84A6-EC8B6F59CBFF}" destId="{4943A9E7-6D69-4063-903C-5C023707EDFA}" srcOrd="2" destOrd="0" presId="urn:microsoft.com/office/officeart/2005/8/layout/process4"/>
    <dgm:cxn modelId="{1B2562DA-E084-430E-A352-A224AFD9C219}" type="presParOf" srcId="{4943A9E7-6D69-4063-903C-5C023707EDFA}" destId="{46091E48-835E-42FF-8212-857786BD6D96}" srcOrd="0" destOrd="0" presId="urn:microsoft.com/office/officeart/2005/8/layout/process4"/>
    <dgm:cxn modelId="{790374A1-A180-41DE-BAEC-29F4C6EEA583}" type="presParOf" srcId="{4943A9E7-6D69-4063-903C-5C023707EDFA}" destId="{3B0D2BF5-A32F-48E3-93C8-43860DE968A6}" srcOrd="1" destOrd="0" presId="urn:microsoft.com/office/officeart/2005/8/layout/process4"/>
    <dgm:cxn modelId="{8EDBFF47-4219-4BA1-A6B7-E678BE4F541C}" type="presParOf" srcId="{BCDF4459-A4A9-4906-AE06-99C9FE9EAD85}" destId="{E844588C-ECEA-42B3-A0E1-B3529D71AECE}" srcOrd="1" destOrd="0" presId="urn:microsoft.com/office/officeart/2005/8/layout/process4"/>
    <dgm:cxn modelId="{2AAF6560-59AD-4B4F-830A-C76A8337212A}" type="presParOf" srcId="{BCDF4459-A4A9-4906-AE06-99C9FE9EAD85}" destId="{B1379B8D-2E8C-49DD-9598-F8B725EE8491}" srcOrd="2" destOrd="0" presId="urn:microsoft.com/office/officeart/2005/8/layout/process4"/>
    <dgm:cxn modelId="{08A4A3D9-3BE5-4C12-8552-1A891A1D6577}" type="presParOf" srcId="{B1379B8D-2E8C-49DD-9598-F8B725EE8491}" destId="{8553EAEB-B987-42EE-B487-211B5AB4D911}" srcOrd="0" destOrd="0" presId="urn:microsoft.com/office/officeart/2005/8/layout/process4"/>
    <dgm:cxn modelId="{E81A0649-59D6-451E-B15D-6555D9F17405}" type="presParOf" srcId="{B1379B8D-2E8C-49DD-9598-F8B725EE8491}" destId="{F00196D5-CD64-4609-B3E7-70ED0F1E2812}" srcOrd="1" destOrd="0" presId="urn:microsoft.com/office/officeart/2005/8/layout/process4"/>
    <dgm:cxn modelId="{3D6DFA5C-6115-46CD-BBCE-BD06D6F2036B}" type="presParOf" srcId="{B1379B8D-2E8C-49DD-9598-F8B725EE8491}" destId="{942FC4CF-8950-4DA3-85CE-0B29ACECC377}" srcOrd="2" destOrd="0" presId="urn:microsoft.com/office/officeart/2005/8/layout/process4"/>
    <dgm:cxn modelId="{27233368-7078-4955-BD02-BD9375177713}" type="presParOf" srcId="{942FC4CF-8950-4DA3-85CE-0B29ACECC377}" destId="{B588B272-4432-4265-A85E-2C9C66BF439A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62A8274A-36A8-4E6D-BFF6-A0D862921253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0DDFDCF-A163-41F5-BF8D-F61588503A7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آسيب‌شناسي 1</a:t>
          </a:r>
          <a:endParaRPr lang="en-US" b="1">
            <a:cs typeface="Zar" panose="00000400000000000000" pitchFamily="2" charset="-78"/>
          </a:endParaRPr>
        </a:p>
      </dgm:t>
    </dgm:pt>
    <dgm:pt modelId="{FDCC9A8F-B6E7-42D3-BC1B-41DE74D3FECA}" type="par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D4A0F25F-EB77-4E10-8CE4-52CFBF8279B8}" type="sib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987D2BCB-BA01-4963-A94F-B2FF7DB24BA4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2</a:t>
          </a:r>
          <a:endParaRPr lang="en-US" b="1">
            <a:cs typeface="Zar" panose="00000400000000000000" pitchFamily="2" charset="-78"/>
          </a:endParaRPr>
        </a:p>
      </dgm:t>
    </dgm:pt>
    <dgm:pt modelId="{DF012D1F-E2F6-49BC-896C-736C3FDCB8C7}" type="par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DCC795A-5F61-426A-B53D-942FD957E6EF}" type="sib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AF61988-EF32-4E16-9D4E-D2F34EB65A02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3</a:t>
          </a:r>
          <a:endParaRPr lang="en-US" b="1">
            <a:cs typeface="Zar" panose="00000400000000000000" pitchFamily="2" charset="-78"/>
          </a:endParaRPr>
        </a:p>
      </dgm:t>
    </dgm:pt>
    <dgm:pt modelId="{1512EED3-1B43-4D8F-9C9E-09A352D6F349}" type="par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E8F671C-AD9B-4535-AB12-1CF1C24FCF60}" type="sib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53635C1-46AB-4F10-9817-6A8A77FAF58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اقتصاد</a:t>
          </a:r>
          <a:endParaRPr lang="en-US" b="1">
            <a:cs typeface="Zar" panose="00000400000000000000" pitchFamily="2" charset="-78"/>
          </a:endParaRPr>
        </a:p>
      </dgm:t>
    </dgm:pt>
    <dgm:pt modelId="{5B67E6E1-2E30-401A-A22E-56728FAF470E}" type="par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C2893C41-2124-4EB0-91A5-78C6040461BE}" type="sib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46352F-FA78-4F3F-9060-DAA45F1C886C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توليد لوازم رياضيات جديد</a:t>
          </a:r>
          <a:endParaRPr lang="en-US" b="1">
            <a:cs typeface="Zar" panose="00000400000000000000" pitchFamily="2" charset="-78"/>
          </a:endParaRPr>
        </a:p>
      </dgm:t>
    </dgm:pt>
    <dgm:pt modelId="{F7826C26-C5DE-4D98-85D7-9955F3EBFE98}" type="par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6E22201-08E0-4773-8837-AD004009AAC4}" type="sib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DCF11F2-B705-4092-8BEC-4BC003AC15B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مدل تحليل تاريخ علم</a:t>
          </a:r>
          <a:endParaRPr lang="en-US" b="1">
            <a:cs typeface="Zar" panose="00000400000000000000" pitchFamily="2" charset="-78"/>
          </a:endParaRPr>
        </a:p>
      </dgm:t>
    </dgm:pt>
    <dgm:pt modelId="{59EACA5B-8BAC-4E1F-9CCC-C014E7C19BDE}" type="par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99FC1F-75C5-4F5E-82B1-E992FBAE96CA}" type="sib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0AEF53F-B07C-488E-92DF-A9763DB770E1}">
      <dgm:prSet phldrT="[Text]"/>
      <dgm:spPr/>
      <dgm:t>
        <a:bodyPr/>
        <a:lstStyle/>
        <a:p>
          <a:pPr algn="r"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EC730D20-A774-4C98-A463-7D2A698197EB}" type="parTrans" cxnId="{7C83B00C-8619-4DE8-9560-49DF0F54AE89}">
      <dgm:prSet/>
      <dgm:spPr/>
      <dgm:t>
        <a:bodyPr/>
        <a:lstStyle/>
        <a:p>
          <a:endParaRPr lang="en-US"/>
        </a:p>
      </dgm:t>
    </dgm:pt>
    <dgm:pt modelId="{6AA5A233-AD3B-4FED-B56D-20AC4C21CD54}" type="sibTrans" cxnId="{7C83B00C-8619-4DE8-9560-49DF0F54AE89}">
      <dgm:prSet/>
      <dgm:spPr/>
      <dgm:t>
        <a:bodyPr/>
        <a:lstStyle/>
        <a:p>
          <a:endParaRPr lang="en-US"/>
        </a:p>
      </dgm:t>
    </dgm:pt>
    <dgm:pt modelId="{705CB853-7D95-4135-80CD-9D3DDEB3BF28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00A300FE-5A27-455D-925E-0D8A40776F5D}" type="parTrans" cxnId="{3DAEEC26-B793-4E7C-B391-91EE8B273F1C}">
      <dgm:prSet/>
      <dgm:spPr/>
      <dgm:t>
        <a:bodyPr/>
        <a:lstStyle/>
        <a:p>
          <a:endParaRPr lang="en-US"/>
        </a:p>
      </dgm:t>
    </dgm:pt>
    <dgm:pt modelId="{DB432683-F096-406D-9FD0-38B4DC2C4918}" type="sibTrans" cxnId="{3DAEEC26-B793-4E7C-B391-91EE8B273F1C}">
      <dgm:prSet/>
      <dgm:spPr/>
      <dgm:t>
        <a:bodyPr/>
        <a:lstStyle/>
        <a:p>
          <a:endParaRPr lang="en-US"/>
        </a:p>
      </dgm:t>
    </dgm:pt>
    <dgm:pt modelId="{16E0F7D9-5AA0-48D0-B1FE-B80B0A2DE1DE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15E7B76-3AFE-410D-90DA-D87ED0DDB987}" type="parTrans" cxnId="{EB0993B6-1551-431B-8564-07EC80F41C1F}">
      <dgm:prSet/>
      <dgm:spPr/>
      <dgm:t>
        <a:bodyPr/>
        <a:lstStyle/>
        <a:p>
          <a:endParaRPr lang="en-US"/>
        </a:p>
      </dgm:t>
    </dgm:pt>
    <dgm:pt modelId="{17F3C4BA-C935-48F9-B62D-699069A394B3}" type="sibTrans" cxnId="{EB0993B6-1551-431B-8564-07EC80F41C1F}">
      <dgm:prSet/>
      <dgm:spPr/>
      <dgm:t>
        <a:bodyPr/>
        <a:lstStyle/>
        <a:p>
          <a:endParaRPr lang="en-US"/>
        </a:p>
      </dgm:t>
    </dgm:pt>
    <dgm:pt modelId="{79335C2D-67D9-4DE5-8E4A-8AD62FFFFD2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6F52D9F8-792F-4FB7-891A-909B4F86B873}" type="parTrans" cxnId="{8B377FCE-DC3B-443B-9A99-DFD46A11962E}">
      <dgm:prSet/>
      <dgm:spPr/>
      <dgm:t>
        <a:bodyPr/>
        <a:lstStyle/>
        <a:p>
          <a:endParaRPr lang="en-US"/>
        </a:p>
      </dgm:t>
    </dgm:pt>
    <dgm:pt modelId="{02303BA0-3ADE-4646-A287-16C00EE901DE}" type="sibTrans" cxnId="{8B377FCE-DC3B-443B-9A99-DFD46A11962E}">
      <dgm:prSet/>
      <dgm:spPr/>
      <dgm:t>
        <a:bodyPr/>
        <a:lstStyle/>
        <a:p>
          <a:endParaRPr lang="en-US"/>
        </a:p>
      </dgm:t>
    </dgm:pt>
    <dgm:pt modelId="{92C0B171-91E5-4C74-AD2D-EFB89C819AC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8714C90C-513F-48A0-A1B2-31929519B91D}" type="parTrans" cxnId="{8054605C-85AA-4930-B1A7-56687AC9C12B}">
      <dgm:prSet/>
      <dgm:spPr/>
      <dgm:t>
        <a:bodyPr/>
        <a:lstStyle/>
        <a:p>
          <a:endParaRPr lang="en-US"/>
        </a:p>
      </dgm:t>
    </dgm:pt>
    <dgm:pt modelId="{4BB430A0-A839-430A-8DE3-A6B96941B556}" type="sibTrans" cxnId="{8054605C-85AA-4930-B1A7-56687AC9C12B}">
      <dgm:prSet/>
      <dgm:spPr/>
      <dgm:t>
        <a:bodyPr/>
        <a:lstStyle/>
        <a:p>
          <a:endParaRPr lang="en-US"/>
        </a:p>
      </dgm:t>
    </dgm:pt>
    <dgm:pt modelId="{F9D4FA6E-1092-44BF-A7E8-721251B79568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90F5970-42A1-4A8F-A159-5CACD078F57D}" type="parTrans" cxnId="{076AD057-1C4B-451C-8A19-AB36513B2CF0}">
      <dgm:prSet/>
      <dgm:spPr/>
      <dgm:t>
        <a:bodyPr/>
        <a:lstStyle/>
        <a:p>
          <a:endParaRPr lang="en-US"/>
        </a:p>
      </dgm:t>
    </dgm:pt>
    <dgm:pt modelId="{3CE92C4B-D8BC-427E-928C-5AFFE52EA867}" type="sibTrans" cxnId="{076AD057-1C4B-451C-8A19-AB36513B2CF0}">
      <dgm:prSet/>
      <dgm:spPr/>
      <dgm:t>
        <a:bodyPr/>
        <a:lstStyle/>
        <a:p>
          <a:endParaRPr lang="en-US"/>
        </a:p>
      </dgm:t>
    </dgm:pt>
    <dgm:pt modelId="{46A4F6C2-D856-4415-A111-E2B839284026}" type="pres">
      <dgm:prSet presAssocID="{62A8274A-36A8-4E6D-BFF6-A0D862921253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EE609C2-2496-4F6E-87FE-B99538E00A0B}" type="pres">
      <dgm:prSet presAssocID="{90DDFDCF-A163-41F5-BF8D-F61588503A73}" presName="parentLin" presStyleCnt="0"/>
      <dgm:spPr/>
    </dgm:pt>
    <dgm:pt modelId="{2123FDCF-82EE-40F7-A94C-A000DC440376}" type="pres">
      <dgm:prSet presAssocID="{90DDFDCF-A163-41F5-BF8D-F61588503A73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AFDC9DDB-EAFF-4F16-9E3E-D8D0BD218330}" type="pres">
      <dgm:prSet presAssocID="{90DDFDCF-A163-41F5-BF8D-F61588503A73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2DD511-4A6A-42E4-9759-79BD08425B2B}" type="pres">
      <dgm:prSet presAssocID="{90DDFDCF-A163-41F5-BF8D-F61588503A73}" presName="negativeSpace" presStyleCnt="0"/>
      <dgm:spPr/>
    </dgm:pt>
    <dgm:pt modelId="{1BAA4142-50AE-4872-B004-1587A6C03343}" type="pres">
      <dgm:prSet presAssocID="{90DDFDCF-A163-41F5-BF8D-F61588503A73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F9D499-EF16-4282-B762-BB0B0E508A16}" type="pres">
      <dgm:prSet presAssocID="{D4A0F25F-EB77-4E10-8CE4-52CFBF8279B8}" presName="spaceBetweenRectangles" presStyleCnt="0"/>
      <dgm:spPr/>
    </dgm:pt>
    <dgm:pt modelId="{F4263ED9-B3E0-4299-BA5A-21FB6E5BBFA1}" type="pres">
      <dgm:prSet presAssocID="{987D2BCB-BA01-4963-A94F-B2FF7DB24BA4}" presName="parentLin" presStyleCnt="0"/>
      <dgm:spPr/>
    </dgm:pt>
    <dgm:pt modelId="{6C040A1C-AB76-4AA0-AB95-DA544F8DF01D}" type="pres">
      <dgm:prSet presAssocID="{987D2BCB-BA01-4963-A94F-B2FF7DB24BA4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1445DFA6-12A5-4665-B012-2A70C13FCF38}" type="pres">
      <dgm:prSet presAssocID="{987D2BCB-BA01-4963-A94F-B2FF7DB24BA4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64F9C7-5294-4664-8FAD-E64381844033}" type="pres">
      <dgm:prSet presAssocID="{987D2BCB-BA01-4963-A94F-B2FF7DB24BA4}" presName="negativeSpace" presStyleCnt="0"/>
      <dgm:spPr/>
    </dgm:pt>
    <dgm:pt modelId="{723CB4E5-2568-434C-B1A6-76F090AA651C}" type="pres">
      <dgm:prSet presAssocID="{987D2BCB-BA01-4963-A94F-B2FF7DB24BA4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30EF8D-54F1-4994-A21E-B9A73FB0C311}" type="pres">
      <dgm:prSet presAssocID="{6DCC795A-5F61-426A-B53D-942FD957E6EF}" presName="spaceBetweenRectangles" presStyleCnt="0"/>
      <dgm:spPr/>
    </dgm:pt>
    <dgm:pt modelId="{07471B6C-89D5-45A3-91F6-32B00CE38494}" type="pres">
      <dgm:prSet presAssocID="{8AF61988-EF32-4E16-9D4E-D2F34EB65A02}" presName="parentLin" presStyleCnt="0"/>
      <dgm:spPr/>
    </dgm:pt>
    <dgm:pt modelId="{40A02249-8C60-4C4B-93B2-8665EE947F14}" type="pres">
      <dgm:prSet presAssocID="{8AF61988-EF32-4E16-9D4E-D2F34EB65A02}" presName="parentLeftMargin" presStyleLbl="node1" presStyleIdx="1" presStyleCnt="6"/>
      <dgm:spPr/>
      <dgm:t>
        <a:bodyPr/>
        <a:lstStyle/>
        <a:p>
          <a:endParaRPr lang="en-US"/>
        </a:p>
      </dgm:t>
    </dgm:pt>
    <dgm:pt modelId="{80C19CD8-5594-400A-9022-E18A4EED0617}" type="pres">
      <dgm:prSet presAssocID="{8AF61988-EF32-4E16-9D4E-D2F34EB65A02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3FCFE2-AC58-4E7E-B76B-41B4A071A37C}" type="pres">
      <dgm:prSet presAssocID="{8AF61988-EF32-4E16-9D4E-D2F34EB65A02}" presName="negativeSpace" presStyleCnt="0"/>
      <dgm:spPr/>
    </dgm:pt>
    <dgm:pt modelId="{08056617-43F9-4398-9041-BDFE8692692E}" type="pres">
      <dgm:prSet presAssocID="{8AF61988-EF32-4E16-9D4E-D2F34EB65A02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7FBCBD-7C70-42EE-BACE-B36A81FB466B}" type="pres">
      <dgm:prSet presAssocID="{BE8F671C-AD9B-4535-AB12-1CF1C24FCF60}" presName="spaceBetweenRectangles" presStyleCnt="0"/>
      <dgm:spPr/>
    </dgm:pt>
    <dgm:pt modelId="{DB176687-F48A-4D64-9ECF-01A8807214A4}" type="pres">
      <dgm:prSet presAssocID="{753635C1-46AB-4F10-9817-6A8A77FAF589}" presName="parentLin" presStyleCnt="0"/>
      <dgm:spPr/>
    </dgm:pt>
    <dgm:pt modelId="{C15CC905-820E-41A4-B78A-E136CA8AD1EE}" type="pres">
      <dgm:prSet presAssocID="{753635C1-46AB-4F10-9817-6A8A77FAF589}" presName="parentLeftMargin" presStyleLbl="node1" presStyleIdx="2" presStyleCnt="6"/>
      <dgm:spPr/>
      <dgm:t>
        <a:bodyPr/>
        <a:lstStyle/>
        <a:p>
          <a:endParaRPr lang="en-US"/>
        </a:p>
      </dgm:t>
    </dgm:pt>
    <dgm:pt modelId="{CF2AB401-2B9F-4DF0-B113-42BA2D3754FD}" type="pres">
      <dgm:prSet presAssocID="{753635C1-46AB-4F10-9817-6A8A77FAF589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43E924-2791-4215-8E8B-A04370E450CB}" type="pres">
      <dgm:prSet presAssocID="{753635C1-46AB-4F10-9817-6A8A77FAF589}" presName="negativeSpace" presStyleCnt="0"/>
      <dgm:spPr/>
    </dgm:pt>
    <dgm:pt modelId="{A51D79F2-B708-4470-BF41-8EBBB539B164}" type="pres">
      <dgm:prSet presAssocID="{753635C1-46AB-4F10-9817-6A8A77FAF589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FC9010-6F6A-4D29-8094-DA6513C54967}" type="pres">
      <dgm:prSet presAssocID="{C2893C41-2124-4EB0-91A5-78C6040461BE}" presName="spaceBetweenRectangles" presStyleCnt="0"/>
      <dgm:spPr/>
    </dgm:pt>
    <dgm:pt modelId="{A6FF2F17-1350-4FE9-BD76-5F9A65BC5325}" type="pres">
      <dgm:prSet presAssocID="{B546352F-FA78-4F3F-9060-DAA45F1C886C}" presName="parentLin" presStyleCnt="0"/>
      <dgm:spPr/>
    </dgm:pt>
    <dgm:pt modelId="{B7C32356-DA1F-4898-B8EE-4A696D48580E}" type="pres">
      <dgm:prSet presAssocID="{B546352F-FA78-4F3F-9060-DAA45F1C886C}" presName="parentLeftMargin" presStyleLbl="node1" presStyleIdx="3" presStyleCnt="6"/>
      <dgm:spPr/>
      <dgm:t>
        <a:bodyPr/>
        <a:lstStyle/>
        <a:p>
          <a:endParaRPr lang="en-US"/>
        </a:p>
      </dgm:t>
    </dgm:pt>
    <dgm:pt modelId="{39819FC7-349E-4E93-915D-21C759700E17}" type="pres">
      <dgm:prSet presAssocID="{B546352F-FA78-4F3F-9060-DAA45F1C886C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5B09D5-F2F7-47F3-AC37-2F84D3043F87}" type="pres">
      <dgm:prSet presAssocID="{B546352F-FA78-4F3F-9060-DAA45F1C886C}" presName="negativeSpace" presStyleCnt="0"/>
      <dgm:spPr/>
    </dgm:pt>
    <dgm:pt modelId="{26849963-4354-4A26-A884-A8428901DEFE}" type="pres">
      <dgm:prSet presAssocID="{B546352F-FA78-4F3F-9060-DAA45F1C886C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ABE31D-676E-45C0-AA8E-95FD87AFBE63}" type="pres">
      <dgm:prSet presAssocID="{86E22201-08E0-4773-8837-AD004009AAC4}" presName="spaceBetweenRectangles" presStyleCnt="0"/>
      <dgm:spPr/>
    </dgm:pt>
    <dgm:pt modelId="{DFE9B02E-2361-41D6-9A71-DAC0129D9BD2}" type="pres">
      <dgm:prSet presAssocID="{BDCF11F2-B705-4092-8BEC-4BC003AC15B9}" presName="parentLin" presStyleCnt="0"/>
      <dgm:spPr/>
    </dgm:pt>
    <dgm:pt modelId="{9CDAC2B6-BD27-4B7D-9185-57AD73CF2A3E}" type="pres">
      <dgm:prSet presAssocID="{BDCF11F2-B705-4092-8BEC-4BC003AC15B9}" presName="parentLeftMargin" presStyleLbl="node1" presStyleIdx="4" presStyleCnt="6"/>
      <dgm:spPr/>
      <dgm:t>
        <a:bodyPr/>
        <a:lstStyle/>
        <a:p>
          <a:endParaRPr lang="en-US"/>
        </a:p>
      </dgm:t>
    </dgm:pt>
    <dgm:pt modelId="{79CF03C5-EFF6-46F9-8ACE-5CF2F1BD1100}" type="pres">
      <dgm:prSet presAssocID="{BDCF11F2-B705-4092-8BEC-4BC003AC15B9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289AA-FC93-4F82-9D2C-FB7FEB05195F}" type="pres">
      <dgm:prSet presAssocID="{BDCF11F2-B705-4092-8BEC-4BC003AC15B9}" presName="negativeSpace" presStyleCnt="0"/>
      <dgm:spPr/>
    </dgm:pt>
    <dgm:pt modelId="{F9A0D546-EE2D-4025-9302-F89F4D7D2720}" type="pres">
      <dgm:prSet presAssocID="{BDCF11F2-B705-4092-8BEC-4BC003AC15B9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62A6D66-63D6-4979-8F49-C215ED51F4BF}" srcId="{62A8274A-36A8-4E6D-BFF6-A0D862921253}" destId="{90DDFDCF-A163-41F5-BF8D-F61588503A73}" srcOrd="0" destOrd="0" parTransId="{FDCC9A8F-B6E7-42D3-BC1B-41DE74D3FECA}" sibTransId="{D4A0F25F-EB77-4E10-8CE4-52CFBF8279B8}"/>
    <dgm:cxn modelId="{A4812C0A-CA19-4025-83DA-888C1306A9D6}" type="presOf" srcId="{79335C2D-67D9-4DE5-8E4A-8AD62FFFFD24}" destId="{A51D79F2-B708-4470-BF41-8EBBB539B164}" srcOrd="0" destOrd="0" presId="urn:microsoft.com/office/officeart/2005/8/layout/list1"/>
    <dgm:cxn modelId="{3DAEEC26-B793-4E7C-B391-91EE8B273F1C}" srcId="{987D2BCB-BA01-4963-A94F-B2FF7DB24BA4}" destId="{705CB853-7D95-4135-80CD-9D3DDEB3BF28}" srcOrd="0" destOrd="0" parTransId="{00A300FE-5A27-455D-925E-0D8A40776F5D}" sibTransId="{DB432683-F096-406D-9FD0-38B4DC2C4918}"/>
    <dgm:cxn modelId="{8D5153B8-20AA-4B35-828D-8E894F648325}" type="presOf" srcId="{16E0F7D9-5AA0-48D0-B1FE-B80B0A2DE1DE}" destId="{08056617-43F9-4398-9041-BDFE8692692E}" srcOrd="0" destOrd="0" presId="urn:microsoft.com/office/officeart/2005/8/layout/list1"/>
    <dgm:cxn modelId="{A6A630A7-A31D-4E50-B398-26533AED84BB}" type="presOf" srcId="{BDCF11F2-B705-4092-8BEC-4BC003AC15B9}" destId="{9CDAC2B6-BD27-4B7D-9185-57AD73CF2A3E}" srcOrd="0" destOrd="0" presId="urn:microsoft.com/office/officeart/2005/8/layout/list1"/>
    <dgm:cxn modelId="{DD6904A9-AB6C-42F9-A777-97D24325BF61}" type="presOf" srcId="{987D2BCB-BA01-4963-A94F-B2FF7DB24BA4}" destId="{6C040A1C-AB76-4AA0-AB95-DA544F8DF01D}" srcOrd="0" destOrd="0" presId="urn:microsoft.com/office/officeart/2005/8/layout/list1"/>
    <dgm:cxn modelId="{A2C58EB7-FDD8-4F3E-9BB0-F4E4E8B83497}" srcId="{62A8274A-36A8-4E6D-BFF6-A0D862921253}" destId="{8AF61988-EF32-4E16-9D4E-D2F34EB65A02}" srcOrd="2" destOrd="0" parTransId="{1512EED3-1B43-4D8F-9C9E-09A352D6F349}" sibTransId="{BE8F671C-AD9B-4535-AB12-1CF1C24FCF60}"/>
    <dgm:cxn modelId="{2A7AC020-5260-4AB2-A26F-3F7CCB9873C1}" srcId="{62A8274A-36A8-4E6D-BFF6-A0D862921253}" destId="{B546352F-FA78-4F3F-9060-DAA45F1C886C}" srcOrd="4" destOrd="0" parTransId="{F7826C26-C5DE-4D98-85D7-9955F3EBFE98}" sibTransId="{86E22201-08E0-4773-8837-AD004009AAC4}"/>
    <dgm:cxn modelId="{B6485779-1FB0-43B5-96E1-59680B6ECAB4}" type="presOf" srcId="{BDCF11F2-B705-4092-8BEC-4BC003AC15B9}" destId="{79CF03C5-EFF6-46F9-8ACE-5CF2F1BD1100}" srcOrd="1" destOrd="0" presId="urn:microsoft.com/office/officeart/2005/8/layout/list1"/>
    <dgm:cxn modelId="{A2BF6CA9-B3AE-4334-9E78-77F3B5BAF48D}" type="presOf" srcId="{753635C1-46AB-4F10-9817-6A8A77FAF589}" destId="{C15CC905-820E-41A4-B78A-E136CA8AD1EE}" srcOrd="0" destOrd="0" presId="urn:microsoft.com/office/officeart/2005/8/layout/list1"/>
    <dgm:cxn modelId="{8054605C-85AA-4930-B1A7-56687AC9C12B}" srcId="{B546352F-FA78-4F3F-9060-DAA45F1C886C}" destId="{92C0B171-91E5-4C74-AD2D-EFB89C819ACB}" srcOrd="0" destOrd="0" parTransId="{8714C90C-513F-48A0-A1B2-31929519B91D}" sibTransId="{4BB430A0-A839-430A-8DE3-A6B96941B556}"/>
    <dgm:cxn modelId="{EB81E71D-E384-4FA4-BF4A-744BC5F0D157}" type="presOf" srcId="{987D2BCB-BA01-4963-A94F-B2FF7DB24BA4}" destId="{1445DFA6-12A5-4665-B012-2A70C13FCF38}" srcOrd="1" destOrd="0" presId="urn:microsoft.com/office/officeart/2005/8/layout/list1"/>
    <dgm:cxn modelId="{BF224190-8C06-4D66-B6EF-4E72DDF53273}" type="presOf" srcId="{60AEF53F-B07C-488E-92DF-A9763DB770E1}" destId="{1BAA4142-50AE-4872-B004-1587A6C03343}" srcOrd="0" destOrd="0" presId="urn:microsoft.com/office/officeart/2005/8/layout/list1"/>
    <dgm:cxn modelId="{7C83B00C-8619-4DE8-9560-49DF0F54AE89}" srcId="{90DDFDCF-A163-41F5-BF8D-F61588503A73}" destId="{60AEF53F-B07C-488E-92DF-A9763DB770E1}" srcOrd="0" destOrd="0" parTransId="{EC730D20-A774-4C98-A463-7D2A698197EB}" sibTransId="{6AA5A233-AD3B-4FED-B56D-20AC4C21CD54}"/>
    <dgm:cxn modelId="{AAB1BA69-247F-4F0E-8D07-2AAE3BEAC0CC}" srcId="{62A8274A-36A8-4E6D-BFF6-A0D862921253}" destId="{753635C1-46AB-4F10-9817-6A8A77FAF589}" srcOrd="3" destOrd="0" parTransId="{5B67E6E1-2E30-401A-A22E-56728FAF470E}" sibTransId="{C2893C41-2124-4EB0-91A5-78C6040461BE}"/>
    <dgm:cxn modelId="{96D783BE-B385-405F-8274-76E4DB48EF25}" type="presOf" srcId="{8AF61988-EF32-4E16-9D4E-D2F34EB65A02}" destId="{40A02249-8C60-4C4B-93B2-8665EE947F14}" srcOrd="0" destOrd="0" presId="urn:microsoft.com/office/officeart/2005/8/layout/list1"/>
    <dgm:cxn modelId="{D77013CF-7142-4057-9563-0CE98785AFD5}" type="presOf" srcId="{753635C1-46AB-4F10-9817-6A8A77FAF589}" destId="{CF2AB401-2B9F-4DF0-B113-42BA2D3754FD}" srcOrd="1" destOrd="0" presId="urn:microsoft.com/office/officeart/2005/8/layout/list1"/>
    <dgm:cxn modelId="{0CEBE650-F808-47C7-9411-0B27DB5EA848}" type="presOf" srcId="{B546352F-FA78-4F3F-9060-DAA45F1C886C}" destId="{B7C32356-DA1F-4898-B8EE-4A696D48580E}" srcOrd="0" destOrd="0" presId="urn:microsoft.com/office/officeart/2005/8/layout/list1"/>
    <dgm:cxn modelId="{4AA94812-4AC5-4018-9E66-60E7E7E10D01}" type="presOf" srcId="{92C0B171-91E5-4C74-AD2D-EFB89C819ACB}" destId="{26849963-4354-4A26-A884-A8428901DEFE}" srcOrd="0" destOrd="0" presId="urn:microsoft.com/office/officeart/2005/8/layout/list1"/>
    <dgm:cxn modelId="{AA3E7A07-281A-43DD-BE0B-D9BE24EC48C8}" type="presOf" srcId="{705CB853-7D95-4135-80CD-9D3DDEB3BF28}" destId="{723CB4E5-2568-434C-B1A6-76F090AA651C}" srcOrd="0" destOrd="0" presId="urn:microsoft.com/office/officeart/2005/8/layout/list1"/>
    <dgm:cxn modelId="{32D012A2-A85B-4BBE-ABC7-8A6883B58BDE}" srcId="{62A8274A-36A8-4E6D-BFF6-A0D862921253}" destId="{987D2BCB-BA01-4963-A94F-B2FF7DB24BA4}" srcOrd="1" destOrd="0" parTransId="{DF012D1F-E2F6-49BC-896C-736C3FDCB8C7}" sibTransId="{6DCC795A-5F61-426A-B53D-942FD957E6EF}"/>
    <dgm:cxn modelId="{EB0993B6-1551-431B-8564-07EC80F41C1F}" srcId="{8AF61988-EF32-4E16-9D4E-D2F34EB65A02}" destId="{16E0F7D9-5AA0-48D0-B1FE-B80B0A2DE1DE}" srcOrd="0" destOrd="0" parTransId="{315E7B76-3AFE-410D-90DA-D87ED0DDB987}" sibTransId="{17F3C4BA-C935-48F9-B62D-699069A394B3}"/>
    <dgm:cxn modelId="{3E7D8552-5F09-455E-8556-60A16D2E4435}" type="presOf" srcId="{F9D4FA6E-1092-44BF-A7E8-721251B79568}" destId="{F9A0D546-EE2D-4025-9302-F89F4D7D2720}" srcOrd="0" destOrd="0" presId="urn:microsoft.com/office/officeart/2005/8/layout/list1"/>
    <dgm:cxn modelId="{1E80604E-22EC-4D35-8341-45465A1E98D7}" type="presOf" srcId="{90DDFDCF-A163-41F5-BF8D-F61588503A73}" destId="{AFDC9DDB-EAFF-4F16-9E3E-D8D0BD218330}" srcOrd="1" destOrd="0" presId="urn:microsoft.com/office/officeart/2005/8/layout/list1"/>
    <dgm:cxn modelId="{0CCDBDB7-8C99-4847-AECE-CA0BB2D67B10}" type="presOf" srcId="{8AF61988-EF32-4E16-9D4E-D2F34EB65A02}" destId="{80C19CD8-5594-400A-9022-E18A4EED0617}" srcOrd="1" destOrd="0" presId="urn:microsoft.com/office/officeart/2005/8/layout/list1"/>
    <dgm:cxn modelId="{076AD057-1C4B-451C-8A19-AB36513B2CF0}" srcId="{BDCF11F2-B705-4092-8BEC-4BC003AC15B9}" destId="{F9D4FA6E-1092-44BF-A7E8-721251B79568}" srcOrd="0" destOrd="0" parTransId="{390F5970-42A1-4A8F-A159-5CACD078F57D}" sibTransId="{3CE92C4B-D8BC-427E-928C-5AFFE52EA867}"/>
    <dgm:cxn modelId="{1F3910AD-0F9B-4BA3-97A6-5A9359F66443}" type="presOf" srcId="{90DDFDCF-A163-41F5-BF8D-F61588503A73}" destId="{2123FDCF-82EE-40F7-A94C-A000DC440376}" srcOrd="0" destOrd="0" presId="urn:microsoft.com/office/officeart/2005/8/layout/list1"/>
    <dgm:cxn modelId="{E26D1510-8757-4429-9838-B1CFCA34F754}" srcId="{62A8274A-36A8-4E6D-BFF6-A0D862921253}" destId="{BDCF11F2-B705-4092-8BEC-4BC003AC15B9}" srcOrd="5" destOrd="0" parTransId="{59EACA5B-8BAC-4E1F-9CCC-C014E7C19BDE}" sibTransId="{B599FC1F-75C5-4F5E-82B1-E992FBAE96CA}"/>
    <dgm:cxn modelId="{1B47C874-1093-41BD-954B-B54E3E678283}" type="presOf" srcId="{B546352F-FA78-4F3F-9060-DAA45F1C886C}" destId="{39819FC7-349E-4E93-915D-21C759700E17}" srcOrd="1" destOrd="0" presId="urn:microsoft.com/office/officeart/2005/8/layout/list1"/>
    <dgm:cxn modelId="{1B564362-F316-452C-9A99-A1BC420E4E96}" type="presOf" srcId="{62A8274A-36A8-4E6D-BFF6-A0D862921253}" destId="{46A4F6C2-D856-4415-A111-E2B839284026}" srcOrd="0" destOrd="0" presId="urn:microsoft.com/office/officeart/2005/8/layout/list1"/>
    <dgm:cxn modelId="{8B377FCE-DC3B-443B-9A99-DFD46A11962E}" srcId="{753635C1-46AB-4F10-9817-6A8A77FAF589}" destId="{79335C2D-67D9-4DE5-8E4A-8AD62FFFFD24}" srcOrd="0" destOrd="0" parTransId="{6F52D9F8-792F-4FB7-891A-909B4F86B873}" sibTransId="{02303BA0-3ADE-4646-A287-16C00EE901DE}"/>
    <dgm:cxn modelId="{F38A383B-4575-4DDF-8F96-4E449E2DD839}" type="presParOf" srcId="{46A4F6C2-D856-4415-A111-E2B839284026}" destId="{DEE609C2-2496-4F6E-87FE-B99538E00A0B}" srcOrd="0" destOrd="0" presId="urn:microsoft.com/office/officeart/2005/8/layout/list1"/>
    <dgm:cxn modelId="{88ABDCDF-0678-4452-A205-819BE4E601C2}" type="presParOf" srcId="{DEE609C2-2496-4F6E-87FE-B99538E00A0B}" destId="{2123FDCF-82EE-40F7-A94C-A000DC440376}" srcOrd="0" destOrd="0" presId="urn:microsoft.com/office/officeart/2005/8/layout/list1"/>
    <dgm:cxn modelId="{00F64203-5CAE-400D-9FA5-AA6BF71E6836}" type="presParOf" srcId="{DEE609C2-2496-4F6E-87FE-B99538E00A0B}" destId="{AFDC9DDB-EAFF-4F16-9E3E-D8D0BD218330}" srcOrd="1" destOrd="0" presId="urn:microsoft.com/office/officeart/2005/8/layout/list1"/>
    <dgm:cxn modelId="{44D1F18E-EAD2-4C5E-9E24-694404CA59F7}" type="presParOf" srcId="{46A4F6C2-D856-4415-A111-E2B839284026}" destId="{462DD511-4A6A-42E4-9759-79BD08425B2B}" srcOrd="1" destOrd="0" presId="urn:microsoft.com/office/officeart/2005/8/layout/list1"/>
    <dgm:cxn modelId="{1A533371-7F99-4354-AE82-4B1A711C028E}" type="presParOf" srcId="{46A4F6C2-D856-4415-A111-E2B839284026}" destId="{1BAA4142-50AE-4872-B004-1587A6C03343}" srcOrd="2" destOrd="0" presId="urn:microsoft.com/office/officeart/2005/8/layout/list1"/>
    <dgm:cxn modelId="{7AB35862-2233-4A48-8936-E744400BC855}" type="presParOf" srcId="{46A4F6C2-D856-4415-A111-E2B839284026}" destId="{CBF9D499-EF16-4282-B762-BB0B0E508A16}" srcOrd="3" destOrd="0" presId="urn:microsoft.com/office/officeart/2005/8/layout/list1"/>
    <dgm:cxn modelId="{6896A3C1-8DDB-4C9D-8832-B10A53842177}" type="presParOf" srcId="{46A4F6C2-D856-4415-A111-E2B839284026}" destId="{F4263ED9-B3E0-4299-BA5A-21FB6E5BBFA1}" srcOrd="4" destOrd="0" presId="urn:microsoft.com/office/officeart/2005/8/layout/list1"/>
    <dgm:cxn modelId="{1AF4F9C8-75C2-4917-B22D-09BA0857BB6D}" type="presParOf" srcId="{F4263ED9-B3E0-4299-BA5A-21FB6E5BBFA1}" destId="{6C040A1C-AB76-4AA0-AB95-DA544F8DF01D}" srcOrd="0" destOrd="0" presId="urn:microsoft.com/office/officeart/2005/8/layout/list1"/>
    <dgm:cxn modelId="{143BBC10-3249-4983-B01F-252028422D77}" type="presParOf" srcId="{F4263ED9-B3E0-4299-BA5A-21FB6E5BBFA1}" destId="{1445DFA6-12A5-4665-B012-2A70C13FCF38}" srcOrd="1" destOrd="0" presId="urn:microsoft.com/office/officeart/2005/8/layout/list1"/>
    <dgm:cxn modelId="{F5D86CEF-53B0-4A5E-A300-ECCB64F077A9}" type="presParOf" srcId="{46A4F6C2-D856-4415-A111-E2B839284026}" destId="{2764F9C7-5294-4664-8FAD-E64381844033}" srcOrd="5" destOrd="0" presId="urn:microsoft.com/office/officeart/2005/8/layout/list1"/>
    <dgm:cxn modelId="{241181AC-FDC8-46CE-B352-FB51198E6820}" type="presParOf" srcId="{46A4F6C2-D856-4415-A111-E2B839284026}" destId="{723CB4E5-2568-434C-B1A6-76F090AA651C}" srcOrd="6" destOrd="0" presId="urn:microsoft.com/office/officeart/2005/8/layout/list1"/>
    <dgm:cxn modelId="{2FE7AD4A-1573-4DB5-AC44-E742F6BB753F}" type="presParOf" srcId="{46A4F6C2-D856-4415-A111-E2B839284026}" destId="{0630EF8D-54F1-4994-A21E-B9A73FB0C311}" srcOrd="7" destOrd="0" presId="urn:microsoft.com/office/officeart/2005/8/layout/list1"/>
    <dgm:cxn modelId="{DBB4D386-40D9-40D9-9FCF-CCDAE6DAD7FB}" type="presParOf" srcId="{46A4F6C2-D856-4415-A111-E2B839284026}" destId="{07471B6C-89D5-45A3-91F6-32B00CE38494}" srcOrd="8" destOrd="0" presId="urn:microsoft.com/office/officeart/2005/8/layout/list1"/>
    <dgm:cxn modelId="{1F241E4E-2EDC-479D-98C8-EF5233912654}" type="presParOf" srcId="{07471B6C-89D5-45A3-91F6-32B00CE38494}" destId="{40A02249-8C60-4C4B-93B2-8665EE947F14}" srcOrd="0" destOrd="0" presId="urn:microsoft.com/office/officeart/2005/8/layout/list1"/>
    <dgm:cxn modelId="{9AE5BBAD-A5F7-4614-8579-4C49CFBDD554}" type="presParOf" srcId="{07471B6C-89D5-45A3-91F6-32B00CE38494}" destId="{80C19CD8-5594-400A-9022-E18A4EED0617}" srcOrd="1" destOrd="0" presId="urn:microsoft.com/office/officeart/2005/8/layout/list1"/>
    <dgm:cxn modelId="{405E82E7-EB34-4C0B-8E25-3A62DC57FE1B}" type="presParOf" srcId="{46A4F6C2-D856-4415-A111-E2B839284026}" destId="{393FCFE2-AC58-4E7E-B76B-41B4A071A37C}" srcOrd="9" destOrd="0" presId="urn:microsoft.com/office/officeart/2005/8/layout/list1"/>
    <dgm:cxn modelId="{EC77CBAC-6EB1-424F-B63B-BE3678BB3406}" type="presParOf" srcId="{46A4F6C2-D856-4415-A111-E2B839284026}" destId="{08056617-43F9-4398-9041-BDFE8692692E}" srcOrd="10" destOrd="0" presId="urn:microsoft.com/office/officeart/2005/8/layout/list1"/>
    <dgm:cxn modelId="{32633440-DBC0-4989-8CFA-195EA6F57ABA}" type="presParOf" srcId="{46A4F6C2-D856-4415-A111-E2B839284026}" destId="{3D7FBCBD-7C70-42EE-BACE-B36A81FB466B}" srcOrd="11" destOrd="0" presId="urn:microsoft.com/office/officeart/2005/8/layout/list1"/>
    <dgm:cxn modelId="{71E20047-C1AD-447B-9815-541C88D68145}" type="presParOf" srcId="{46A4F6C2-D856-4415-A111-E2B839284026}" destId="{DB176687-F48A-4D64-9ECF-01A8807214A4}" srcOrd="12" destOrd="0" presId="urn:microsoft.com/office/officeart/2005/8/layout/list1"/>
    <dgm:cxn modelId="{8CC5BA6B-87C2-4820-8EC3-3868F50A76B6}" type="presParOf" srcId="{DB176687-F48A-4D64-9ECF-01A8807214A4}" destId="{C15CC905-820E-41A4-B78A-E136CA8AD1EE}" srcOrd="0" destOrd="0" presId="urn:microsoft.com/office/officeart/2005/8/layout/list1"/>
    <dgm:cxn modelId="{985866DA-EE30-41B0-850C-26A546D644EC}" type="presParOf" srcId="{DB176687-F48A-4D64-9ECF-01A8807214A4}" destId="{CF2AB401-2B9F-4DF0-B113-42BA2D3754FD}" srcOrd="1" destOrd="0" presId="urn:microsoft.com/office/officeart/2005/8/layout/list1"/>
    <dgm:cxn modelId="{F8B96AD2-ECF0-4802-BBC1-23498BFF5550}" type="presParOf" srcId="{46A4F6C2-D856-4415-A111-E2B839284026}" destId="{3843E924-2791-4215-8E8B-A04370E450CB}" srcOrd="13" destOrd="0" presId="urn:microsoft.com/office/officeart/2005/8/layout/list1"/>
    <dgm:cxn modelId="{38BF3BFD-4C9F-4279-8FBC-61B27C19E07C}" type="presParOf" srcId="{46A4F6C2-D856-4415-A111-E2B839284026}" destId="{A51D79F2-B708-4470-BF41-8EBBB539B164}" srcOrd="14" destOrd="0" presId="urn:microsoft.com/office/officeart/2005/8/layout/list1"/>
    <dgm:cxn modelId="{62B51875-2967-48F3-9A59-E9585E103AEF}" type="presParOf" srcId="{46A4F6C2-D856-4415-A111-E2B839284026}" destId="{A1FC9010-6F6A-4D29-8094-DA6513C54967}" srcOrd="15" destOrd="0" presId="urn:microsoft.com/office/officeart/2005/8/layout/list1"/>
    <dgm:cxn modelId="{4199858B-0F60-4908-A99D-0A911379EAE4}" type="presParOf" srcId="{46A4F6C2-D856-4415-A111-E2B839284026}" destId="{A6FF2F17-1350-4FE9-BD76-5F9A65BC5325}" srcOrd="16" destOrd="0" presId="urn:microsoft.com/office/officeart/2005/8/layout/list1"/>
    <dgm:cxn modelId="{3CC2191A-FA8B-4024-BA85-B94DE8316BFF}" type="presParOf" srcId="{A6FF2F17-1350-4FE9-BD76-5F9A65BC5325}" destId="{B7C32356-DA1F-4898-B8EE-4A696D48580E}" srcOrd="0" destOrd="0" presId="urn:microsoft.com/office/officeart/2005/8/layout/list1"/>
    <dgm:cxn modelId="{195314FE-6629-459A-B9B1-3F1375976C14}" type="presParOf" srcId="{A6FF2F17-1350-4FE9-BD76-5F9A65BC5325}" destId="{39819FC7-349E-4E93-915D-21C759700E17}" srcOrd="1" destOrd="0" presId="urn:microsoft.com/office/officeart/2005/8/layout/list1"/>
    <dgm:cxn modelId="{5B6FDD7E-CB00-43E2-9A67-0AA2052005F2}" type="presParOf" srcId="{46A4F6C2-D856-4415-A111-E2B839284026}" destId="{C15B09D5-F2F7-47F3-AC37-2F84D3043F87}" srcOrd="17" destOrd="0" presId="urn:microsoft.com/office/officeart/2005/8/layout/list1"/>
    <dgm:cxn modelId="{E0F8FD99-0365-4086-9162-DBDB274BBA6A}" type="presParOf" srcId="{46A4F6C2-D856-4415-A111-E2B839284026}" destId="{26849963-4354-4A26-A884-A8428901DEFE}" srcOrd="18" destOrd="0" presId="urn:microsoft.com/office/officeart/2005/8/layout/list1"/>
    <dgm:cxn modelId="{16013821-0762-4F63-A9C8-8AB2C801C2BE}" type="presParOf" srcId="{46A4F6C2-D856-4415-A111-E2B839284026}" destId="{88ABE31D-676E-45C0-AA8E-95FD87AFBE63}" srcOrd="19" destOrd="0" presId="urn:microsoft.com/office/officeart/2005/8/layout/list1"/>
    <dgm:cxn modelId="{6CBE9BBD-29BC-45A9-8462-6C92D66B8040}" type="presParOf" srcId="{46A4F6C2-D856-4415-A111-E2B839284026}" destId="{DFE9B02E-2361-41D6-9A71-DAC0129D9BD2}" srcOrd="20" destOrd="0" presId="urn:microsoft.com/office/officeart/2005/8/layout/list1"/>
    <dgm:cxn modelId="{47D3D2FD-8DEB-4F17-BE89-A3BEEADA7E9E}" type="presParOf" srcId="{DFE9B02E-2361-41D6-9A71-DAC0129D9BD2}" destId="{9CDAC2B6-BD27-4B7D-9185-57AD73CF2A3E}" srcOrd="0" destOrd="0" presId="urn:microsoft.com/office/officeart/2005/8/layout/list1"/>
    <dgm:cxn modelId="{97BA68BE-787A-4CA4-82B4-3559F4041EA4}" type="presParOf" srcId="{DFE9B02E-2361-41D6-9A71-DAC0129D9BD2}" destId="{79CF03C5-EFF6-46F9-8ACE-5CF2F1BD1100}" srcOrd="1" destOrd="0" presId="urn:microsoft.com/office/officeart/2005/8/layout/list1"/>
    <dgm:cxn modelId="{ACDCF612-E6A0-4BA1-ADDF-C917F02E4661}" type="presParOf" srcId="{46A4F6C2-D856-4415-A111-E2B839284026}" destId="{D2F289AA-FC93-4F82-9D2C-FB7FEB05195F}" srcOrd="21" destOrd="0" presId="urn:microsoft.com/office/officeart/2005/8/layout/list1"/>
    <dgm:cxn modelId="{3E0DF1DE-AB5E-431B-9A3F-9529D875602E}" type="presParOf" srcId="{46A4F6C2-D856-4415-A111-E2B839284026}" destId="{F9A0D546-EE2D-4025-9302-F89F4D7D2720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استنادات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تدوين‌گر: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استدلال‌ها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كمّي پيشرفت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خروجي نهايي: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090C29ED-4E67-4E4F-82BA-5577FEE71A8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مثال‌ها</a:t>
          </a:r>
          <a:endParaRPr lang="en-US" b="1">
            <a:cs typeface="Zar" panose="00000400000000000000" pitchFamily="2" charset="-78"/>
          </a:endParaRPr>
        </a:p>
      </dgm:t>
    </dgm:pt>
    <dgm:pt modelId="{3F5AA2FE-4DE3-4C77-8186-61C3D11DCDE8}" type="parTrans" cxnId="{69615B45-B8FC-48CD-9D1E-E87214137F97}">
      <dgm:prSet/>
      <dgm:spPr/>
      <dgm:t>
        <a:bodyPr/>
        <a:lstStyle/>
        <a:p>
          <a:endParaRPr lang="en-US"/>
        </a:p>
      </dgm:t>
    </dgm:pt>
    <dgm:pt modelId="{23DBBB01-6522-4C84-B1C5-CF05651C8399}" type="sibTrans" cxnId="{69615B45-B8FC-48CD-9D1E-E87214137F97}">
      <dgm:prSet/>
      <dgm:spPr/>
      <dgm:t>
        <a:bodyPr/>
        <a:lstStyle/>
        <a:p>
          <a:endParaRPr lang="en-US"/>
        </a:p>
      </dgm:t>
    </dgm:pt>
    <dgm:pt modelId="{45280ABA-6210-4E7C-9965-D5BC4BD12AD7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نمونه‌ها</a:t>
          </a:r>
          <a:endParaRPr lang="en-US" b="1">
            <a:cs typeface="Zar" panose="00000400000000000000" pitchFamily="2" charset="-78"/>
          </a:endParaRPr>
        </a:p>
      </dgm:t>
    </dgm:pt>
    <dgm:pt modelId="{405D1D73-582A-4C1E-803A-FCADAE035604}" type="parTrans" cxnId="{F639C114-285E-47CC-A898-3583F1A95598}">
      <dgm:prSet/>
      <dgm:spPr/>
      <dgm:t>
        <a:bodyPr/>
        <a:lstStyle/>
        <a:p>
          <a:endParaRPr lang="en-US"/>
        </a:p>
      </dgm:t>
    </dgm:pt>
    <dgm:pt modelId="{00EC5D56-3B68-449D-B636-5C3DC50E9989}" type="sibTrans" cxnId="{F639C114-285E-47CC-A898-3583F1A95598}">
      <dgm:prSet/>
      <dgm:spPr/>
      <dgm:t>
        <a:bodyPr/>
        <a:lstStyle/>
        <a:p>
          <a:endParaRPr lang="en-US"/>
        </a:p>
      </dgm:t>
    </dgm:pt>
    <dgm:pt modelId="{7CB2B24A-471E-4171-A632-64E122EA5359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اسناد ترسيمي</a:t>
          </a:r>
          <a:endParaRPr lang="en-US" b="1">
            <a:cs typeface="Zar" panose="00000400000000000000" pitchFamily="2" charset="-78"/>
          </a:endParaRPr>
        </a:p>
      </dgm:t>
    </dgm:pt>
    <dgm:pt modelId="{2345C021-BD39-4076-A4DB-95AB79269C68}" type="parTrans" cxnId="{C5FAA461-BF6C-4246-9579-4549022677EA}">
      <dgm:prSet/>
      <dgm:spPr/>
      <dgm:t>
        <a:bodyPr/>
        <a:lstStyle/>
        <a:p>
          <a:endParaRPr lang="en-US"/>
        </a:p>
      </dgm:t>
    </dgm:pt>
    <dgm:pt modelId="{4A587A8A-14FF-49F3-AD01-BAD7C9056B7C}" type="sibTrans" cxnId="{C5FAA461-BF6C-4246-9579-4549022677EA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 تدوين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نهايي تدوين</a:t>
          </a:r>
          <a:endParaRPr lang="en-US" b="1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4E1253B-E22F-4CB5-837A-BDDAE8A6FF68}" type="presOf" srcId="{090C29ED-4E67-4E4F-82BA-5577FEE71A89}" destId="{5A1AD412-9ED2-4275-A7D5-0AC9100B8546}" srcOrd="0" destOrd="3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A98C1170-F397-4D60-842C-2DF59BED5DB0}" type="presOf" srcId="{45280ABA-6210-4E7C-9965-D5BC4BD12AD7}" destId="{5A1AD412-9ED2-4275-A7D5-0AC9100B8546}" srcOrd="0" destOrd="4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69615B45-B8FC-48CD-9D1E-E87214137F97}" srcId="{8671B079-02C8-4887-9E3D-80680EFCAFEB}" destId="{090C29ED-4E67-4E4F-82BA-5577FEE71A89}" srcOrd="4" destOrd="0" parTransId="{3F5AA2FE-4DE3-4C77-8186-61C3D11DCDE8}" sibTransId="{23DBBB01-6522-4C84-B1C5-CF05651C8399}"/>
    <dgm:cxn modelId="{34EB1CE5-53CB-4DF4-9810-9DB993800EFA}" type="presOf" srcId="{7CB2B24A-471E-4171-A632-64E122EA5359}" destId="{5A1AD412-9ED2-4275-A7D5-0AC9100B8546}" srcOrd="0" destOrd="5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C5FAA461-BF6C-4246-9579-4549022677EA}" srcId="{8671B079-02C8-4887-9E3D-80680EFCAFEB}" destId="{7CB2B24A-471E-4171-A632-64E122EA5359}" srcOrd="6" destOrd="0" parTransId="{2345C021-BD39-4076-A4DB-95AB79269C68}" sibTransId="{4A587A8A-14FF-49F3-AD01-BAD7C9056B7C}"/>
    <dgm:cxn modelId="{F639C114-285E-47CC-A898-3583F1A95598}" srcId="{8671B079-02C8-4887-9E3D-80680EFCAFEB}" destId="{45280ABA-6210-4E7C-9965-D5BC4BD12AD7}" srcOrd="5" destOrd="0" parTransId="{405D1D73-582A-4C1E-803A-FCADAE035604}" sibTransId="{00EC5D56-3B68-449D-B636-5C3DC50E9989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62A8274A-36A8-4E6D-BFF6-A0D862921253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0DDFDCF-A163-41F5-BF8D-F61588503A7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آسيب‌شناسي 1</a:t>
          </a:r>
          <a:endParaRPr lang="en-US" b="1">
            <a:cs typeface="Zar" panose="00000400000000000000" pitchFamily="2" charset="-78"/>
          </a:endParaRPr>
        </a:p>
      </dgm:t>
    </dgm:pt>
    <dgm:pt modelId="{FDCC9A8F-B6E7-42D3-BC1B-41DE74D3FECA}" type="par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D4A0F25F-EB77-4E10-8CE4-52CFBF8279B8}" type="sib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987D2BCB-BA01-4963-A94F-B2FF7DB24BA4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2</a:t>
          </a:r>
          <a:endParaRPr lang="en-US" b="1">
            <a:cs typeface="Zar" panose="00000400000000000000" pitchFamily="2" charset="-78"/>
          </a:endParaRPr>
        </a:p>
      </dgm:t>
    </dgm:pt>
    <dgm:pt modelId="{DF012D1F-E2F6-49BC-896C-736C3FDCB8C7}" type="par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DCC795A-5F61-426A-B53D-942FD957E6EF}" type="sib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AF61988-EF32-4E16-9D4E-D2F34EB65A02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3</a:t>
          </a:r>
          <a:endParaRPr lang="en-US" b="1">
            <a:cs typeface="Zar" panose="00000400000000000000" pitchFamily="2" charset="-78"/>
          </a:endParaRPr>
        </a:p>
      </dgm:t>
    </dgm:pt>
    <dgm:pt modelId="{1512EED3-1B43-4D8F-9C9E-09A352D6F349}" type="par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E8F671C-AD9B-4535-AB12-1CF1C24FCF60}" type="sib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53635C1-46AB-4F10-9817-6A8A77FAF58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اقتصاد</a:t>
          </a:r>
          <a:endParaRPr lang="en-US" b="1">
            <a:cs typeface="Zar" panose="00000400000000000000" pitchFamily="2" charset="-78"/>
          </a:endParaRPr>
        </a:p>
      </dgm:t>
    </dgm:pt>
    <dgm:pt modelId="{5B67E6E1-2E30-401A-A22E-56728FAF470E}" type="par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C2893C41-2124-4EB0-91A5-78C6040461BE}" type="sib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46352F-FA78-4F3F-9060-DAA45F1C886C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توليد لوازم رياضيات جديد</a:t>
          </a:r>
          <a:endParaRPr lang="en-US" b="1">
            <a:cs typeface="Zar" panose="00000400000000000000" pitchFamily="2" charset="-78"/>
          </a:endParaRPr>
        </a:p>
      </dgm:t>
    </dgm:pt>
    <dgm:pt modelId="{F7826C26-C5DE-4D98-85D7-9955F3EBFE98}" type="par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6E22201-08E0-4773-8837-AD004009AAC4}" type="sib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DCF11F2-B705-4092-8BEC-4BC003AC15B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مدل تحليل تاريخ علم</a:t>
          </a:r>
          <a:endParaRPr lang="en-US" b="1">
            <a:cs typeface="Zar" panose="00000400000000000000" pitchFamily="2" charset="-78"/>
          </a:endParaRPr>
        </a:p>
      </dgm:t>
    </dgm:pt>
    <dgm:pt modelId="{59EACA5B-8BAC-4E1F-9CCC-C014E7C19BDE}" type="par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99FC1F-75C5-4F5E-82B1-E992FBAE96CA}" type="sib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0AEF53F-B07C-488E-92DF-A9763DB770E1}">
      <dgm:prSet phldrT="[Text]"/>
      <dgm:spPr/>
      <dgm:t>
        <a:bodyPr/>
        <a:lstStyle/>
        <a:p>
          <a:pPr algn="r"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EC730D20-A774-4C98-A463-7D2A698197EB}" type="parTrans" cxnId="{7C83B00C-8619-4DE8-9560-49DF0F54AE89}">
      <dgm:prSet/>
      <dgm:spPr/>
      <dgm:t>
        <a:bodyPr/>
        <a:lstStyle/>
        <a:p>
          <a:endParaRPr lang="en-US"/>
        </a:p>
      </dgm:t>
    </dgm:pt>
    <dgm:pt modelId="{6AA5A233-AD3B-4FED-B56D-20AC4C21CD54}" type="sibTrans" cxnId="{7C83B00C-8619-4DE8-9560-49DF0F54AE89}">
      <dgm:prSet/>
      <dgm:spPr/>
      <dgm:t>
        <a:bodyPr/>
        <a:lstStyle/>
        <a:p>
          <a:endParaRPr lang="en-US"/>
        </a:p>
      </dgm:t>
    </dgm:pt>
    <dgm:pt modelId="{705CB853-7D95-4135-80CD-9D3DDEB3BF28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00A300FE-5A27-455D-925E-0D8A40776F5D}" type="parTrans" cxnId="{3DAEEC26-B793-4E7C-B391-91EE8B273F1C}">
      <dgm:prSet/>
      <dgm:spPr/>
      <dgm:t>
        <a:bodyPr/>
        <a:lstStyle/>
        <a:p>
          <a:endParaRPr lang="en-US"/>
        </a:p>
      </dgm:t>
    </dgm:pt>
    <dgm:pt modelId="{DB432683-F096-406D-9FD0-38B4DC2C4918}" type="sibTrans" cxnId="{3DAEEC26-B793-4E7C-B391-91EE8B273F1C}">
      <dgm:prSet/>
      <dgm:spPr/>
      <dgm:t>
        <a:bodyPr/>
        <a:lstStyle/>
        <a:p>
          <a:endParaRPr lang="en-US"/>
        </a:p>
      </dgm:t>
    </dgm:pt>
    <dgm:pt modelId="{16E0F7D9-5AA0-48D0-B1FE-B80B0A2DE1DE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15E7B76-3AFE-410D-90DA-D87ED0DDB987}" type="parTrans" cxnId="{EB0993B6-1551-431B-8564-07EC80F41C1F}">
      <dgm:prSet/>
      <dgm:spPr/>
      <dgm:t>
        <a:bodyPr/>
        <a:lstStyle/>
        <a:p>
          <a:endParaRPr lang="en-US"/>
        </a:p>
      </dgm:t>
    </dgm:pt>
    <dgm:pt modelId="{17F3C4BA-C935-48F9-B62D-699069A394B3}" type="sibTrans" cxnId="{EB0993B6-1551-431B-8564-07EC80F41C1F}">
      <dgm:prSet/>
      <dgm:spPr/>
      <dgm:t>
        <a:bodyPr/>
        <a:lstStyle/>
        <a:p>
          <a:endParaRPr lang="en-US"/>
        </a:p>
      </dgm:t>
    </dgm:pt>
    <dgm:pt modelId="{79335C2D-67D9-4DE5-8E4A-8AD62FFFFD2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6F52D9F8-792F-4FB7-891A-909B4F86B873}" type="parTrans" cxnId="{8B377FCE-DC3B-443B-9A99-DFD46A11962E}">
      <dgm:prSet/>
      <dgm:spPr/>
      <dgm:t>
        <a:bodyPr/>
        <a:lstStyle/>
        <a:p>
          <a:endParaRPr lang="en-US"/>
        </a:p>
      </dgm:t>
    </dgm:pt>
    <dgm:pt modelId="{02303BA0-3ADE-4646-A287-16C00EE901DE}" type="sibTrans" cxnId="{8B377FCE-DC3B-443B-9A99-DFD46A11962E}">
      <dgm:prSet/>
      <dgm:spPr/>
      <dgm:t>
        <a:bodyPr/>
        <a:lstStyle/>
        <a:p>
          <a:endParaRPr lang="en-US"/>
        </a:p>
      </dgm:t>
    </dgm:pt>
    <dgm:pt modelId="{92C0B171-91E5-4C74-AD2D-EFB89C819AC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8714C90C-513F-48A0-A1B2-31929519B91D}" type="parTrans" cxnId="{8054605C-85AA-4930-B1A7-56687AC9C12B}">
      <dgm:prSet/>
      <dgm:spPr/>
      <dgm:t>
        <a:bodyPr/>
        <a:lstStyle/>
        <a:p>
          <a:endParaRPr lang="en-US"/>
        </a:p>
      </dgm:t>
    </dgm:pt>
    <dgm:pt modelId="{4BB430A0-A839-430A-8DE3-A6B96941B556}" type="sibTrans" cxnId="{8054605C-85AA-4930-B1A7-56687AC9C12B}">
      <dgm:prSet/>
      <dgm:spPr/>
      <dgm:t>
        <a:bodyPr/>
        <a:lstStyle/>
        <a:p>
          <a:endParaRPr lang="en-US"/>
        </a:p>
      </dgm:t>
    </dgm:pt>
    <dgm:pt modelId="{F9D4FA6E-1092-44BF-A7E8-721251B79568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90F5970-42A1-4A8F-A159-5CACD078F57D}" type="parTrans" cxnId="{076AD057-1C4B-451C-8A19-AB36513B2CF0}">
      <dgm:prSet/>
      <dgm:spPr/>
      <dgm:t>
        <a:bodyPr/>
        <a:lstStyle/>
        <a:p>
          <a:endParaRPr lang="en-US"/>
        </a:p>
      </dgm:t>
    </dgm:pt>
    <dgm:pt modelId="{3CE92C4B-D8BC-427E-928C-5AFFE52EA867}" type="sibTrans" cxnId="{076AD057-1C4B-451C-8A19-AB36513B2CF0}">
      <dgm:prSet/>
      <dgm:spPr/>
      <dgm:t>
        <a:bodyPr/>
        <a:lstStyle/>
        <a:p>
          <a:endParaRPr lang="en-US"/>
        </a:p>
      </dgm:t>
    </dgm:pt>
    <dgm:pt modelId="{46A4F6C2-D856-4415-A111-E2B839284026}" type="pres">
      <dgm:prSet presAssocID="{62A8274A-36A8-4E6D-BFF6-A0D862921253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EE609C2-2496-4F6E-87FE-B99538E00A0B}" type="pres">
      <dgm:prSet presAssocID="{90DDFDCF-A163-41F5-BF8D-F61588503A73}" presName="parentLin" presStyleCnt="0"/>
      <dgm:spPr/>
    </dgm:pt>
    <dgm:pt modelId="{2123FDCF-82EE-40F7-A94C-A000DC440376}" type="pres">
      <dgm:prSet presAssocID="{90DDFDCF-A163-41F5-BF8D-F61588503A73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AFDC9DDB-EAFF-4F16-9E3E-D8D0BD218330}" type="pres">
      <dgm:prSet presAssocID="{90DDFDCF-A163-41F5-BF8D-F61588503A73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2DD511-4A6A-42E4-9759-79BD08425B2B}" type="pres">
      <dgm:prSet presAssocID="{90DDFDCF-A163-41F5-BF8D-F61588503A73}" presName="negativeSpace" presStyleCnt="0"/>
      <dgm:spPr/>
    </dgm:pt>
    <dgm:pt modelId="{1BAA4142-50AE-4872-B004-1587A6C03343}" type="pres">
      <dgm:prSet presAssocID="{90DDFDCF-A163-41F5-BF8D-F61588503A73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F9D499-EF16-4282-B762-BB0B0E508A16}" type="pres">
      <dgm:prSet presAssocID="{D4A0F25F-EB77-4E10-8CE4-52CFBF8279B8}" presName="spaceBetweenRectangles" presStyleCnt="0"/>
      <dgm:spPr/>
    </dgm:pt>
    <dgm:pt modelId="{F4263ED9-B3E0-4299-BA5A-21FB6E5BBFA1}" type="pres">
      <dgm:prSet presAssocID="{987D2BCB-BA01-4963-A94F-B2FF7DB24BA4}" presName="parentLin" presStyleCnt="0"/>
      <dgm:spPr/>
    </dgm:pt>
    <dgm:pt modelId="{6C040A1C-AB76-4AA0-AB95-DA544F8DF01D}" type="pres">
      <dgm:prSet presAssocID="{987D2BCB-BA01-4963-A94F-B2FF7DB24BA4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1445DFA6-12A5-4665-B012-2A70C13FCF38}" type="pres">
      <dgm:prSet presAssocID="{987D2BCB-BA01-4963-A94F-B2FF7DB24BA4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64F9C7-5294-4664-8FAD-E64381844033}" type="pres">
      <dgm:prSet presAssocID="{987D2BCB-BA01-4963-A94F-B2FF7DB24BA4}" presName="negativeSpace" presStyleCnt="0"/>
      <dgm:spPr/>
    </dgm:pt>
    <dgm:pt modelId="{723CB4E5-2568-434C-B1A6-76F090AA651C}" type="pres">
      <dgm:prSet presAssocID="{987D2BCB-BA01-4963-A94F-B2FF7DB24BA4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30EF8D-54F1-4994-A21E-B9A73FB0C311}" type="pres">
      <dgm:prSet presAssocID="{6DCC795A-5F61-426A-B53D-942FD957E6EF}" presName="spaceBetweenRectangles" presStyleCnt="0"/>
      <dgm:spPr/>
    </dgm:pt>
    <dgm:pt modelId="{07471B6C-89D5-45A3-91F6-32B00CE38494}" type="pres">
      <dgm:prSet presAssocID="{8AF61988-EF32-4E16-9D4E-D2F34EB65A02}" presName="parentLin" presStyleCnt="0"/>
      <dgm:spPr/>
    </dgm:pt>
    <dgm:pt modelId="{40A02249-8C60-4C4B-93B2-8665EE947F14}" type="pres">
      <dgm:prSet presAssocID="{8AF61988-EF32-4E16-9D4E-D2F34EB65A02}" presName="parentLeftMargin" presStyleLbl="node1" presStyleIdx="1" presStyleCnt="6"/>
      <dgm:spPr/>
      <dgm:t>
        <a:bodyPr/>
        <a:lstStyle/>
        <a:p>
          <a:endParaRPr lang="en-US"/>
        </a:p>
      </dgm:t>
    </dgm:pt>
    <dgm:pt modelId="{80C19CD8-5594-400A-9022-E18A4EED0617}" type="pres">
      <dgm:prSet presAssocID="{8AF61988-EF32-4E16-9D4E-D2F34EB65A02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3FCFE2-AC58-4E7E-B76B-41B4A071A37C}" type="pres">
      <dgm:prSet presAssocID="{8AF61988-EF32-4E16-9D4E-D2F34EB65A02}" presName="negativeSpace" presStyleCnt="0"/>
      <dgm:spPr/>
    </dgm:pt>
    <dgm:pt modelId="{08056617-43F9-4398-9041-BDFE8692692E}" type="pres">
      <dgm:prSet presAssocID="{8AF61988-EF32-4E16-9D4E-D2F34EB65A02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7FBCBD-7C70-42EE-BACE-B36A81FB466B}" type="pres">
      <dgm:prSet presAssocID="{BE8F671C-AD9B-4535-AB12-1CF1C24FCF60}" presName="spaceBetweenRectangles" presStyleCnt="0"/>
      <dgm:spPr/>
    </dgm:pt>
    <dgm:pt modelId="{DB176687-F48A-4D64-9ECF-01A8807214A4}" type="pres">
      <dgm:prSet presAssocID="{753635C1-46AB-4F10-9817-6A8A77FAF589}" presName="parentLin" presStyleCnt="0"/>
      <dgm:spPr/>
    </dgm:pt>
    <dgm:pt modelId="{C15CC905-820E-41A4-B78A-E136CA8AD1EE}" type="pres">
      <dgm:prSet presAssocID="{753635C1-46AB-4F10-9817-6A8A77FAF589}" presName="parentLeftMargin" presStyleLbl="node1" presStyleIdx="2" presStyleCnt="6"/>
      <dgm:spPr/>
      <dgm:t>
        <a:bodyPr/>
        <a:lstStyle/>
        <a:p>
          <a:endParaRPr lang="en-US"/>
        </a:p>
      </dgm:t>
    </dgm:pt>
    <dgm:pt modelId="{CF2AB401-2B9F-4DF0-B113-42BA2D3754FD}" type="pres">
      <dgm:prSet presAssocID="{753635C1-46AB-4F10-9817-6A8A77FAF589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43E924-2791-4215-8E8B-A04370E450CB}" type="pres">
      <dgm:prSet presAssocID="{753635C1-46AB-4F10-9817-6A8A77FAF589}" presName="negativeSpace" presStyleCnt="0"/>
      <dgm:spPr/>
    </dgm:pt>
    <dgm:pt modelId="{A51D79F2-B708-4470-BF41-8EBBB539B164}" type="pres">
      <dgm:prSet presAssocID="{753635C1-46AB-4F10-9817-6A8A77FAF589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FC9010-6F6A-4D29-8094-DA6513C54967}" type="pres">
      <dgm:prSet presAssocID="{C2893C41-2124-4EB0-91A5-78C6040461BE}" presName="spaceBetweenRectangles" presStyleCnt="0"/>
      <dgm:spPr/>
    </dgm:pt>
    <dgm:pt modelId="{A6FF2F17-1350-4FE9-BD76-5F9A65BC5325}" type="pres">
      <dgm:prSet presAssocID="{B546352F-FA78-4F3F-9060-DAA45F1C886C}" presName="parentLin" presStyleCnt="0"/>
      <dgm:spPr/>
    </dgm:pt>
    <dgm:pt modelId="{B7C32356-DA1F-4898-B8EE-4A696D48580E}" type="pres">
      <dgm:prSet presAssocID="{B546352F-FA78-4F3F-9060-DAA45F1C886C}" presName="parentLeftMargin" presStyleLbl="node1" presStyleIdx="3" presStyleCnt="6"/>
      <dgm:spPr/>
      <dgm:t>
        <a:bodyPr/>
        <a:lstStyle/>
        <a:p>
          <a:endParaRPr lang="en-US"/>
        </a:p>
      </dgm:t>
    </dgm:pt>
    <dgm:pt modelId="{39819FC7-349E-4E93-915D-21C759700E17}" type="pres">
      <dgm:prSet presAssocID="{B546352F-FA78-4F3F-9060-DAA45F1C886C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5B09D5-F2F7-47F3-AC37-2F84D3043F87}" type="pres">
      <dgm:prSet presAssocID="{B546352F-FA78-4F3F-9060-DAA45F1C886C}" presName="negativeSpace" presStyleCnt="0"/>
      <dgm:spPr/>
    </dgm:pt>
    <dgm:pt modelId="{26849963-4354-4A26-A884-A8428901DEFE}" type="pres">
      <dgm:prSet presAssocID="{B546352F-FA78-4F3F-9060-DAA45F1C886C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ABE31D-676E-45C0-AA8E-95FD87AFBE63}" type="pres">
      <dgm:prSet presAssocID="{86E22201-08E0-4773-8837-AD004009AAC4}" presName="spaceBetweenRectangles" presStyleCnt="0"/>
      <dgm:spPr/>
    </dgm:pt>
    <dgm:pt modelId="{DFE9B02E-2361-41D6-9A71-DAC0129D9BD2}" type="pres">
      <dgm:prSet presAssocID="{BDCF11F2-B705-4092-8BEC-4BC003AC15B9}" presName="parentLin" presStyleCnt="0"/>
      <dgm:spPr/>
    </dgm:pt>
    <dgm:pt modelId="{9CDAC2B6-BD27-4B7D-9185-57AD73CF2A3E}" type="pres">
      <dgm:prSet presAssocID="{BDCF11F2-B705-4092-8BEC-4BC003AC15B9}" presName="parentLeftMargin" presStyleLbl="node1" presStyleIdx="4" presStyleCnt="6"/>
      <dgm:spPr/>
      <dgm:t>
        <a:bodyPr/>
        <a:lstStyle/>
        <a:p>
          <a:endParaRPr lang="en-US"/>
        </a:p>
      </dgm:t>
    </dgm:pt>
    <dgm:pt modelId="{79CF03C5-EFF6-46F9-8ACE-5CF2F1BD1100}" type="pres">
      <dgm:prSet presAssocID="{BDCF11F2-B705-4092-8BEC-4BC003AC15B9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289AA-FC93-4F82-9D2C-FB7FEB05195F}" type="pres">
      <dgm:prSet presAssocID="{BDCF11F2-B705-4092-8BEC-4BC003AC15B9}" presName="negativeSpace" presStyleCnt="0"/>
      <dgm:spPr/>
    </dgm:pt>
    <dgm:pt modelId="{F9A0D546-EE2D-4025-9302-F89F4D7D2720}" type="pres">
      <dgm:prSet presAssocID="{BDCF11F2-B705-4092-8BEC-4BC003AC15B9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62A6D66-63D6-4979-8F49-C215ED51F4BF}" srcId="{62A8274A-36A8-4E6D-BFF6-A0D862921253}" destId="{90DDFDCF-A163-41F5-BF8D-F61588503A73}" srcOrd="0" destOrd="0" parTransId="{FDCC9A8F-B6E7-42D3-BC1B-41DE74D3FECA}" sibTransId="{D4A0F25F-EB77-4E10-8CE4-52CFBF8279B8}"/>
    <dgm:cxn modelId="{A4812C0A-CA19-4025-83DA-888C1306A9D6}" type="presOf" srcId="{79335C2D-67D9-4DE5-8E4A-8AD62FFFFD24}" destId="{A51D79F2-B708-4470-BF41-8EBBB539B164}" srcOrd="0" destOrd="0" presId="urn:microsoft.com/office/officeart/2005/8/layout/list1"/>
    <dgm:cxn modelId="{3DAEEC26-B793-4E7C-B391-91EE8B273F1C}" srcId="{987D2BCB-BA01-4963-A94F-B2FF7DB24BA4}" destId="{705CB853-7D95-4135-80CD-9D3DDEB3BF28}" srcOrd="0" destOrd="0" parTransId="{00A300FE-5A27-455D-925E-0D8A40776F5D}" sibTransId="{DB432683-F096-406D-9FD0-38B4DC2C4918}"/>
    <dgm:cxn modelId="{8D5153B8-20AA-4B35-828D-8E894F648325}" type="presOf" srcId="{16E0F7D9-5AA0-48D0-B1FE-B80B0A2DE1DE}" destId="{08056617-43F9-4398-9041-BDFE8692692E}" srcOrd="0" destOrd="0" presId="urn:microsoft.com/office/officeart/2005/8/layout/list1"/>
    <dgm:cxn modelId="{A6A630A7-A31D-4E50-B398-26533AED84BB}" type="presOf" srcId="{BDCF11F2-B705-4092-8BEC-4BC003AC15B9}" destId="{9CDAC2B6-BD27-4B7D-9185-57AD73CF2A3E}" srcOrd="0" destOrd="0" presId="urn:microsoft.com/office/officeart/2005/8/layout/list1"/>
    <dgm:cxn modelId="{DD6904A9-AB6C-42F9-A777-97D24325BF61}" type="presOf" srcId="{987D2BCB-BA01-4963-A94F-B2FF7DB24BA4}" destId="{6C040A1C-AB76-4AA0-AB95-DA544F8DF01D}" srcOrd="0" destOrd="0" presId="urn:microsoft.com/office/officeart/2005/8/layout/list1"/>
    <dgm:cxn modelId="{A2C58EB7-FDD8-4F3E-9BB0-F4E4E8B83497}" srcId="{62A8274A-36A8-4E6D-BFF6-A0D862921253}" destId="{8AF61988-EF32-4E16-9D4E-D2F34EB65A02}" srcOrd="2" destOrd="0" parTransId="{1512EED3-1B43-4D8F-9C9E-09A352D6F349}" sibTransId="{BE8F671C-AD9B-4535-AB12-1CF1C24FCF60}"/>
    <dgm:cxn modelId="{2A7AC020-5260-4AB2-A26F-3F7CCB9873C1}" srcId="{62A8274A-36A8-4E6D-BFF6-A0D862921253}" destId="{B546352F-FA78-4F3F-9060-DAA45F1C886C}" srcOrd="4" destOrd="0" parTransId="{F7826C26-C5DE-4D98-85D7-9955F3EBFE98}" sibTransId="{86E22201-08E0-4773-8837-AD004009AAC4}"/>
    <dgm:cxn modelId="{B6485779-1FB0-43B5-96E1-59680B6ECAB4}" type="presOf" srcId="{BDCF11F2-B705-4092-8BEC-4BC003AC15B9}" destId="{79CF03C5-EFF6-46F9-8ACE-5CF2F1BD1100}" srcOrd="1" destOrd="0" presId="urn:microsoft.com/office/officeart/2005/8/layout/list1"/>
    <dgm:cxn modelId="{A2BF6CA9-B3AE-4334-9E78-77F3B5BAF48D}" type="presOf" srcId="{753635C1-46AB-4F10-9817-6A8A77FAF589}" destId="{C15CC905-820E-41A4-B78A-E136CA8AD1EE}" srcOrd="0" destOrd="0" presId="urn:microsoft.com/office/officeart/2005/8/layout/list1"/>
    <dgm:cxn modelId="{8054605C-85AA-4930-B1A7-56687AC9C12B}" srcId="{B546352F-FA78-4F3F-9060-DAA45F1C886C}" destId="{92C0B171-91E5-4C74-AD2D-EFB89C819ACB}" srcOrd="0" destOrd="0" parTransId="{8714C90C-513F-48A0-A1B2-31929519B91D}" sibTransId="{4BB430A0-A839-430A-8DE3-A6B96941B556}"/>
    <dgm:cxn modelId="{EB81E71D-E384-4FA4-BF4A-744BC5F0D157}" type="presOf" srcId="{987D2BCB-BA01-4963-A94F-B2FF7DB24BA4}" destId="{1445DFA6-12A5-4665-B012-2A70C13FCF38}" srcOrd="1" destOrd="0" presId="urn:microsoft.com/office/officeart/2005/8/layout/list1"/>
    <dgm:cxn modelId="{BF224190-8C06-4D66-B6EF-4E72DDF53273}" type="presOf" srcId="{60AEF53F-B07C-488E-92DF-A9763DB770E1}" destId="{1BAA4142-50AE-4872-B004-1587A6C03343}" srcOrd="0" destOrd="0" presId="urn:microsoft.com/office/officeart/2005/8/layout/list1"/>
    <dgm:cxn modelId="{7C83B00C-8619-4DE8-9560-49DF0F54AE89}" srcId="{90DDFDCF-A163-41F5-BF8D-F61588503A73}" destId="{60AEF53F-B07C-488E-92DF-A9763DB770E1}" srcOrd="0" destOrd="0" parTransId="{EC730D20-A774-4C98-A463-7D2A698197EB}" sibTransId="{6AA5A233-AD3B-4FED-B56D-20AC4C21CD54}"/>
    <dgm:cxn modelId="{AAB1BA69-247F-4F0E-8D07-2AAE3BEAC0CC}" srcId="{62A8274A-36A8-4E6D-BFF6-A0D862921253}" destId="{753635C1-46AB-4F10-9817-6A8A77FAF589}" srcOrd="3" destOrd="0" parTransId="{5B67E6E1-2E30-401A-A22E-56728FAF470E}" sibTransId="{C2893C41-2124-4EB0-91A5-78C6040461BE}"/>
    <dgm:cxn modelId="{96D783BE-B385-405F-8274-76E4DB48EF25}" type="presOf" srcId="{8AF61988-EF32-4E16-9D4E-D2F34EB65A02}" destId="{40A02249-8C60-4C4B-93B2-8665EE947F14}" srcOrd="0" destOrd="0" presId="urn:microsoft.com/office/officeart/2005/8/layout/list1"/>
    <dgm:cxn modelId="{D77013CF-7142-4057-9563-0CE98785AFD5}" type="presOf" srcId="{753635C1-46AB-4F10-9817-6A8A77FAF589}" destId="{CF2AB401-2B9F-4DF0-B113-42BA2D3754FD}" srcOrd="1" destOrd="0" presId="urn:microsoft.com/office/officeart/2005/8/layout/list1"/>
    <dgm:cxn modelId="{0CEBE650-F808-47C7-9411-0B27DB5EA848}" type="presOf" srcId="{B546352F-FA78-4F3F-9060-DAA45F1C886C}" destId="{B7C32356-DA1F-4898-B8EE-4A696D48580E}" srcOrd="0" destOrd="0" presId="urn:microsoft.com/office/officeart/2005/8/layout/list1"/>
    <dgm:cxn modelId="{4AA94812-4AC5-4018-9E66-60E7E7E10D01}" type="presOf" srcId="{92C0B171-91E5-4C74-AD2D-EFB89C819ACB}" destId="{26849963-4354-4A26-A884-A8428901DEFE}" srcOrd="0" destOrd="0" presId="urn:microsoft.com/office/officeart/2005/8/layout/list1"/>
    <dgm:cxn modelId="{AA3E7A07-281A-43DD-BE0B-D9BE24EC48C8}" type="presOf" srcId="{705CB853-7D95-4135-80CD-9D3DDEB3BF28}" destId="{723CB4E5-2568-434C-B1A6-76F090AA651C}" srcOrd="0" destOrd="0" presId="urn:microsoft.com/office/officeart/2005/8/layout/list1"/>
    <dgm:cxn modelId="{32D012A2-A85B-4BBE-ABC7-8A6883B58BDE}" srcId="{62A8274A-36A8-4E6D-BFF6-A0D862921253}" destId="{987D2BCB-BA01-4963-A94F-B2FF7DB24BA4}" srcOrd="1" destOrd="0" parTransId="{DF012D1F-E2F6-49BC-896C-736C3FDCB8C7}" sibTransId="{6DCC795A-5F61-426A-B53D-942FD957E6EF}"/>
    <dgm:cxn modelId="{EB0993B6-1551-431B-8564-07EC80F41C1F}" srcId="{8AF61988-EF32-4E16-9D4E-D2F34EB65A02}" destId="{16E0F7D9-5AA0-48D0-B1FE-B80B0A2DE1DE}" srcOrd="0" destOrd="0" parTransId="{315E7B76-3AFE-410D-90DA-D87ED0DDB987}" sibTransId="{17F3C4BA-C935-48F9-B62D-699069A394B3}"/>
    <dgm:cxn modelId="{3E7D8552-5F09-455E-8556-60A16D2E4435}" type="presOf" srcId="{F9D4FA6E-1092-44BF-A7E8-721251B79568}" destId="{F9A0D546-EE2D-4025-9302-F89F4D7D2720}" srcOrd="0" destOrd="0" presId="urn:microsoft.com/office/officeart/2005/8/layout/list1"/>
    <dgm:cxn modelId="{1E80604E-22EC-4D35-8341-45465A1E98D7}" type="presOf" srcId="{90DDFDCF-A163-41F5-BF8D-F61588503A73}" destId="{AFDC9DDB-EAFF-4F16-9E3E-D8D0BD218330}" srcOrd="1" destOrd="0" presId="urn:microsoft.com/office/officeart/2005/8/layout/list1"/>
    <dgm:cxn modelId="{0CCDBDB7-8C99-4847-AECE-CA0BB2D67B10}" type="presOf" srcId="{8AF61988-EF32-4E16-9D4E-D2F34EB65A02}" destId="{80C19CD8-5594-400A-9022-E18A4EED0617}" srcOrd="1" destOrd="0" presId="urn:microsoft.com/office/officeart/2005/8/layout/list1"/>
    <dgm:cxn modelId="{076AD057-1C4B-451C-8A19-AB36513B2CF0}" srcId="{BDCF11F2-B705-4092-8BEC-4BC003AC15B9}" destId="{F9D4FA6E-1092-44BF-A7E8-721251B79568}" srcOrd="0" destOrd="0" parTransId="{390F5970-42A1-4A8F-A159-5CACD078F57D}" sibTransId="{3CE92C4B-D8BC-427E-928C-5AFFE52EA867}"/>
    <dgm:cxn modelId="{1F3910AD-0F9B-4BA3-97A6-5A9359F66443}" type="presOf" srcId="{90DDFDCF-A163-41F5-BF8D-F61588503A73}" destId="{2123FDCF-82EE-40F7-A94C-A000DC440376}" srcOrd="0" destOrd="0" presId="urn:microsoft.com/office/officeart/2005/8/layout/list1"/>
    <dgm:cxn modelId="{E26D1510-8757-4429-9838-B1CFCA34F754}" srcId="{62A8274A-36A8-4E6D-BFF6-A0D862921253}" destId="{BDCF11F2-B705-4092-8BEC-4BC003AC15B9}" srcOrd="5" destOrd="0" parTransId="{59EACA5B-8BAC-4E1F-9CCC-C014E7C19BDE}" sibTransId="{B599FC1F-75C5-4F5E-82B1-E992FBAE96CA}"/>
    <dgm:cxn modelId="{1B47C874-1093-41BD-954B-B54E3E678283}" type="presOf" srcId="{B546352F-FA78-4F3F-9060-DAA45F1C886C}" destId="{39819FC7-349E-4E93-915D-21C759700E17}" srcOrd="1" destOrd="0" presId="urn:microsoft.com/office/officeart/2005/8/layout/list1"/>
    <dgm:cxn modelId="{1B564362-F316-452C-9A99-A1BC420E4E96}" type="presOf" srcId="{62A8274A-36A8-4E6D-BFF6-A0D862921253}" destId="{46A4F6C2-D856-4415-A111-E2B839284026}" srcOrd="0" destOrd="0" presId="urn:microsoft.com/office/officeart/2005/8/layout/list1"/>
    <dgm:cxn modelId="{8B377FCE-DC3B-443B-9A99-DFD46A11962E}" srcId="{753635C1-46AB-4F10-9817-6A8A77FAF589}" destId="{79335C2D-67D9-4DE5-8E4A-8AD62FFFFD24}" srcOrd="0" destOrd="0" parTransId="{6F52D9F8-792F-4FB7-891A-909B4F86B873}" sibTransId="{02303BA0-3ADE-4646-A287-16C00EE901DE}"/>
    <dgm:cxn modelId="{F38A383B-4575-4DDF-8F96-4E449E2DD839}" type="presParOf" srcId="{46A4F6C2-D856-4415-A111-E2B839284026}" destId="{DEE609C2-2496-4F6E-87FE-B99538E00A0B}" srcOrd="0" destOrd="0" presId="urn:microsoft.com/office/officeart/2005/8/layout/list1"/>
    <dgm:cxn modelId="{88ABDCDF-0678-4452-A205-819BE4E601C2}" type="presParOf" srcId="{DEE609C2-2496-4F6E-87FE-B99538E00A0B}" destId="{2123FDCF-82EE-40F7-A94C-A000DC440376}" srcOrd="0" destOrd="0" presId="urn:microsoft.com/office/officeart/2005/8/layout/list1"/>
    <dgm:cxn modelId="{00F64203-5CAE-400D-9FA5-AA6BF71E6836}" type="presParOf" srcId="{DEE609C2-2496-4F6E-87FE-B99538E00A0B}" destId="{AFDC9DDB-EAFF-4F16-9E3E-D8D0BD218330}" srcOrd="1" destOrd="0" presId="urn:microsoft.com/office/officeart/2005/8/layout/list1"/>
    <dgm:cxn modelId="{44D1F18E-EAD2-4C5E-9E24-694404CA59F7}" type="presParOf" srcId="{46A4F6C2-D856-4415-A111-E2B839284026}" destId="{462DD511-4A6A-42E4-9759-79BD08425B2B}" srcOrd="1" destOrd="0" presId="urn:microsoft.com/office/officeart/2005/8/layout/list1"/>
    <dgm:cxn modelId="{1A533371-7F99-4354-AE82-4B1A711C028E}" type="presParOf" srcId="{46A4F6C2-D856-4415-A111-E2B839284026}" destId="{1BAA4142-50AE-4872-B004-1587A6C03343}" srcOrd="2" destOrd="0" presId="urn:microsoft.com/office/officeart/2005/8/layout/list1"/>
    <dgm:cxn modelId="{7AB35862-2233-4A48-8936-E744400BC855}" type="presParOf" srcId="{46A4F6C2-D856-4415-A111-E2B839284026}" destId="{CBF9D499-EF16-4282-B762-BB0B0E508A16}" srcOrd="3" destOrd="0" presId="urn:microsoft.com/office/officeart/2005/8/layout/list1"/>
    <dgm:cxn modelId="{6896A3C1-8DDB-4C9D-8832-B10A53842177}" type="presParOf" srcId="{46A4F6C2-D856-4415-A111-E2B839284026}" destId="{F4263ED9-B3E0-4299-BA5A-21FB6E5BBFA1}" srcOrd="4" destOrd="0" presId="urn:microsoft.com/office/officeart/2005/8/layout/list1"/>
    <dgm:cxn modelId="{1AF4F9C8-75C2-4917-B22D-09BA0857BB6D}" type="presParOf" srcId="{F4263ED9-B3E0-4299-BA5A-21FB6E5BBFA1}" destId="{6C040A1C-AB76-4AA0-AB95-DA544F8DF01D}" srcOrd="0" destOrd="0" presId="urn:microsoft.com/office/officeart/2005/8/layout/list1"/>
    <dgm:cxn modelId="{143BBC10-3249-4983-B01F-252028422D77}" type="presParOf" srcId="{F4263ED9-B3E0-4299-BA5A-21FB6E5BBFA1}" destId="{1445DFA6-12A5-4665-B012-2A70C13FCF38}" srcOrd="1" destOrd="0" presId="urn:microsoft.com/office/officeart/2005/8/layout/list1"/>
    <dgm:cxn modelId="{F5D86CEF-53B0-4A5E-A300-ECCB64F077A9}" type="presParOf" srcId="{46A4F6C2-D856-4415-A111-E2B839284026}" destId="{2764F9C7-5294-4664-8FAD-E64381844033}" srcOrd="5" destOrd="0" presId="urn:microsoft.com/office/officeart/2005/8/layout/list1"/>
    <dgm:cxn modelId="{241181AC-FDC8-46CE-B352-FB51198E6820}" type="presParOf" srcId="{46A4F6C2-D856-4415-A111-E2B839284026}" destId="{723CB4E5-2568-434C-B1A6-76F090AA651C}" srcOrd="6" destOrd="0" presId="urn:microsoft.com/office/officeart/2005/8/layout/list1"/>
    <dgm:cxn modelId="{2FE7AD4A-1573-4DB5-AC44-E742F6BB753F}" type="presParOf" srcId="{46A4F6C2-D856-4415-A111-E2B839284026}" destId="{0630EF8D-54F1-4994-A21E-B9A73FB0C311}" srcOrd="7" destOrd="0" presId="urn:microsoft.com/office/officeart/2005/8/layout/list1"/>
    <dgm:cxn modelId="{DBB4D386-40D9-40D9-9FCF-CCDAE6DAD7FB}" type="presParOf" srcId="{46A4F6C2-D856-4415-A111-E2B839284026}" destId="{07471B6C-89D5-45A3-91F6-32B00CE38494}" srcOrd="8" destOrd="0" presId="urn:microsoft.com/office/officeart/2005/8/layout/list1"/>
    <dgm:cxn modelId="{1F241E4E-2EDC-479D-98C8-EF5233912654}" type="presParOf" srcId="{07471B6C-89D5-45A3-91F6-32B00CE38494}" destId="{40A02249-8C60-4C4B-93B2-8665EE947F14}" srcOrd="0" destOrd="0" presId="urn:microsoft.com/office/officeart/2005/8/layout/list1"/>
    <dgm:cxn modelId="{9AE5BBAD-A5F7-4614-8579-4C49CFBDD554}" type="presParOf" srcId="{07471B6C-89D5-45A3-91F6-32B00CE38494}" destId="{80C19CD8-5594-400A-9022-E18A4EED0617}" srcOrd="1" destOrd="0" presId="urn:microsoft.com/office/officeart/2005/8/layout/list1"/>
    <dgm:cxn modelId="{405E82E7-EB34-4C0B-8E25-3A62DC57FE1B}" type="presParOf" srcId="{46A4F6C2-D856-4415-A111-E2B839284026}" destId="{393FCFE2-AC58-4E7E-B76B-41B4A071A37C}" srcOrd="9" destOrd="0" presId="urn:microsoft.com/office/officeart/2005/8/layout/list1"/>
    <dgm:cxn modelId="{EC77CBAC-6EB1-424F-B63B-BE3678BB3406}" type="presParOf" srcId="{46A4F6C2-D856-4415-A111-E2B839284026}" destId="{08056617-43F9-4398-9041-BDFE8692692E}" srcOrd="10" destOrd="0" presId="urn:microsoft.com/office/officeart/2005/8/layout/list1"/>
    <dgm:cxn modelId="{32633440-DBC0-4989-8CFA-195EA6F57ABA}" type="presParOf" srcId="{46A4F6C2-D856-4415-A111-E2B839284026}" destId="{3D7FBCBD-7C70-42EE-BACE-B36A81FB466B}" srcOrd="11" destOrd="0" presId="urn:microsoft.com/office/officeart/2005/8/layout/list1"/>
    <dgm:cxn modelId="{71E20047-C1AD-447B-9815-541C88D68145}" type="presParOf" srcId="{46A4F6C2-D856-4415-A111-E2B839284026}" destId="{DB176687-F48A-4D64-9ECF-01A8807214A4}" srcOrd="12" destOrd="0" presId="urn:microsoft.com/office/officeart/2005/8/layout/list1"/>
    <dgm:cxn modelId="{8CC5BA6B-87C2-4820-8EC3-3868F50A76B6}" type="presParOf" srcId="{DB176687-F48A-4D64-9ECF-01A8807214A4}" destId="{C15CC905-820E-41A4-B78A-E136CA8AD1EE}" srcOrd="0" destOrd="0" presId="urn:microsoft.com/office/officeart/2005/8/layout/list1"/>
    <dgm:cxn modelId="{985866DA-EE30-41B0-850C-26A546D644EC}" type="presParOf" srcId="{DB176687-F48A-4D64-9ECF-01A8807214A4}" destId="{CF2AB401-2B9F-4DF0-B113-42BA2D3754FD}" srcOrd="1" destOrd="0" presId="urn:microsoft.com/office/officeart/2005/8/layout/list1"/>
    <dgm:cxn modelId="{F8B96AD2-ECF0-4802-BBC1-23498BFF5550}" type="presParOf" srcId="{46A4F6C2-D856-4415-A111-E2B839284026}" destId="{3843E924-2791-4215-8E8B-A04370E450CB}" srcOrd="13" destOrd="0" presId="urn:microsoft.com/office/officeart/2005/8/layout/list1"/>
    <dgm:cxn modelId="{38BF3BFD-4C9F-4279-8FBC-61B27C19E07C}" type="presParOf" srcId="{46A4F6C2-D856-4415-A111-E2B839284026}" destId="{A51D79F2-B708-4470-BF41-8EBBB539B164}" srcOrd="14" destOrd="0" presId="urn:microsoft.com/office/officeart/2005/8/layout/list1"/>
    <dgm:cxn modelId="{62B51875-2967-48F3-9A59-E9585E103AEF}" type="presParOf" srcId="{46A4F6C2-D856-4415-A111-E2B839284026}" destId="{A1FC9010-6F6A-4D29-8094-DA6513C54967}" srcOrd="15" destOrd="0" presId="urn:microsoft.com/office/officeart/2005/8/layout/list1"/>
    <dgm:cxn modelId="{4199858B-0F60-4908-A99D-0A911379EAE4}" type="presParOf" srcId="{46A4F6C2-D856-4415-A111-E2B839284026}" destId="{A6FF2F17-1350-4FE9-BD76-5F9A65BC5325}" srcOrd="16" destOrd="0" presId="urn:microsoft.com/office/officeart/2005/8/layout/list1"/>
    <dgm:cxn modelId="{3CC2191A-FA8B-4024-BA85-B94DE8316BFF}" type="presParOf" srcId="{A6FF2F17-1350-4FE9-BD76-5F9A65BC5325}" destId="{B7C32356-DA1F-4898-B8EE-4A696D48580E}" srcOrd="0" destOrd="0" presId="urn:microsoft.com/office/officeart/2005/8/layout/list1"/>
    <dgm:cxn modelId="{195314FE-6629-459A-B9B1-3F1375976C14}" type="presParOf" srcId="{A6FF2F17-1350-4FE9-BD76-5F9A65BC5325}" destId="{39819FC7-349E-4E93-915D-21C759700E17}" srcOrd="1" destOrd="0" presId="urn:microsoft.com/office/officeart/2005/8/layout/list1"/>
    <dgm:cxn modelId="{5B6FDD7E-CB00-43E2-9A67-0AA2052005F2}" type="presParOf" srcId="{46A4F6C2-D856-4415-A111-E2B839284026}" destId="{C15B09D5-F2F7-47F3-AC37-2F84D3043F87}" srcOrd="17" destOrd="0" presId="urn:microsoft.com/office/officeart/2005/8/layout/list1"/>
    <dgm:cxn modelId="{E0F8FD99-0365-4086-9162-DBDB274BBA6A}" type="presParOf" srcId="{46A4F6C2-D856-4415-A111-E2B839284026}" destId="{26849963-4354-4A26-A884-A8428901DEFE}" srcOrd="18" destOrd="0" presId="urn:microsoft.com/office/officeart/2005/8/layout/list1"/>
    <dgm:cxn modelId="{16013821-0762-4F63-A9C8-8AB2C801C2BE}" type="presParOf" srcId="{46A4F6C2-D856-4415-A111-E2B839284026}" destId="{88ABE31D-676E-45C0-AA8E-95FD87AFBE63}" srcOrd="19" destOrd="0" presId="urn:microsoft.com/office/officeart/2005/8/layout/list1"/>
    <dgm:cxn modelId="{6CBE9BBD-29BC-45A9-8462-6C92D66B8040}" type="presParOf" srcId="{46A4F6C2-D856-4415-A111-E2B839284026}" destId="{DFE9B02E-2361-41D6-9A71-DAC0129D9BD2}" srcOrd="20" destOrd="0" presId="urn:microsoft.com/office/officeart/2005/8/layout/list1"/>
    <dgm:cxn modelId="{47D3D2FD-8DEB-4F17-BE89-A3BEEADA7E9E}" type="presParOf" srcId="{DFE9B02E-2361-41D6-9A71-DAC0129D9BD2}" destId="{9CDAC2B6-BD27-4B7D-9185-57AD73CF2A3E}" srcOrd="0" destOrd="0" presId="urn:microsoft.com/office/officeart/2005/8/layout/list1"/>
    <dgm:cxn modelId="{97BA68BE-787A-4CA4-82B4-3559F4041EA4}" type="presParOf" srcId="{DFE9B02E-2361-41D6-9A71-DAC0129D9BD2}" destId="{79CF03C5-EFF6-46F9-8ACE-5CF2F1BD1100}" srcOrd="1" destOrd="0" presId="urn:microsoft.com/office/officeart/2005/8/layout/list1"/>
    <dgm:cxn modelId="{ACDCF612-E6A0-4BA1-ADDF-C917F02E4661}" type="presParOf" srcId="{46A4F6C2-D856-4415-A111-E2B839284026}" destId="{D2F289AA-FC93-4F82-9D2C-FB7FEB05195F}" srcOrd="21" destOrd="0" presId="urn:microsoft.com/office/officeart/2005/8/layout/list1"/>
    <dgm:cxn modelId="{3E0DF1DE-AB5E-431B-9A3F-9529D875602E}" type="presParOf" srcId="{46A4F6C2-D856-4415-A111-E2B839284026}" destId="{F9A0D546-EE2D-4025-9302-F89F4D7D2720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06D2B8-2AD1-495B-B257-3031DA3D4B03}" type="doc">
      <dgm:prSet loTypeId="urn:microsoft.com/office/officeart/2005/8/layout/radial6" loCatId="cycle" qsTypeId="urn:microsoft.com/office/officeart/2005/8/quickstyle/3d4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EDAC8D0-6F53-4A54-A8BE-00833BCB50F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چارچوب پروژه‌هاي توليد علم</a:t>
          </a:r>
          <a:endParaRPr lang="en-US" b="1">
            <a:cs typeface="Zar" panose="00000400000000000000" pitchFamily="2" charset="-78"/>
          </a:endParaRPr>
        </a:p>
      </dgm:t>
    </dgm:pt>
    <dgm:pt modelId="{C755E5DB-DA99-4062-8609-AA4E71EBCDCA}" type="par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725F341-339D-4873-BCC7-A281704A8B64}" type="sib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076FD76-8F53-4293-82BB-7DE2D28D976D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پژوهشگر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64302535-120F-4E3D-98BA-D3571AB7FF88}" type="par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E9A808E-2AEE-44B4-9A7E-90C84003C517}" type="sib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E4AD97C2-C279-4482-A794-F9219B7AAF7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جلسات پژوهش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13065C7C-C03C-4A28-8CA0-45355D1767F5}" type="parTrans" cxnId="{A6C0421C-7BDA-41BA-94EE-EADD0E2EFA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103FC4BE-65EF-4DB2-B9C7-28A339C3435F}" type="sibTrans" cxnId="{A6C0421C-7BDA-41BA-94EE-EADD0E2EFA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915740C-714C-4996-A7D9-A5EAA97D826A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روند پيشرفت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2A864411-9582-4B1B-9962-D2083BE1B87A}" type="parTrans" cxnId="{3BF2CF8F-52DC-4FC2-82A1-520307D06C8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E681A5F-B7E8-405D-8ABF-072868213D27}" type="sibTrans" cxnId="{3BF2CF8F-52DC-4FC2-82A1-520307D06C8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DFE2E06D-99F9-4CF1-81B0-42046A1AB090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ارزيابي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3995C08E-8977-4E47-90C6-392F1169A400}" type="parTrans" cxnId="{325B3C49-93E0-438A-95C8-1EDE78D7ECC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9264DC5-2C7D-440E-8A82-F82172E8CA50}" type="sibTrans" cxnId="{325B3C49-93E0-438A-95C8-1EDE78D7ECC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45CBE64-F339-4628-AD0C-100FCF2FA5F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اسناد پيوستي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F0F12B21-07BC-434F-91E7-D993A0B8E3BA}" type="parTrans" cxnId="{C46D6B0A-59FB-4F1B-BF92-EF344BA60D23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DB48656-9D0F-4050-956F-ED785D612ABB}" type="sibTrans" cxnId="{C46D6B0A-59FB-4F1B-BF92-EF344BA60D23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A42B3A5-EAA5-4906-8234-2F452F269B8D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ساعات صرف‌شده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209542AA-FBB3-4A41-B4BE-FF07BCB78EDA}" type="parTrans" cxnId="{40D625E5-7120-486F-9796-43E5CB305A3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3A1B6102-6F7D-493B-A354-C3EF4110D955}" type="sibTrans" cxnId="{40D625E5-7120-486F-9796-43E5CB305A3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A7B11C81-70F4-46F3-A0AE-A30C8C6D8EF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مراحل كار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447D0D77-C540-4304-9A9C-23FD7689ACE0}" type="parTrans" cxnId="{E3CF4F62-493C-4D74-A993-8E31F2CF112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3E8A5C03-948F-48C1-A311-196AB98639EB}" type="sibTrans" cxnId="{E3CF4F62-493C-4D74-A993-8E31F2CF112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E5C9664-1EAC-47B0-90DD-B25683544817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درصد پيشرفت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5D722F5D-4ED2-4178-9BAF-9E4A380A9D9B}" type="parTrans" cxnId="{0E1F0BEB-5AC5-4F82-999E-C6D5066B7FE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DA94D58-E848-44A7-A980-D2F7127701EC}" type="sibTrans" cxnId="{0E1F0BEB-5AC5-4F82-999E-C6D5066B7FE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4C397006-68D6-4DC1-A976-6C5811937D4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نقشه راه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74D3E21E-E4CB-499C-9A61-52BEBE6B7BCD}" type="parTrans" cxnId="{BA92B854-254A-48D7-9ABA-0C9EB25DB5F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C6DD3197-6457-40B1-B50A-73E9E94B8E46}" type="sibTrans" cxnId="{BA92B854-254A-48D7-9ABA-0C9EB25DB5F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90F8CBB2-7896-478E-B82A-CA5DB33E9AEB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تاريخ شروع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FBC54B89-257C-4EC9-921D-875F870B4AAD}" type="parTrans" cxnId="{BE74CE79-891F-4A9F-9815-1650C370966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EB179AE-712B-4784-9CEE-C453DBC6D3B7}" type="sibTrans" cxnId="{BE74CE79-891F-4A9F-9815-1650C370966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377164AE-D38D-421E-9943-C563057BCEE5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تاريخ پايان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AB53FCD9-EC5A-4DC6-B859-C37F2BDE656E}" type="parTrans" cxnId="{B9BBE3A7-BCC1-4B88-926B-BB33946CA50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EAB73D2B-83C5-4C7F-8709-1963EBB07884}" type="sibTrans" cxnId="{B9BBE3A7-BCC1-4B88-926B-BB33946CA50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4A394B50-7BBD-4BA5-A1B3-901F1AEC9FFC}" type="pres">
      <dgm:prSet presAssocID="{D006D2B8-2AD1-495B-B257-3031DA3D4B0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EB79A1F-2282-4D81-A215-3DEEE40F326D}" type="pres">
      <dgm:prSet presAssocID="{9EDAC8D0-6F53-4A54-A8BE-00833BCB50F3}" presName="centerShape" presStyleLbl="node0" presStyleIdx="0" presStyleCnt="1" custScaleX="219192" custScaleY="219192"/>
      <dgm:spPr/>
      <dgm:t>
        <a:bodyPr/>
        <a:lstStyle/>
        <a:p>
          <a:endParaRPr lang="en-US"/>
        </a:p>
      </dgm:t>
    </dgm:pt>
    <dgm:pt modelId="{959DB464-52D7-41CD-B6D8-4DE232A74129}" type="pres">
      <dgm:prSet presAssocID="{2076FD76-8F53-4293-82BB-7DE2D28D976D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9531BC-2C3F-462E-A35E-F8742D1931F0}" type="pres">
      <dgm:prSet presAssocID="{2076FD76-8F53-4293-82BB-7DE2D28D976D}" presName="dummy" presStyleCnt="0"/>
      <dgm:spPr/>
    </dgm:pt>
    <dgm:pt modelId="{6591203B-B58C-4549-994D-F92C8B5765AB}" type="pres">
      <dgm:prSet presAssocID="{FE9A808E-2AEE-44B4-9A7E-90C84003C517}" presName="sibTrans" presStyleLbl="sibTrans2D1" presStyleIdx="0" presStyleCnt="11"/>
      <dgm:spPr/>
      <dgm:t>
        <a:bodyPr/>
        <a:lstStyle/>
        <a:p>
          <a:endParaRPr lang="en-US"/>
        </a:p>
      </dgm:t>
    </dgm:pt>
    <dgm:pt modelId="{E6E2747C-0278-4634-91CC-03830BA01067}" type="pres">
      <dgm:prSet presAssocID="{E4AD97C2-C279-4482-A794-F9219B7AAF79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98C43E-39CC-44BE-8E4B-605F6D45B993}" type="pres">
      <dgm:prSet presAssocID="{E4AD97C2-C279-4482-A794-F9219B7AAF79}" presName="dummy" presStyleCnt="0"/>
      <dgm:spPr/>
    </dgm:pt>
    <dgm:pt modelId="{D2C9E9C2-A11F-4594-A19A-97D0E7BA9241}" type="pres">
      <dgm:prSet presAssocID="{103FC4BE-65EF-4DB2-B9C7-28A339C3435F}" presName="sibTrans" presStyleLbl="sibTrans2D1" presStyleIdx="1" presStyleCnt="11"/>
      <dgm:spPr/>
      <dgm:t>
        <a:bodyPr/>
        <a:lstStyle/>
        <a:p>
          <a:endParaRPr lang="en-US"/>
        </a:p>
      </dgm:t>
    </dgm:pt>
    <dgm:pt modelId="{E668A23F-9536-4861-B91D-46E5860F4071}" type="pres">
      <dgm:prSet presAssocID="{B915740C-714C-4996-A7D9-A5EAA97D826A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61799D-597E-44AB-9CA4-BA53820C9831}" type="pres">
      <dgm:prSet presAssocID="{B915740C-714C-4996-A7D9-A5EAA97D826A}" presName="dummy" presStyleCnt="0"/>
      <dgm:spPr/>
    </dgm:pt>
    <dgm:pt modelId="{7AFC0933-63B5-424C-A1E3-15C8A6908813}" type="pres">
      <dgm:prSet presAssocID="{7E681A5F-B7E8-405D-8ABF-072868213D27}" presName="sibTrans" presStyleLbl="sibTrans2D1" presStyleIdx="2" presStyleCnt="11"/>
      <dgm:spPr/>
      <dgm:t>
        <a:bodyPr/>
        <a:lstStyle/>
        <a:p>
          <a:endParaRPr lang="en-US"/>
        </a:p>
      </dgm:t>
    </dgm:pt>
    <dgm:pt modelId="{B812BEF5-67E2-4707-8A3F-6662F846F8B3}" type="pres">
      <dgm:prSet presAssocID="{DFE2E06D-99F9-4CF1-81B0-42046A1AB090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CB91A2C-D591-48F9-9F15-959485B5CA93}" type="pres">
      <dgm:prSet presAssocID="{DFE2E06D-99F9-4CF1-81B0-42046A1AB090}" presName="dummy" presStyleCnt="0"/>
      <dgm:spPr/>
    </dgm:pt>
    <dgm:pt modelId="{9BF65EE6-C606-4C77-8412-1036B896EAA4}" type="pres">
      <dgm:prSet presAssocID="{79264DC5-2C7D-440E-8A82-F82172E8CA50}" presName="sibTrans" presStyleLbl="sibTrans2D1" presStyleIdx="3" presStyleCnt="11"/>
      <dgm:spPr/>
      <dgm:t>
        <a:bodyPr/>
        <a:lstStyle/>
        <a:p>
          <a:endParaRPr lang="en-US"/>
        </a:p>
      </dgm:t>
    </dgm:pt>
    <dgm:pt modelId="{72122623-4945-456D-8E15-2659A60CECA8}" type="pres">
      <dgm:prSet presAssocID="{745CBE64-F339-4628-AD0C-100FCF2FA5F9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2220E5-35B6-4808-9C54-65D779B703FF}" type="pres">
      <dgm:prSet presAssocID="{745CBE64-F339-4628-AD0C-100FCF2FA5F9}" presName="dummy" presStyleCnt="0"/>
      <dgm:spPr/>
    </dgm:pt>
    <dgm:pt modelId="{4D94DFC1-DCF0-4FE3-880F-A8C03FBB9EC5}" type="pres">
      <dgm:prSet presAssocID="{2DB48656-9D0F-4050-956F-ED785D612ABB}" presName="sibTrans" presStyleLbl="sibTrans2D1" presStyleIdx="4" presStyleCnt="11"/>
      <dgm:spPr/>
      <dgm:t>
        <a:bodyPr/>
        <a:lstStyle/>
        <a:p>
          <a:endParaRPr lang="en-US"/>
        </a:p>
      </dgm:t>
    </dgm:pt>
    <dgm:pt modelId="{C0CF29F2-F7DF-46C7-BC6E-8E13E9345D41}" type="pres">
      <dgm:prSet presAssocID="{FA42B3A5-EAA5-4906-8234-2F452F269B8D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5E099-1545-45B7-8A6F-3A2285695219}" type="pres">
      <dgm:prSet presAssocID="{FA42B3A5-EAA5-4906-8234-2F452F269B8D}" presName="dummy" presStyleCnt="0"/>
      <dgm:spPr/>
    </dgm:pt>
    <dgm:pt modelId="{FAF10B27-8882-4B83-A071-A0098D9258EA}" type="pres">
      <dgm:prSet presAssocID="{3A1B6102-6F7D-493B-A354-C3EF4110D955}" presName="sibTrans" presStyleLbl="sibTrans2D1" presStyleIdx="5" presStyleCnt="11"/>
      <dgm:spPr/>
      <dgm:t>
        <a:bodyPr/>
        <a:lstStyle/>
        <a:p>
          <a:endParaRPr lang="en-US"/>
        </a:p>
      </dgm:t>
    </dgm:pt>
    <dgm:pt modelId="{EA00CBE0-6DEA-4E77-A317-BD64C2005A60}" type="pres">
      <dgm:prSet presAssocID="{A7B11C81-70F4-46F3-A0AE-A30C8C6D8EF9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EA52C7-4672-45A4-B93F-3F4A7B15CA24}" type="pres">
      <dgm:prSet presAssocID="{A7B11C81-70F4-46F3-A0AE-A30C8C6D8EF9}" presName="dummy" presStyleCnt="0"/>
      <dgm:spPr/>
    </dgm:pt>
    <dgm:pt modelId="{DD18C091-FDA5-48A5-B23F-206A44E7D8E0}" type="pres">
      <dgm:prSet presAssocID="{3E8A5C03-948F-48C1-A311-196AB98639EB}" presName="sibTrans" presStyleLbl="sibTrans2D1" presStyleIdx="6" presStyleCnt="11"/>
      <dgm:spPr/>
      <dgm:t>
        <a:bodyPr/>
        <a:lstStyle/>
        <a:p>
          <a:endParaRPr lang="en-US"/>
        </a:p>
      </dgm:t>
    </dgm:pt>
    <dgm:pt modelId="{0EE781A7-A3F8-48C6-B040-7837390C1913}" type="pres">
      <dgm:prSet presAssocID="{FE5C9664-1EAC-47B0-90DD-B25683544817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C38ED0-E1BD-4006-95E1-7E5DB2FF2E3F}" type="pres">
      <dgm:prSet presAssocID="{FE5C9664-1EAC-47B0-90DD-B25683544817}" presName="dummy" presStyleCnt="0"/>
      <dgm:spPr/>
    </dgm:pt>
    <dgm:pt modelId="{A7AA59EE-2E63-406A-8ABF-62F55540A1EC}" type="pres">
      <dgm:prSet presAssocID="{BDA94D58-E848-44A7-A980-D2F7127701EC}" presName="sibTrans" presStyleLbl="sibTrans2D1" presStyleIdx="7" presStyleCnt="11"/>
      <dgm:spPr/>
      <dgm:t>
        <a:bodyPr/>
        <a:lstStyle/>
        <a:p>
          <a:endParaRPr lang="en-US"/>
        </a:p>
      </dgm:t>
    </dgm:pt>
    <dgm:pt modelId="{EFE0FA26-169E-46D4-9B9D-BA8878F5AF89}" type="pres">
      <dgm:prSet presAssocID="{4C397006-68D6-4DC1-A976-6C5811937D49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3A5FA5-5632-4A95-BEF4-D7E0F2603947}" type="pres">
      <dgm:prSet presAssocID="{4C397006-68D6-4DC1-A976-6C5811937D49}" presName="dummy" presStyleCnt="0"/>
      <dgm:spPr/>
    </dgm:pt>
    <dgm:pt modelId="{06CAC0DA-70F7-4FEC-9A83-2510E7C359E5}" type="pres">
      <dgm:prSet presAssocID="{C6DD3197-6457-40B1-B50A-73E9E94B8E46}" presName="sibTrans" presStyleLbl="sibTrans2D1" presStyleIdx="8" presStyleCnt="11"/>
      <dgm:spPr/>
      <dgm:t>
        <a:bodyPr/>
        <a:lstStyle/>
        <a:p>
          <a:endParaRPr lang="en-US"/>
        </a:p>
      </dgm:t>
    </dgm:pt>
    <dgm:pt modelId="{CC609BB6-2CB4-425E-A9A1-38B6F1A140B7}" type="pres">
      <dgm:prSet presAssocID="{90F8CBB2-7896-478E-B82A-CA5DB33E9AEB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39302F-A632-45C8-A22D-813BFB91C258}" type="pres">
      <dgm:prSet presAssocID="{90F8CBB2-7896-478E-B82A-CA5DB33E9AEB}" presName="dummy" presStyleCnt="0"/>
      <dgm:spPr/>
    </dgm:pt>
    <dgm:pt modelId="{2D1B1857-9FC5-4D4D-94A5-E32C79C5727D}" type="pres">
      <dgm:prSet presAssocID="{BEB179AE-712B-4784-9CEE-C453DBC6D3B7}" presName="sibTrans" presStyleLbl="sibTrans2D1" presStyleIdx="9" presStyleCnt="11"/>
      <dgm:spPr/>
      <dgm:t>
        <a:bodyPr/>
        <a:lstStyle/>
        <a:p>
          <a:endParaRPr lang="en-US"/>
        </a:p>
      </dgm:t>
    </dgm:pt>
    <dgm:pt modelId="{BACD6636-1344-4764-B1AF-0ACCCE4A662C}" type="pres">
      <dgm:prSet presAssocID="{377164AE-D38D-421E-9943-C563057BCEE5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09B749-5A1A-4C15-ABAA-19C2BE1BA166}" type="pres">
      <dgm:prSet presAssocID="{377164AE-D38D-421E-9943-C563057BCEE5}" presName="dummy" presStyleCnt="0"/>
      <dgm:spPr/>
    </dgm:pt>
    <dgm:pt modelId="{93E2AC99-8C0E-4767-9498-89850F836ECC}" type="pres">
      <dgm:prSet presAssocID="{EAB73D2B-83C5-4C7F-8709-1963EBB07884}" presName="sibTrans" presStyleLbl="sibTrans2D1" presStyleIdx="10" presStyleCnt="11"/>
      <dgm:spPr/>
      <dgm:t>
        <a:bodyPr/>
        <a:lstStyle/>
        <a:p>
          <a:endParaRPr lang="en-US"/>
        </a:p>
      </dgm:t>
    </dgm:pt>
  </dgm:ptLst>
  <dgm:cxnLst>
    <dgm:cxn modelId="{325B3C49-93E0-438A-95C8-1EDE78D7ECCF}" srcId="{9EDAC8D0-6F53-4A54-A8BE-00833BCB50F3}" destId="{DFE2E06D-99F9-4CF1-81B0-42046A1AB090}" srcOrd="3" destOrd="0" parTransId="{3995C08E-8977-4E47-90C6-392F1169A400}" sibTransId="{79264DC5-2C7D-440E-8A82-F82172E8CA50}"/>
    <dgm:cxn modelId="{BB2DC0D1-8886-4DA7-AB57-DBCDFF680CE2}" type="presOf" srcId="{BEB179AE-712B-4784-9CEE-C453DBC6D3B7}" destId="{2D1B1857-9FC5-4D4D-94A5-E32C79C5727D}" srcOrd="0" destOrd="0" presId="urn:microsoft.com/office/officeart/2005/8/layout/radial6"/>
    <dgm:cxn modelId="{F8CD1083-EC40-4CA9-A6D2-72A7F2C78144}" type="presOf" srcId="{2076FD76-8F53-4293-82BB-7DE2D28D976D}" destId="{959DB464-52D7-41CD-B6D8-4DE232A74129}" srcOrd="0" destOrd="0" presId="urn:microsoft.com/office/officeart/2005/8/layout/radial6"/>
    <dgm:cxn modelId="{5EFA7359-C7DD-46BB-9996-6210637F8B92}" type="presOf" srcId="{B915740C-714C-4996-A7D9-A5EAA97D826A}" destId="{E668A23F-9536-4861-B91D-46E5860F4071}" srcOrd="0" destOrd="0" presId="urn:microsoft.com/office/officeart/2005/8/layout/radial6"/>
    <dgm:cxn modelId="{00599DF2-1A01-47BD-BECE-DD7208C74EAC}" type="presOf" srcId="{FE9A808E-2AEE-44B4-9A7E-90C84003C517}" destId="{6591203B-B58C-4549-994D-F92C8B5765AB}" srcOrd="0" destOrd="0" presId="urn:microsoft.com/office/officeart/2005/8/layout/radial6"/>
    <dgm:cxn modelId="{5BADC164-21F3-4439-8A8A-2BCE6BF6C4E9}" type="presOf" srcId="{D006D2B8-2AD1-495B-B257-3031DA3D4B03}" destId="{4A394B50-7BBD-4BA5-A1B3-901F1AEC9FFC}" srcOrd="0" destOrd="0" presId="urn:microsoft.com/office/officeart/2005/8/layout/radial6"/>
    <dgm:cxn modelId="{B696CD00-8A03-4D69-BFB3-29BD07E244DA}" type="presOf" srcId="{DFE2E06D-99F9-4CF1-81B0-42046A1AB090}" destId="{B812BEF5-67E2-4707-8A3F-6662F846F8B3}" srcOrd="0" destOrd="0" presId="urn:microsoft.com/office/officeart/2005/8/layout/radial6"/>
    <dgm:cxn modelId="{2BFD046D-5DA3-42D8-B13C-5B063069A44A}" type="presOf" srcId="{A7B11C81-70F4-46F3-A0AE-A30C8C6D8EF9}" destId="{EA00CBE0-6DEA-4E77-A317-BD64C2005A60}" srcOrd="0" destOrd="0" presId="urn:microsoft.com/office/officeart/2005/8/layout/radial6"/>
    <dgm:cxn modelId="{E5272112-EF3B-4951-846F-6B6F5186B480}" type="presOf" srcId="{C6DD3197-6457-40B1-B50A-73E9E94B8E46}" destId="{06CAC0DA-70F7-4FEC-9A83-2510E7C359E5}" srcOrd="0" destOrd="0" presId="urn:microsoft.com/office/officeart/2005/8/layout/radial6"/>
    <dgm:cxn modelId="{6C63F9D6-AE1A-411D-9A47-01831299BA5C}" type="presOf" srcId="{FA42B3A5-EAA5-4906-8234-2F452F269B8D}" destId="{C0CF29F2-F7DF-46C7-BC6E-8E13E9345D41}" srcOrd="0" destOrd="0" presId="urn:microsoft.com/office/officeart/2005/8/layout/radial6"/>
    <dgm:cxn modelId="{B06EEAA9-265B-4DF9-8536-BC9B5D6765C8}" type="presOf" srcId="{3E8A5C03-948F-48C1-A311-196AB98639EB}" destId="{DD18C091-FDA5-48A5-B23F-206A44E7D8E0}" srcOrd="0" destOrd="0" presId="urn:microsoft.com/office/officeart/2005/8/layout/radial6"/>
    <dgm:cxn modelId="{2080AFED-A4D5-43EB-B203-4A2D8CEDF780}" type="presOf" srcId="{90F8CBB2-7896-478E-B82A-CA5DB33E9AEB}" destId="{CC609BB6-2CB4-425E-A9A1-38B6F1A140B7}" srcOrd="0" destOrd="0" presId="urn:microsoft.com/office/officeart/2005/8/layout/radial6"/>
    <dgm:cxn modelId="{6D684EFA-DA80-43CE-A345-DA204311FC5C}" type="presOf" srcId="{FE5C9664-1EAC-47B0-90DD-B25683544817}" destId="{0EE781A7-A3F8-48C6-B040-7837390C1913}" srcOrd="0" destOrd="0" presId="urn:microsoft.com/office/officeart/2005/8/layout/radial6"/>
    <dgm:cxn modelId="{0E1F0BEB-5AC5-4F82-999E-C6D5066B7FEB}" srcId="{9EDAC8D0-6F53-4A54-A8BE-00833BCB50F3}" destId="{FE5C9664-1EAC-47B0-90DD-B25683544817}" srcOrd="7" destOrd="0" parTransId="{5D722F5D-4ED2-4178-9BAF-9E4A380A9D9B}" sibTransId="{BDA94D58-E848-44A7-A980-D2F7127701EC}"/>
    <dgm:cxn modelId="{7C4C56B2-5D33-4321-8E86-7000B660DD66}" srcId="{9EDAC8D0-6F53-4A54-A8BE-00833BCB50F3}" destId="{2076FD76-8F53-4293-82BB-7DE2D28D976D}" srcOrd="0" destOrd="0" parTransId="{64302535-120F-4E3D-98BA-D3571AB7FF88}" sibTransId="{FE9A808E-2AEE-44B4-9A7E-90C84003C517}"/>
    <dgm:cxn modelId="{4763F714-2903-497D-A662-6FDEF366D077}" type="presOf" srcId="{BDA94D58-E848-44A7-A980-D2F7127701EC}" destId="{A7AA59EE-2E63-406A-8ABF-62F55540A1EC}" srcOrd="0" destOrd="0" presId="urn:microsoft.com/office/officeart/2005/8/layout/radial6"/>
    <dgm:cxn modelId="{BA92B854-254A-48D7-9ABA-0C9EB25DB5F0}" srcId="{9EDAC8D0-6F53-4A54-A8BE-00833BCB50F3}" destId="{4C397006-68D6-4DC1-A976-6C5811937D49}" srcOrd="8" destOrd="0" parTransId="{74D3E21E-E4CB-499C-9A61-52BEBE6B7BCD}" sibTransId="{C6DD3197-6457-40B1-B50A-73E9E94B8E46}"/>
    <dgm:cxn modelId="{3BF2CF8F-52DC-4FC2-82A1-520307D06C84}" srcId="{9EDAC8D0-6F53-4A54-A8BE-00833BCB50F3}" destId="{B915740C-714C-4996-A7D9-A5EAA97D826A}" srcOrd="2" destOrd="0" parTransId="{2A864411-9582-4B1B-9962-D2083BE1B87A}" sibTransId="{7E681A5F-B7E8-405D-8ABF-072868213D27}"/>
    <dgm:cxn modelId="{BE74CE79-891F-4A9F-9815-1650C370966B}" srcId="{9EDAC8D0-6F53-4A54-A8BE-00833BCB50F3}" destId="{90F8CBB2-7896-478E-B82A-CA5DB33E9AEB}" srcOrd="9" destOrd="0" parTransId="{FBC54B89-257C-4EC9-921D-875F870B4AAD}" sibTransId="{BEB179AE-712B-4784-9CEE-C453DBC6D3B7}"/>
    <dgm:cxn modelId="{F2C9766B-C47E-41D1-B281-A38C590A0088}" type="presOf" srcId="{103FC4BE-65EF-4DB2-B9C7-28A339C3435F}" destId="{D2C9E9C2-A11F-4594-A19A-97D0E7BA9241}" srcOrd="0" destOrd="0" presId="urn:microsoft.com/office/officeart/2005/8/layout/radial6"/>
    <dgm:cxn modelId="{15630483-2954-44A3-9585-CF34CCE6AC3E}" type="presOf" srcId="{3A1B6102-6F7D-493B-A354-C3EF4110D955}" destId="{FAF10B27-8882-4B83-A071-A0098D9258EA}" srcOrd="0" destOrd="0" presId="urn:microsoft.com/office/officeart/2005/8/layout/radial6"/>
    <dgm:cxn modelId="{23BF0313-AE59-41F8-91F0-0155EDEC7279}" type="presOf" srcId="{2DB48656-9D0F-4050-956F-ED785D612ABB}" destId="{4D94DFC1-DCF0-4FE3-880F-A8C03FBB9EC5}" srcOrd="0" destOrd="0" presId="urn:microsoft.com/office/officeart/2005/8/layout/radial6"/>
    <dgm:cxn modelId="{E56EAA1C-5ECC-43C0-9DD8-CCC6869EA246}" type="presOf" srcId="{9EDAC8D0-6F53-4A54-A8BE-00833BCB50F3}" destId="{9EB79A1F-2282-4D81-A215-3DEEE40F326D}" srcOrd="0" destOrd="0" presId="urn:microsoft.com/office/officeart/2005/8/layout/radial6"/>
    <dgm:cxn modelId="{B9BBE3A7-BCC1-4B88-926B-BB33946CA50C}" srcId="{9EDAC8D0-6F53-4A54-A8BE-00833BCB50F3}" destId="{377164AE-D38D-421E-9943-C563057BCEE5}" srcOrd="10" destOrd="0" parTransId="{AB53FCD9-EC5A-4DC6-B859-C37F2BDE656E}" sibTransId="{EAB73D2B-83C5-4C7F-8709-1963EBB07884}"/>
    <dgm:cxn modelId="{A4D3B615-12A3-4973-BB75-38A5F337296C}" type="presOf" srcId="{EAB73D2B-83C5-4C7F-8709-1963EBB07884}" destId="{93E2AC99-8C0E-4767-9498-89850F836ECC}" srcOrd="0" destOrd="0" presId="urn:microsoft.com/office/officeart/2005/8/layout/radial6"/>
    <dgm:cxn modelId="{BD2539A6-57BA-4C6B-9FC9-DAF89120B278}" type="presOf" srcId="{4C397006-68D6-4DC1-A976-6C5811937D49}" destId="{EFE0FA26-169E-46D4-9B9D-BA8878F5AF89}" srcOrd="0" destOrd="0" presId="urn:microsoft.com/office/officeart/2005/8/layout/radial6"/>
    <dgm:cxn modelId="{C46D6B0A-59FB-4F1B-BF92-EF344BA60D23}" srcId="{9EDAC8D0-6F53-4A54-A8BE-00833BCB50F3}" destId="{745CBE64-F339-4628-AD0C-100FCF2FA5F9}" srcOrd="4" destOrd="0" parTransId="{F0F12B21-07BC-434F-91E7-D993A0B8E3BA}" sibTransId="{2DB48656-9D0F-4050-956F-ED785D612ABB}"/>
    <dgm:cxn modelId="{23193528-A7E1-419F-9032-883EE72AD273}" type="presOf" srcId="{E4AD97C2-C279-4482-A794-F9219B7AAF79}" destId="{E6E2747C-0278-4634-91CC-03830BA01067}" srcOrd="0" destOrd="0" presId="urn:microsoft.com/office/officeart/2005/8/layout/radial6"/>
    <dgm:cxn modelId="{A6C0421C-7BDA-41BA-94EE-EADD0E2EFA66}" srcId="{9EDAC8D0-6F53-4A54-A8BE-00833BCB50F3}" destId="{E4AD97C2-C279-4482-A794-F9219B7AAF79}" srcOrd="1" destOrd="0" parTransId="{13065C7C-C03C-4A28-8CA0-45355D1767F5}" sibTransId="{103FC4BE-65EF-4DB2-B9C7-28A339C3435F}"/>
    <dgm:cxn modelId="{3358AA93-6AFF-416C-BB6A-F67C52E5D153}" type="presOf" srcId="{79264DC5-2C7D-440E-8A82-F82172E8CA50}" destId="{9BF65EE6-C606-4C77-8412-1036B896EAA4}" srcOrd="0" destOrd="0" presId="urn:microsoft.com/office/officeart/2005/8/layout/radial6"/>
    <dgm:cxn modelId="{E3CF4F62-493C-4D74-A993-8E31F2CF1124}" srcId="{9EDAC8D0-6F53-4A54-A8BE-00833BCB50F3}" destId="{A7B11C81-70F4-46F3-A0AE-A30C8C6D8EF9}" srcOrd="6" destOrd="0" parTransId="{447D0D77-C540-4304-9A9C-23FD7689ACE0}" sibTransId="{3E8A5C03-948F-48C1-A311-196AB98639EB}"/>
    <dgm:cxn modelId="{C7382526-F6DA-4CD4-96BA-1CE03C3EB59B}" srcId="{D006D2B8-2AD1-495B-B257-3031DA3D4B03}" destId="{9EDAC8D0-6F53-4A54-A8BE-00833BCB50F3}" srcOrd="0" destOrd="0" parTransId="{C755E5DB-DA99-4062-8609-AA4E71EBCDCA}" sibTransId="{2725F341-339D-4873-BCC7-A281704A8B64}"/>
    <dgm:cxn modelId="{6B1F1C60-1495-4D37-8253-E0152907795C}" type="presOf" srcId="{745CBE64-F339-4628-AD0C-100FCF2FA5F9}" destId="{72122623-4945-456D-8E15-2659A60CECA8}" srcOrd="0" destOrd="0" presId="urn:microsoft.com/office/officeart/2005/8/layout/radial6"/>
    <dgm:cxn modelId="{2BF7F8CB-D0B7-4D72-B82C-A8BD1DAA3B5B}" type="presOf" srcId="{377164AE-D38D-421E-9943-C563057BCEE5}" destId="{BACD6636-1344-4764-B1AF-0ACCCE4A662C}" srcOrd="0" destOrd="0" presId="urn:microsoft.com/office/officeart/2005/8/layout/radial6"/>
    <dgm:cxn modelId="{061361EC-376F-4257-9E9D-6FDE4A7E6FA1}" type="presOf" srcId="{7E681A5F-B7E8-405D-8ABF-072868213D27}" destId="{7AFC0933-63B5-424C-A1E3-15C8A6908813}" srcOrd="0" destOrd="0" presId="urn:microsoft.com/office/officeart/2005/8/layout/radial6"/>
    <dgm:cxn modelId="{40D625E5-7120-486F-9796-43E5CB305A3F}" srcId="{9EDAC8D0-6F53-4A54-A8BE-00833BCB50F3}" destId="{FA42B3A5-EAA5-4906-8234-2F452F269B8D}" srcOrd="5" destOrd="0" parTransId="{209542AA-FBB3-4A41-B4BE-FF07BCB78EDA}" sibTransId="{3A1B6102-6F7D-493B-A354-C3EF4110D955}"/>
    <dgm:cxn modelId="{4451E2CA-4420-4186-95E2-8934FCE06FEC}" type="presParOf" srcId="{4A394B50-7BBD-4BA5-A1B3-901F1AEC9FFC}" destId="{9EB79A1F-2282-4D81-A215-3DEEE40F326D}" srcOrd="0" destOrd="0" presId="urn:microsoft.com/office/officeart/2005/8/layout/radial6"/>
    <dgm:cxn modelId="{726C6187-111C-4F65-A16E-AB81A4D89C67}" type="presParOf" srcId="{4A394B50-7BBD-4BA5-A1B3-901F1AEC9FFC}" destId="{959DB464-52D7-41CD-B6D8-4DE232A74129}" srcOrd="1" destOrd="0" presId="urn:microsoft.com/office/officeart/2005/8/layout/radial6"/>
    <dgm:cxn modelId="{8B349021-18F2-49E4-B334-95AA1329FCBA}" type="presParOf" srcId="{4A394B50-7BBD-4BA5-A1B3-901F1AEC9FFC}" destId="{7F9531BC-2C3F-462E-A35E-F8742D1931F0}" srcOrd="2" destOrd="0" presId="urn:microsoft.com/office/officeart/2005/8/layout/radial6"/>
    <dgm:cxn modelId="{25449993-17D6-4D01-9934-C1C7CCBC6CF9}" type="presParOf" srcId="{4A394B50-7BBD-4BA5-A1B3-901F1AEC9FFC}" destId="{6591203B-B58C-4549-994D-F92C8B5765AB}" srcOrd="3" destOrd="0" presId="urn:microsoft.com/office/officeart/2005/8/layout/radial6"/>
    <dgm:cxn modelId="{9A6AE459-2879-4F18-A4DE-74D663CF068A}" type="presParOf" srcId="{4A394B50-7BBD-4BA5-A1B3-901F1AEC9FFC}" destId="{E6E2747C-0278-4634-91CC-03830BA01067}" srcOrd="4" destOrd="0" presId="urn:microsoft.com/office/officeart/2005/8/layout/radial6"/>
    <dgm:cxn modelId="{BDF0BD17-7A58-4B11-8233-2156E78AA683}" type="presParOf" srcId="{4A394B50-7BBD-4BA5-A1B3-901F1AEC9FFC}" destId="{8798C43E-39CC-44BE-8E4B-605F6D45B993}" srcOrd="5" destOrd="0" presId="urn:microsoft.com/office/officeart/2005/8/layout/radial6"/>
    <dgm:cxn modelId="{0F8636FF-5B94-4EF0-AEAD-EB7EB5173F0A}" type="presParOf" srcId="{4A394B50-7BBD-4BA5-A1B3-901F1AEC9FFC}" destId="{D2C9E9C2-A11F-4594-A19A-97D0E7BA9241}" srcOrd="6" destOrd="0" presId="urn:microsoft.com/office/officeart/2005/8/layout/radial6"/>
    <dgm:cxn modelId="{B27DC8FD-A842-40A0-91BB-527FFC3961CC}" type="presParOf" srcId="{4A394B50-7BBD-4BA5-A1B3-901F1AEC9FFC}" destId="{E668A23F-9536-4861-B91D-46E5860F4071}" srcOrd="7" destOrd="0" presId="urn:microsoft.com/office/officeart/2005/8/layout/radial6"/>
    <dgm:cxn modelId="{3138FD34-B892-4983-8086-8EFF8044BFC1}" type="presParOf" srcId="{4A394B50-7BBD-4BA5-A1B3-901F1AEC9FFC}" destId="{FE61799D-597E-44AB-9CA4-BA53820C9831}" srcOrd="8" destOrd="0" presId="urn:microsoft.com/office/officeart/2005/8/layout/radial6"/>
    <dgm:cxn modelId="{9767D51E-9412-47D5-BE3C-8B7C5E6AD64E}" type="presParOf" srcId="{4A394B50-7BBD-4BA5-A1B3-901F1AEC9FFC}" destId="{7AFC0933-63B5-424C-A1E3-15C8A6908813}" srcOrd="9" destOrd="0" presId="urn:microsoft.com/office/officeart/2005/8/layout/radial6"/>
    <dgm:cxn modelId="{0F171AEE-3700-44B9-A345-D2C835276EE8}" type="presParOf" srcId="{4A394B50-7BBD-4BA5-A1B3-901F1AEC9FFC}" destId="{B812BEF5-67E2-4707-8A3F-6662F846F8B3}" srcOrd="10" destOrd="0" presId="urn:microsoft.com/office/officeart/2005/8/layout/radial6"/>
    <dgm:cxn modelId="{477F091B-E428-40AD-8797-B360B53A4154}" type="presParOf" srcId="{4A394B50-7BBD-4BA5-A1B3-901F1AEC9FFC}" destId="{FCB91A2C-D591-48F9-9F15-959485B5CA93}" srcOrd="11" destOrd="0" presId="urn:microsoft.com/office/officeart/2005/8/layout/radial6"/>
    <dgm:cxn modelId="{CB96F554-41C5-4A47-AB5A-6A5309A24410}" type="presParOf" srcId="{4A394B50-7BBD-4BA5-A1B3-901F1AEC9FFC}" destId="{9BF65EE6-C606-4C77-8412-1036B896EAA4}" srcOrd="12" destOrd="0" presId="urn:microsoft.com/office/officeart/2005/8/layout/radial6"/>
    <dgm:cxn modelId="{C85283DF-81DD-4415-9B0F-26F18D0D59B8}" type="presParOf" srcId="{4A394B50-7BBD-4BA5-A1B3-901F1AEC9FFC}" destId="{72122623-4945-456D-8E15-2659A60CECA8}" srcOrd="13" destOrd="0" presId="urn:microsoft.com/office/officeart/2005/8/layout/radial6"/>
    <dgm:cxn modelId="{7F7FB7D3-F6AB-439E-8E4E-36F07B2C1516}" type="presParOf" srcId="{4A394B50-7BBD-4BA5-A1B3-901F1AEC9FFC}" destId="{932220E5-35B6-4808-9C54-65D779B703FF}" srcOrd="14" destOrd="0" presId="urn:microsoft.com/office/officeart/2005/8/layout/radial6"/>
    <dgm:cxn modelId="{2B5DB7EE-CF98-4F65-9F32-91BA4343D422}" type="presParOf" srcId="{4A394B50-7BBD-4BA5-A1B3-901F1AEC9FFC}" destId="{4D94DFC1-DCF0-4FE3-880F-A8C03FBB9EC5}" srcOrd="15" destOrd="0" presId="urn:microsoft.com/office/officeart/2005/8/layout/radial6"/>
    <dgm:cxn modelId="{C965259E-8864-454B-956E-F5F4F83E55BE}" type="presParOf" srcId="{4A394B50-7BBD-4BA5-A1B3-901F1AEC9FFC}" destId="{C0CF29F2-F7DF-46C7-BC6E-8E13E9345D41}" srcOrd="16" destOrd="0" presId="urn:microsoft.com/office/officeart/2005/8/layout/radial6"/>
    <dgm:cxn modelId="{A44E7B9E-95A7-4453-8840-65730CCE933A}" type="presParOf" srcId="{4A394B50-7BBD-4BA5-A1B3-901F1AEC9FFC}" destId="{AE15E099-1545-45B7-8A6F-3A2285695219}" srcOrd="17" destOrd="0" presId="urn:microsoft.com/office/officeart/2005/8/layout/radial6"/>
    <dgm:cxn modelId="{42A408C7-CD6C-4DBC-B190-8E794CE11DE2}" type="presParOf" srcId="{4A394B50-7BBD-4BA5-A1B3-901F1AEC9FFC}" destId="{FAF10B27-8882-4B83-A071-A0098D9258EA}" srcOrd="18" destOrd="0" presId="urn:microsoft.com/office/officeart/2005/8/layout/radial6"/>
    <dgm:cxn modelId="{2EEC1C48-8B3E-4F2C-AB63-3907D52D9F37}" type="presParOf" srcId="{4A394B50-7BBD-4BA5-A1B3-901F1AEC9FFC}" destId="{EA00CBE0-6DEA-4E77-A317-BD64C2005A60}" srcOrd="19" destOrd="0" presId="urn:microsoft.com/office/officeart/2005/8/layout/radial6"/>
    <dgm:cxn modelId="{7ECEEDEC-E25E-4EC5-A29A-E090E4F10759}" type="presParOf" srcId="{4A394B50-7BBD-4BA5-A1B3-901F1AEC9FFC}" destId="{B0EA52C7-4672-45A4-B93F-3F4A7B15CA24}" srcOrd="20" destOrd="0" presId="urn:microsoft.com/office/officeart/2005/8/layout/radial6"/>
    <dgm:cxn modelId="{48007FA7-497C-424E-9A93-3A07191C9724}" type="presParOf" srcId="{4A394B50-7BBD-4BA5-A1B3-901F1AEC9FFC}" destId="{DD18C091-FDA5-48A5-B23F-206A44E7D8E0}" srcOrd="21" destOrd="0" presId="urn:microsoft.com/office/officeart/2005/8/layout/radial6"/>
    <dgm:cxn modelId="{BE17EBD8-35E0-4C1B-AC7C-DC78964B64F8}" type="presParOf" srcId="{4A394B50-7BBD-4BA5-A1B3-901F1AEC9FFC}" destId="{0EE781A7-A3F8-48C6-B040-7837390C1913}" srcOrd="22" destOrd="0" presId="urn:microsoft.com/office/officeart/2005/8/layout/radial6"/>
    <dgm:cxn modelId="{834D5312-1328-4E0A-B6A6-923306C645A9}" type="presParOf" srcId="{4A394B50-7BBD-4BA5-A1B3-901F1AEC9FFC}" destId="{33C38ED0-E1BD-4006-95E1-7E5DB2FF2E3F}" srcOrd="23" destOrd="0" presId="urn:microsoft.com/office/officeart/2005/8/layout/radial6"/>
    <dgm:cxn modelId="{CAE208E9-E64F-4450-B1A7-C30AA1651B67}" type="presParOf" srcId="{4A394B50-7BBD-4BA5-A1B3-901F1AEC9FFC}" destId="{A7AA59EE-2E63-406A-8ABF-62F55540A1EC}" srcOrd="24" destOrd="0" presId="urn:microsoft.com/office/officeart/2005/8/layout/radial6"/>
    <dgm:cxn modelId="{4F715642-A6C6-40E6-B61D-4D1C290EAFBD}" type="presParOf" srcId="{4A394B50-7BBD-4BA5-A1B3-901F1AEC9FFC}" destId="{EFE0FA26-169E-46D4-9B9D-BA8878F5AF89}" srcOrd="25" destOrd="0" presId="urn:microsoft.com/office/officeart/2005/8/layout/radial6"/>
    <dgm:cxn modelId="{E248A731-BCBC-47A8-A572-151DA979CE8B}" type="presParOf" srcId="{4A394B50-7BBD-4BA5-A1B3-901F1AEC9FFC}" destId="{DA3A5FA5-5632-4A95-BEF4-D7E0F2603947}" srcOrd="26" destOrd="0" presId="urn:microsoft.com/office/officeart/2005/8/layout/radial6"/>
    <dgm:cxn modelId="{EBB2C52E-5D38-449A-977E-DDA34635D53B}" type="presParOf" srcId="{4A394B50-7BBD-4BA5-A1B3-901F1AEC9FFC}" destId="{06CAC0DA-70F7-4FEC-9A83-2510E7C359E5}" srcOrd="27" destOrd="0" presId="urn:microsoft.com/office/officeart/2005/8/layout/radial6"/>
    <dgm:cxn modelId="{0D48398A-3182-4DC6-947B-8DEC5AC938F4}" type="presParOf" srcId="{4A394B50-7BBD-4BA5-A1B3-901F1AEC9FFC}" destId="{CC609BB6-2CB4-425E-A9A1-38B6F1A140B7}" srcOrd="28" destOrd="0" presId="urn:microsoft.com/office/officeart/2005/8/layout/radial6"/>
    <dgm:cxn modelId="{1A01B5FD-76AC-472B-A16C-263D7D86B961}" type="presParOf" srcId="{4A394B50-7BBD-4BA5-A1B3-901F1AEC9FFC}" destId="{9039302F-A632-45C8-A22D-813BFB91C258}" srcOrd="29" destOrd="0" presId="urn:microsoft.com/office/officeart/2005/8/layout/radial6"/>
    <dgm:cxn modelId="{78B80109-DB50-4AEA-AB13-84C088A1A6B6}" type="presParOf" srcId="{4A394B50-7BBD-4BA5-A1B3-901F1AEC9FFC}" destId="{2D1B1857-9FC5-4D4D-94A5-E32C79C5727D}" srcOrd="30" destOrd="0" presId="urn:microsoft.com/office/officeart/2005/8/layout/radial6"/>
    <dgm:cxn modelId="{698A25D1-D862-4435-984F-B862F390EF36}" type="presParOf" srcId="{4A394B50-7BBD-4BA5-A1B3-901F1AEC9FFC}" destId="{BACD6636-1344-4764-B1AF-0ACCCE4A662C}" srcOrd="31" destOrd="0" presId="urn:microsoft.com/office/officeart/2005/8/layout/radial6"/>
    <dgm:cxn modelId="{EB880F33-4A3E-4CCD-AEC7-F574A3D6E3A0}" type="presParOf" srcId="{4A394B50-7BBD-4BA5-A1B3-901F1AEC9FFC}" destId="{AB09B749-5A1A-4C15-ABAA-19C2BE1BA166}" srcOrd="32" destOrd="0" presId="urn:microsoft.com/office/officeart/2005/8/layout/radial6"/>
    <dgm:cxn modelId="{1196BC5A-ADE4-48E3-ABE7-94F1BFB3CBB0}" type="presParOf" srcId="{4A394B50-7BBD-4BA5-A1B3-901F1AEC9FFC}" destId="{93E2AC99-8C0E-4767-9498-89850F836ECC}" srcOrd="33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محصول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محصول: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محتواي محصول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مطالب كتاب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پديدآور: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نشر: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نوع محصول: مكتوب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قالب محصول: كتاب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B8A414CD-A3BB-4BFC-8F7B-07B740F08321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صفحات: 300 صفحه</a:t>
          </a:r>
          <a:endParaRPr lang="en-US" b="1">
            <a:cs typeface="Zar" panose="00000400000000000000" pitchFamily="2" charset="-78"/>
          </a:endParaRPr>
        </a:p>
      </dgm:t>
    </dgm:pt>
    <dgm:pt modelId="{6BC4BF01-B5C6-4812-AE02-94DD7C8E6F99}" type="parTrans" cxnId="{77B37B01-AF09-4B35-AAFB-27713155B0C4}">
      <dgm:prSet/>
      <dgm:spPr/>
      <dgm:t>
        <a:bodyPr/>
        <a:lstStyle/>
        <a:p>
          <a:endParaRPr lang="en-US"/>
        </a:p>
      </dgm:t>
    </dgm:pt>
    <dgm:pt modelId="{7E78DFAD-A845-4097-A4A7-01B203EAC221}" type="sibTrans" cxnId="{77B37B01-AF09-4B35-AAFB-27713155B0C4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  </a:t>
          </a:r>
          <a:endParaRPr lang="en-US" b="0">
            <a:cs typeface="Zar" panose="00000400000000000000" pitchFamily="2" charset="-78"/>
          </a:endParaRPr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A320393C-1039-461E-A335-FF4FB76332AF}" type="presOf" srcId="{B8A414CD-A3BB-4BFC-8F7B-07B740F08321}" destId="{5995F2DE-7960-4EC2-889A-A5817F96D540}" srcOrd="0" destOrd="6" presId="urn:microsoft.com/office/officeart/2011/layout/TabList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77B37B01-AF09-4B35-AAFB-27713155B0C4}" srcId="{C8E85923-067D-4B63-89CC-747366CBB8F9}" destId="{B8A414CD-A3BB-4BFC-8F7B-07B740F08321}" srcOrd="7" destOrd="0" parTransId="{6BC4BF01-B5C6-4812-AE02-94DD7C8E6F99}" sibTransId="{7E78DFAD-A845-4097-A4A7-01B203EAC221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همايش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همايش: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موضوعات همايش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موضوعات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مكان برگزاري: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محصولات همايش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محصولات همايش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برگزاري: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ساعت برگزاري: از ج تا دال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سخنرانان همايش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سخنرانان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جلسه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جلسه علمي: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شركت‌كنندگان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اسامي اساتيد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مكان برگزاري جلسه: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جلسه: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ساعت جلسه: از ج تا دال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مباحث مطروحه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بحث‌هاي جلسه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نشست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نشست علمي: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سخنرانان نشست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سخنرانان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مكان برگزاري نشست: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برگزاري: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ساعت برگزاري: از ج تا دال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مباحث مطروحه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مباحث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دوره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دوره آموزشي: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مباحث آموزشي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فهرست سرفصل‌ها و سيلابس‌ها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استاد: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تعداد شركت‌كنندگان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 </a:t>
          </a:r>
          <a:endParaRPr lang="en-US" b="1">
            <a:cs typeface="Zar" panose="00000400000000000000" pitchFamily="2" charset="-78"/>
          </a:endParaRPr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006D2B8-2AD1-495B-B257-3031DA3D4B03}" type="doc">
      <dgm:prSet loTypeId="urn:microsoft.com/office/officeart/2005/8/layout/radial6" loCatId="cycle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9EDAC8D0-6F53-4A54-A8BE-00833BCB50F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چارچوب پروژه‌هاي توليد متن</a:t>
          </a:r>
          <a:endParaRPr lang="en-US" b="1">
            <a:cs typeface="Zar" panose="00000400000000000000" pitchFamily="2" charset="-78"/>
          </a:endParaRPr>
        </a:p>
      </dgm:t>
    </dgm:pt>
    <dgm:pt modelId="{C755E5DB-DA99-4062-8609-AA4E71EBCDCA}" type="par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725F341-339D-4873-BCC7-A281704A8B64}" type="sib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076FD76-8F53-4293-82BB-7DE2D28D976D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تدوين‌گر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64302535-120F-4E3D-98BA-D3571AB7FF88}" type="par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E9A808E-2AEE-44B4-9A7E-90C84003C517}" type="sib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E4AD97C2-C279-4482-A794-F9219B7AAF7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مراحل تدوين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13065C7C-C03C-4A28-8CA0-45355D1767F5}" type="parTrans" cxnId="{A6C0421C-7BDA-41BA-94EE-EADD0E2EFA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103FC4BE-65EF-4DB2-B9C7-28A339C3435F}" type="sibTrans" cxnId="{A6C0421C-7BDA-41BA-94EE-EADD0E2EFA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915740C-714C-4996-A7D9-A5EAA97D826A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روند پيشرفت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2A864411-9582-4B1B-9962-D2083BE1B87A}" type="parTrans" cxnId="{3BF2CF8F-52DC-4FC2-82A1-520307D06C8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E681A5F-B7E8-405D-8ABF-072868213D27}" type="sibTrans" cxnId="{3BF2CF8F-52DC-4FC2-82A1-520307D06C8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E5C9664-1EAC-47B0-90DD-B25683544817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درصد پيشرفت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5D722F5D-4ED2-4178-9BAF-9E4A380A9D9B}" type="parTrans" cxnId="{0E1F0BEB-5AC5-4F82-999E-C6D5066B7FE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DA94D58-E848-44A7-A980-D2F7127701EC}" type="sibTrans" cxnId="{0E1F0BEB-5AC5-4F82-999E-C6D5066B7FE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4C397006-68D6-4DC1-A976-6C5811937D4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تعداد استنادات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74D3E21E-E4CB-499C-9A61-52BEBE6B7BCD}" type="parTrans" cxnId="{BA92B854-254A-48D7-9ABA-0C9EB25DB5F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C6DD3197-6457-40B1-B50A-73E9E94B8E46}" type="sibTrans" cxnId="{BA92B854-254A-48D7-9ABA-0C9EB25DB5F0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90F8CBB2-7896-478E-B82A-CA5DB33E9AEB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تاريخ شروع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FBC54B89-257C-4EC9-921D-875F870B4AAD}" type="parTrans" cxnId="{BE74CE79-891F-4A9F-9815-1650C370966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EB179AE-712B-4784-9CEE-C453DBC6D3B7}" type="sibTrans" cxnId="{BE74CE79-891F-4A9F-9815-1650C370966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377164AE-D38D-421E-9943-C563057BCEE5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تاريخ پايان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AB53FCD9-EC5A-4DC6-B859-C37F2BDE656E}" type="parTrans" cxnId="{B9BBE3A7-BCC1-4B88-926B-BB33946CA50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EAB73D2B-83C5-4C7F-8709-1963EBB07884}" type="sibTrans" cxnId="{B9BBE3A7-BCC1-4B88-926B-BB33946CA50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0AD91AB2-76A0-4CEF-95F4-09814BA10F68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تعداد استدلال‌ها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980C1E51-1A5F-4E8D-AD1C-22A3E4BD2A5F}" type="parTrans" cxnId="{C8207205-66E8-480F-9C5F-FFE71AF35EF0}">
      <dgm:prSet/>
      <dgm:spPr/>
      <dgm:t>
        <a:bodyPr/>
        <a:lstStyle/>
        <a:p>
          <a:endParaRPr lang="en-US"/>
        </a:p>
      </dgm:t>
    </dgm:pt>
    <dgm:pt modelId="{3C902AA6-9225-436D-8974-2F851CE44709}" type="sibTrans" cxnId="{C8207205-66E8-480F-9C5F-FFE71AF35EF0}">
      <dgm:prSet/>
      <dgm:spPr/>
      <dgm:t>
        <a:bodyPr/>
        <a:lstStyle/>
        <a:p>
          <a:endParaRPr lang="en-US"/>
        </a:p>
      </dgm:t>
    </dgm:pt>
    <dgm:pt modelId="{C813EC7F-20FA-42C9-AFBB-D8D373FF1CE9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تعداد مثال‌ها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11D121BE-8326-4ED8-8EE5-0B4B830F3779}" type="parTrans" cxnId="{AECCBEF7-0792-4B32-B7CD-08F473EE52C9}">
      <dgm:prSet/>
      <dgm:spPr/>
      <dgm:t>
        <a:bodyPr/>
        <a:lstStyle/>
        <a:p>
          <a:endParaRPr lang="en-US"/>
        </a:p>
      </dgm:t>
    </dgm:pt>
    <dgm:pt modelId="{A32F9046-2362-4DA2-9202-23CE3A1CD05E}" type="sibTrans" cxnId="{AECCBEF7-0792-4B32-B7CD-08F473EE52C9}">
      <dgm:prSet/>
      <dgm:spPr/>
      <dgm:t>
        <a:bodyPr/>
        <a:lstStyle/>
        <a:p>
          <a:endParaRPr lang="en-US"/>
        </a:p>
      </dgm:t>
    </dgm:pt>
    <dgm:pt modelId="{02D226FE-BF3F-4418-B9AD-FF56E0023590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تعداد نمونه‌ها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06E796AB-7D2F-4BA1-8417-9E955FE149F2}" type="parTrans" cxnId="{68659845-2D13-4F97-B1DA-44E00484F8D4}">
      <dgm:prSet/>
      <dgm:spPr/>
      <dgm:t>
        <a:bodyPr/>
        <a:lstStyle/>
        <a:p>
          <a:endParaRPr lang="en-US"/>
        </a:p>
      </dgm:t>
    </dgm:pt>
    <dgm:pt modelId="{9AD33890-06DE-43F5-9948-F8381CC2531B}" type="sibTrans" cxnId="{68659845-2D13-4F97-B1DA-44E00484F8D4}">
      <dgm:prSet/>
      <dgm:spPr/>
      <dgm:t>
        <a:bodyPr/>
        <a:lstStyle/>
        <a:p>
          <a:endParaRPr lang="en-US"/>
        </a:p>
      </dgm:t>
    </dgm:pt>
    <dgm:pt modelId="{F6D5280B-C816-4555-98C9-0DDC9C5097C8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سند ترسيمي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F3C3DFC6-6CFB-4348-BFE0-285B01A17B96}" type="parTrans" cxnId="{B560768F-573E-4696-BEF9-62088418842C}">
      <dgm:prSet/>
      <dgm:spPr/>
      <dgm:t>
        <a:bodyPr/>
        <a:lstStyle/>
        <a:p>
          <a:endParaRPr lang="en-US"/>
        </a:p>
      </dgm:t>
    </dgm:pt>
    <dgm:pt modelId="{6AC30C53-AF02-4E56-B360-F73F3C398490}" type="sibTrans" cxnId="{B560768F-573E-4696-BEF9-62088418842C}">
      <dgm:prSet/>
      <dgm:spPr/>
      <dgm:t>
        <a:bodyPr/>
        <a:lstStyle/>
        <a:p>
          <a:endParaRPr lang="en-US"/>
        </a:p>
      </dgm:t>
    </dgm:pt>
    <dgm:pt modelId="{89232C60-4E05-4FF7-B3F3-01B8AB6CC4AD}">
      <dgm:prSet phldrT="[Text]"/>
      <dgm:spPr/>
      <dgm:t>
        <a:bodyPr/>
        <a:lstStyle/>
        <a:p>
          <a:r>
            <a:rPr lang="fa-IR" b="1">
              <a:solidFill>
                <a:sysClr val="windowText" lastClr="000000"/>
              </a:solidFill>
              <a:cs typeface="Zar" panose="00000400000000000000" pitchFamily="2" charset="-78"/>
            </a:rPr>
            <a:t>خروجي نهايي</a:t>
          </a:r>
          <a:endParaRPr lang="en-US" b="1">
            <a:solidFill>
              <a:sysClr val="windowText" lastClr="000000"/>
            </a:solidFill>
            <a:cs typeface="Zar" panose="00000400000000000000" pitchFamily="2" charset="-78"/>
          </a:endParaRPr>
        </a:p>
      </dgm:t>
    </dgm:pt>
    <dgm:pt modelId="{DEEAC80E-8769-4C7B-AA9E-98EF734F4AB2}" type="parTrans" cxnId="{071EF0CB-71DF-430D-8AC2-CC25A93C3F55}">
      <dgm:prSet/>
      <dgm:spPr/>
      <dgm:t>
        <a:bodyPr/>
        <a:lstStyle/>
        <a:p>
          <a:endParaRPr lang="en-US"/>
        </a:p>
      </dgm:t>
    </dgm:pt>
    <dgm:pt modelId="{92895251-2AEA-4A8D-90EC-AC62FEE948EE}" type="sibTrans" cxnId="{071EF0CB-71DF-430D-8AC2-CC25A93C3F55}">
      <dgm:prSet/>
      <dgm:spPr/>
      <dgm:t>
        <a:bodyPr/>
        <a:lstStyle/>
        <a:p>
          <a:endParaRPr lang="en-US"/>
        </a:p>
      </dgm:t>
    </dgm:pt>
    <dgm:pt modelId="{4A394B50-7BBD-4BA5-A1B3-901F1AEC9FFC}" type="pres">
      <dgm:prSet presAssocID="{D006D2B8-2AD1-495B-B257-3031DA3D4B0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EB79A1F-2282-4D81-A215-3DEEE40F326D}" type="pres">
      <dgm:prSet presAssocID="{9EDAC8D0-6F53-4A54-A8BE-00833BCB50F3}" presName="centerShape" presStyleLbl="node0" presStyleIdx="0" presStyleCnt="1" custScaleX="219192" custScaleY="219192"/>
      <dgm:spPr/>
      <dgm:t>
        <a:bodyPr/>
        <a:lstStyle/>
        <a:p>
          <a:endParaRPr lang="en-US"/>
        </a:p>
      </dgm:t>
    </dgm:pt>
    <dgm:pt modelId="{959DB464-52D7-41CD-B6D8-4DE232A74129}" type="pres">
      <dgm:prSet presAssocID="{2076FD76-8F53-4293-82BB-7DE2D28D976D}" presName="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9531BC-2C3F-462E-A35E-F8742D1931F0}" type="pres">
      <dgm:prSet presAssocID="{2076FD76-8F53-4293-82BB-7DE2D28D976D}" presName="dummy" presStyleCnt="0"/>
      <dgm:spPr/>
    </dgm:pt>
    <dgm:pt modelId="{6591203B-B58C-4549-994D-F92C8B5765AB}" type="pres">
      <dgm:prSet presAssocID="{FE9A808E-2AEE-44B4-9A7E-90C84003C517}" presName="sibTrans" presStyleLbl="sibTrans2D1" presStyleIdx="0" presStyleCnt="12"/>
      <dgm:spPr/>
      <dgm:t>
        <a:bodyPr/>
        <a:lstStyle/>
        <a:p>
          <a:endParaRPr lang="en-US"/>
        </a:p>
      </dgm:t>
    </dgm:pt>
    <dgm:pt modelId="{E6E2747C-0278-4634-91CC-03830BA01067}" type="pres">
      <dgm:prSet presAssocID="{E4AD97C2-C279-4482-A794-F9219B7AAF79}" presName="nod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98C43E-39CC-44BE-8E4B-605F6D45B993}" type="pres">
      <dgm:prSet presAssocID="{E4AD97C2-C279-4482-A794-F9219B7AAF79}" presName="dummy" presStyleCnt="0"/>
      <dgm:spPr/>
    </dgm:pt>
    <dgm:pt modelId="{D2C9E9C2-A11F-4594-A19A-97D0E7BA9241}" type="pres">
      <dgm:prSet presAssocID="{103FC4BE-65EF-4DB2-B9C7-28A339C3435F}" presName="sibTrans" presStyleLbl="sibTrans2D1" presStyleIdx="1" presStyleCnt="12"/>
      <dgm:spPr/>
      <dgm:t>
        <a:bodyPr/>
        <a:lstStyle/>
        <a:p>
          <a:endParaRPr lang="en-US"/>
        </a:p>
      </dgm:t>
    </dgm:pt>
    <dgm:pt modelId="{E668A23F-9536-4861-B91D-46E5860F4071}" type="pres">
      <dgm:prSet presAssocID="{B915740C-714C-4996-A7D9-A5EAA97D826A}" presName="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61799D-597E-44AB-9CA4-BA53820C9831}" type="pres">
      <dgm:prSet presAssocID="{B915740C-714C-4996-A7D9-A5EAA97D826A}" presName="dummy" presStyleCnt="0"/>
      <dgm:spPr/>
    </dgm:pt>
    <dgm:pt modelId="{7AFC0933-63B5-424C-A1E3-15C8A6908813}" type="pres">
      <dgm:prSet presAssocID="{7E681A5F-B7E8-405D-8ABF-072868213D27}" presName="sibTrans" presStyleLbl="sibTrans2D1" presStyleIdx="2" presStyleCnt="12"/>
      <dgm:spPr/>
      <dgm:t>
        <a:bodyPr/>
        <a:lstStyle/>
        <a:p>
          <a:endParaRPr lang="en-US"/>
        </a:p>
      </dgm:t>
    </dgm:pt>
    <dgm:pt modelId="{0EE781A7-A3F8-48C6-B040-7837390C1913}" type="pres">
      <dgm:prSet presAssocID="{FE5C9664-1EAC-47B0-90DD-B25683544817}" presName="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C38ED0-E1BD-4006-95E1-7E5DB2FF2E3F}" type="pres">
      <dgm:prSet presAssocID="{FE5C9664-1EAC-47B0-90DD-B25683544817}" presName="dummy" presStyleCnt="0"/>
      <dgm:spPr/>
    </dgm:pt>
    <dgm:pt modelId="{A7AA59EE-2E63-406A-8ABF-62F55540A1EC}" type="pres">
      <dgm:prSet presAssocID="{BDA94D58-E848-44A7-A980-D2F7127701EC}" presName="sibTrans" presStyleLbl="sibTrans2D1" presStyleIdx="3" presStyleCnt="12"/>
      <dgm:spPr/>
      <dgm:t>
        <a:bodyPr/>
        <a:lstStyle/>
        <a:p>
          <a:endParaRPr lang="en-US"/>
        </a:p>
      </dgm:t>
    </dgm:pt>
    <dgm:pt modelId="{EFE0FA26-169E-46D4-9B9D-BA8878F5AF89}" type="pres">
      <dgm:prSet presAssocID="{4C397006-68D6-4DC1-A976-6C5811937D49}" presName="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3A5FA5-5632-4A95-BEF4-D7E0F2603947}" type="pres">
      <dgm:prSet presAssocID="{4C397006-68D6-4DC1-A976-6C5811937D49}" presName="dummy" presStyleCnt="0"/>
      <dgm:spPr/>
    </dgm:pt>
    <dgm:pt modelId="{06CAC0DA-70F7-4FEC-9A83-2510E7C359E5}" type="pres">
      <dgm:prSet presAssocID="{C6DD3197-6457-40B1-B50A-73E9E94B8E46}" presName="sibTrans" presStyleLbl="sibTrans2D1" presStyleIdx="4" presStyleCnt="12"/>
      <dgm:spPr/>
      <dgm:t>
        <a:bodyPr/>
        <a:lstStyle/>
        <a:p>
          <a:endParaRPr lang="en-US"/>
        </a:p>
      </dgm:t>
    </dgm:pt>
    <dgm:pt modelId="{B36B813F-70C1-4EC4-B0ED-54B992AFF88A}" type="pres">
      <dgm:prSet presAssocID="{0AD91AB2-76A0-4CEF-95F4-09814BA10F68}" presName="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24C757-B64B-4BA6-A387-49AB0F7698EA}" type="pres">
      <dgm:prSet presAssocID="{0AD91AB2-76A0-4CEF-95F4-09814BA10F68}" presName="dummy" presStyleCnt="0"/>
      <dgm:spPr/>
    </dgm:pt>
    <dgm:pt modelId="{895BE01C-A2D7-4D2F-923D-7441731A976E}" type="pres">
      <dgm:prSet presAssocID="{3C902AA6-9225-436D-8974-2F851CE44709}" presName="sibTrans" presStyleLbl="sibTrans2D1" presStyleIdx="5" presStyleCnt="12"/>
      <dgm:spPr/>
      <dgm:t>
        <a:bodyPr/>
        <a:lstStyle/>
        <a:p>
          <a:endParaRPr lang="en-US"/>
        </a:p>
      </dgm:t>
    </dgm:pt>
    <dgm:pt modelId="{7637E1A5-3DEE-4542-A5CA-545611C1BAA2}" type="pres">
      <dgm:prSet presAssocID="{C813EC7F-20FA-42C9-AFBB-D8D373FF1CE9}" presName="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8416494-B76F-4714-BFD8-7CF604EDE9B7}" type="pres">
      <dgm:prSet presAssocID="{C813EC7F-20FA-42C9-AFBB-D8D373FF1CE9}" presName="dummy" presStyleCnt="0"/>
      <dgm:spPr/>
    </dgm:pt>
    <dgm:pt modelId="{3DE5D43E-7AFA-4A54-9C31-B171491FFF45}" type="pres">
      <dgm:prSet presAssocID="{A32F9046-2362-4DA2-9202-23CE3A1CD05E}" presName="sibTrans" presStyleLbl="sibTrans2D1" presStyleIdx="6" presStyleCnt="12"/>
      <dgm:spPr/>
      <dgm:t>
        <a:bodyPr/>
        <a:lstStyle/>
        <a:p>
          <a:endParaRPr lang="en-US"/>
        </a:p>
      </dgm:t>
    </dgm:pt>
    <dgm:pt modelId="{77BFE7FA-6CBB-44A4-B1C8-8EACA55B5C20}" type="pres">
      <dgm:prSet presAssocID="{02D226FE-BF3F-4418-B9AD-FF56E0023590}" presName="nod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CCC45E-A1B2-4D36-9531-0044EA0D57FF}" type="pres">
      <dgm:prSet presAssocID="{02D226FE-BF3F-4418-B9AD-FF56E0023590}" presName="dummy" presStyleCnt="0"/>
      <dgm:spPr/>
    </dgm:pt>
    <dgm:pt modelId="{8E371110-B131-4EB9-BC9E-41B673DF8420}" type="pres">
      <dgm:prSet presAssocID="{9AD33890-06DE-43F5-9948-F8381CC2531B}" presName="sibTrans" presStyleLbl="sibTrans2D1" presStyleIdx="7" presStyleCnt="12"/>
      <dgm:spPr/>
      <dgm:t>
        <a:bodyPr/>
        <a:lstStyle/>
        <a:p>
          <a:endParaRPr lang="en-US"/>
        </a:p>
      </dgm:t>
    </dgm:pt>
    <dgm:pt modelId="{91EAA610-1ACB-4590-AAA6-939C2C47D64F}" type="pres">
      <dgm:prSet presAssocID="{F6D5280B-C816-4555-98C9-0DDC9C5097C8}" presName="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0FF28D-CF12-4EF2-AC4B-A0A6E6FCC047}" type="pres">
      <dgm:prSet presAssocID="{F6D5280B-C816-4555-98C9-0DDC9C5097C8}" presName="dummy" presStyleCnt="0"/>
      <dgm:spPr/>
    </dgm:pt>
    <dgm:pt modelId="{41E88E85-DD4A-4867-8038-03A524401186}" type="pres">
      <dgm:prSet presAssocID="{6AC30C53-AF02-4E56-B360-F73F3C398490}" presName="sibTrans" presStyleLbl="sibTrans2D1" presStyleIdx="8" presStyleCnt="12"/>
      <dgm:spPr/>
      <dgm:t>
        <a:bodyPr/>
        <a:lstStyle/>
        <a:p>
          <a:endParaRPr lang="en-US"/>
        </a:p>
      </dgm:t>
    </dgm:pt>
    <dgm:pt modelId="{FCE1A951-1345-4BE7-A037-7045208FD24B}" type="pres">
      <dgm:prSet presAssocID="{89232C60-4E05-4FF7-B3F3-01B8AB6CC4AD}" presName="nod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969FAC6-B9AE-489C-936A-68F424AA97C9}" type="pres">
      <dgm:prSet presAssocID="{89232C60-4E05-4FF7-B3F3-01B8AB6CC4AD}" presName="dummy" presStyleCnt="0"/>
      <dgm:spPr/>
    </dgm:pt>
    <dgm:pt modelId="{7C83CA52-ADB4-407B-8B39-1097F47FDE2B}" type="pres">
      <dgm:prSet presAssocID="{92895251-2AEA-4A8D-90EC-AC62FEE948EE}" presName="sibTrans" presStyleLbl="sibTrans2D1" presStyleIdx="9" presStyleCnt="12"/>
      <dgm:spPr/>
      <dgm:t>
        <a:bodyPr/>
        <a:lstStyle/>
        <a:p>
          <a:endParaRPr lang="en-US"/>
        </a:p>
      </dgm:t>
    </dgm:pt>
    <dgm:pt modelId="{CC609BB6-2CB4-425E-A9A1-38B6F1A140B7}" type="pres">
      <dgm:prSet presAssocID="{90F8CBB2-7896-478E-B82A-CA5DB33E9AEB}" presName="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39302F-A632-45C8-A22D-813BFB91C258}" type="pres">
      <dgm:prSet presAssocID="{90F8CBB2-7896-478E-B82A-CA5DB33E9AEB}" presName="dummy" presStyleCnt="0"/>
      <dgm:spPr/>
    </dgm:pt>
    <dgm:pt modelId="{2D1B1857-9FC5-4D4D-94A5-E32C79C5727D}" type="pres">
      <dgm:prSet presAssocID="{BEB179AE-712B-4784-9CEE-C453DBC6D3B7}" presName="sibTrans" presStyleLbl="sibTrans2D1" presStyleIdx="10" presStyleCnt="12"/>
      <dgm:spPr/>
      <dgm:t>
        <a:bodyPr/>
        <a:lstStyle/>
        <a:p>
          <a:endParaRPr lang="en-US"/>
        </a:p>
      </dgm:t>
    </dgm:pt>
    <dgm:pt modelId="{BACD6636-1344-4764-B1AF-0ACCCE4A662C}" type="pres">
      <dgm:prSet presAssocID="{377164AE-D38D-421E-9943-C563057BCEE5}" presName="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09B749-5A1A-4C15-ABAA-19C2BE1BA166}" type="pres">
      <dgm:prSet presAssocID="{377164AE-D38D-421E-9943-C563057BCEE5}" presName="dummy" presStyleCnt="0"/>
      <dgm:spPr/>
    </dgm:pt>
    <dgm:pt modelId="{93E2AC99-8C0E-4767-9498-89850F836ECC}" type="pres">
      <dgm:prSet presAssocID="{EAB73D2B-83C5-4C7F-8709-1963EBB07884}" presName="sibTrans" presStyleLbl="sibTrans2D1" presStyleIdx="11" presStyleCnt="12"/>
      <dgm:spPr/>
      <dgm:t>
        <a:bodyPr/>
        <a:lstStyle/>
        <a:p>
          <a:endParaRPr lang="en-US"/>
        </a:p>
      </dgm:t>
    </dgm:pt>
  </dgm:ptLst>
  <dgm:cxnLst>
    <dgm:cxn modelId="{1D9E3DFD-374B-41C5-A076-36716B6D7C39}" type="presOf" srcId="{C813EC7F-20FA-42C9-AFBB-D8D373FF1CE9}" destId="{7637E1A5-3DEE-4542-A5CA-545611C1BAA2}" srcOrd="0" destOrd="0" presId="urn:microsoft.com/office/officeart/2005/8/layout/radial6"/>
    <dgm:cxn modelId="{BB2DC0D1-8886-4DA7-AB57-DBCDFF680CE2}" type="presOf" srcId="{BEB179AE-712B-4784-9CEE-C453DBC6D3B7}" destId="{2D1B1857-9FC5-4D4D-94A5-E32C79C5727D}" srcOrd="0" destOrd="0" presId="urn:microsoft.com/office/officeart/2005/8/layout/radial6"/>
    <dgm:cxn modelId="{F8CD1083-EC40-4CA9-A6D2-72A7F2C78144}" type="presOf" srcId="{2076FD76-8F53-4293-82BB-7DE2D28D976D}" destId="{959DB464-52D7-41CD-B6D8-4DE232A74129}" srcOrd="0" destOrd="0" presId="urn:microsoft.com/office/officeart/2005/8/layout/radial6"/>
    <dgm:cxn modelId="{5EFA7359-C7DD-46BB-9996-6210637F8B92}" type="presOf" srcId="{B915740C-714C-4996-A7D9-A5EAA97D826A}" destId="{E668A23F-9536-4861-B91D-46E5860F4071}" srcOrd="0" destOrd="0" presId="urn:microsoft.com/office/officeart/2005/8/layout/radial6"/>
    <dgm:cxn modelId="{00599DF2-1A01-47BD-BECE-DD7208C74EAC}" type="presOf" srcId="{FE9A808E-2AEE-44B4-9A7E-90C84003C517}" destId="{6591203B-B58C-4549-994D-F92C8B5765AB}" srcOrd="0" destOrd="0" presId="urn:microsoft.com/office/officeart/2005/8/layout/radial6"/>
    <dgm:cxn modelId="{68659845-2D13-4F97-B1DA-44E00484F8D4}" srcId="{9EDAC8D0-6F53-4A54-A8BE-00833BCB50F3}" destId="{02D226FE-BF3F-4418-B9AD-FF56E0023590}" srcOrd="7" destOrd="0" parTransId="{06E796AB-7D2F-4BA1-8417-9E955FE149F2}" sibTransId="{9AD33890-06DE-43F5-9948-F8381CC2531B}"/>
    <dgm:cxn modelId="{5BADC164-21F3-4439-8A8A-2BCE6BF6C4E9}" type="presOf" srcId="{D006D2B8-2AD1-495B-B257-3031DA3D4B03}" destId="{4A394B50-7BBD-4BA5-A1B3-901F1AEC9FFC}" srcOrd="0" destOrd="0" presId="urn:microsoft.com/office/officeart/2005/8/layout/radial6"/>
    <dgm:cxn modelId="{E5272112-EF3B-4951-846F-6B6F5186B480}" type="presOf" srcId="{C6DD3197-6457-40B1-B50A-73E9E94B8E46}" destId="{06CAC0DA-70F7-4FEC-9A83-2510E7C359E5}" srcOrd="0" destOrd="0" presId="urn:microsoft.com/office/officeart/2005/8/layout/radial6"/>
    <dgm:cxn modelId="{2080AFED-A4D5-43EB-B203-4A2D8CEDF780}" type="presOf" srcId="{90F8CBB2-7896-478E-B82A-CA5DB33E9AEB}" destId="{CC609BB6-2CB4-425E-A9A1-38B6F1A140B7}" srcOrd="0" destOrd="0" presId="urn:microsoft.com/office/officeart/2005/8/layout/radial6"/>
    <dgm:cxn modelId="{6D684EFA-DA80-43CE-A345-DA204311FC5C}" type="presOf" srcId="{FE5C9664-1EAC-47B0-90DD-B25683544817}" destId="{0EE781A7-A3F8-48C6-B040-7837390C1913}" srcOrd="0" destOrd="0" presId="urn:microsoft.com/office/officeart/2005/8/layout/radial6"/>
    <dgm:cxn modelId="{0E1F0BEB-5AC5-4F82-999E-C6D5066B7FEB}" srcId="{9EDAC8D0-6F53-4A54-A8BE-00833BCB50F3}" destId="{FE5C9664-1EAC-47B0-90DD-B25683544817}" srcOrd="3" destOrd="0" parTransId="{5D722F5D-4ED2-4178-9BAF-9E4A380A9D9B}" sibTransId="{BDA94D58-E848-44A7-A980-D2F7127701EC}"/>
    <dgm:cxn modelId="{7C4C56B2-5D33-4321-8E86-7000B660DD66}" srcId="{9EDAC8D0-6F53-4A54-A8BE-00833BCB50F3}" destId="{2076FD76-8F53-4293-82BB-7DE2D28D976D}" srcOrd="0" destOrd="0" parTransId="{64302535-120F-4E3D-98BA-D3571AB7FF88}" sibTransId="{FE9A808E-2AEE-44B4-9A7E-90C84003C517}"/>
    <dgm:cxn modelId="{319B6DE1-D22F-4F27-97C9-05CFD93E81AD}" type="presOf" srcId="{A32F9046-2362-4DA2-9202-23CE3A1CD05E}" destId="{3DE5D43E-7AFA-4A54-9C31-B171491FFF45}" srcOrd="0" destOrd="0" presId="urn:microsoft.com/office/officeart/2005/8/layout/radial6"/>
    <dgm:cxn modelId="{4763F714-2903-497D-A662-6FDEF366D077}" type="presOf" srcId="{BDA94D58-E848-44A7-A980-D2F7127701EC}" destId="{A7AA59EE-2E63-406A-8ABF-62F55540A1EC}" srcOrd="0" destOrd="0" presId="urn:microsoft.com/office/officeart/2005/8/layout/radial6"/>
    <dgm:cxn modelId="{BA92B854-254A-48D7-9ABA-0C9EB25DB5F0}" srcId="{9EDAC8D0-6F53-4A54-A8BE-00833BCB50F3}" destId="{4C397006-68D6-4DC1-A976-6C5811937D49}" srcOrd="4" destOrd="0" parTransId="{74D3E21E-E4CB-499C-9A61-52BEBE6B7BCD}" sibTransId="{C6DD3197-6457-40B1-B50A-73E9E94B8E46}"/>
    <dgm:cxn modelId="{3BF2CF8F-52DC-4FC2-82A1-520307D06C84}" srcId="{9EDAC8D0-6F53-4A54-A8BE-00833BCB50F3}" destId="{B915740C-714C-4996-A7D9-A5EAA97D826A}" srcOrd="2" destOrd="0" parTransId="{2A864411-9582-4B1B-9962-D2083BE1B87A}" sibTransId="{7E681A5F-B7E8-405D-8ABF-072868213D27}"/>
    <dgm:cxn modelId="{BE74CE79-891F-4A9F-9815-1650C370966B}" srcId="{9EDAC8D0-6F53-4A54-A8BE-00833BCB50F3}" destId="{90F8CBB2-7896-478E-B82A-CA5DB33E9AEB}" srcOrd="10" destOrd="0" parTransId="{FBC54B89-257C-4EC9-921D-875F870B4AAD}" sibTransId="{BEB179AE-712B-4784-9CEE-C453DBC6D3B7}"/>
    <dgm:cxn modelId="{F2C9766B-C47E-41D1-B281-A38C590A0088}" type="presOf" srcId="{103FC4BE-65EF-4DB2-B9C7-28A339C3435F}" destId="{D2C9E9C2-A11F-4594-A19A-97D0E7BA9241}" srcOrd="0" destOrd="0" presId="urn:microsoft.com/office/officeart/2005/8/layout/radial6"/>
    <dgm:cxn modelId="{C670704D-2E22-43F6-9F94-6E55A349B407}" type="presOf" srcId="{02D226FE-BF3F-4418-B9AD-FF56E0023590}" destId="{77BFE7FA-6CBB-44A4-B1C8-8EACA55B5C20}" srcOrd="0" destOrd="0" presId="urn:microsoft.com/office/officeart/2005/8/layout/radial6"/>
    <dgm:cxn modelId="{071EF0CB-71DF-430D-8AC2-CC25A93C3F55}" srcId="{9EDAC8D0-6F53-4A54-A8BE-00833BCB50F3}" destId="{89232C60-4E05-4FF7-B3F3-01B8AB6CC4AD}" srcOrd="9" destOrd="0" parTransId="{DEEAC80E-8769-4C7B-AA9E-98EF734F4AB2}" sibTransId="{92895251-2AEA-4A8D-90EC-AC62FEE948EE}"/>
    <dgm:cxn modelId="{B7CDE1FF-49A3-4F0C-A5ED-C5E39AFD077F}" type="presOf" srcId="{89232C60-4E05-4FF7-B3F3-01B8AB6CC4AD}" destId="{FCE1A951-1345-4BE7-A037-7045208FD24B}" srcOrd="0" destOrd="0" presId="urn:microsoft.com/office/officeart/2005/8/layout/radial6"/>
    <dgm:cxn modelId="{AECCBEF7-0792-4B32-B7CD-08F473EE52C9}" srcId="{9EDAC8D0-6F53-4A54-A8BE-00833BCB50F3}" destId="{C813EC7F-20FA-42C9-AFBB-D8D373FF1CE9}" srcOrd="6" destOrd="0" parTransId="{11D121BE-8326-4ED8-8EE5-0B4B830F3779}" sibTransId="{A32F9046-2362-4DA2-9202-23CE3A1CD05E}"/>
    <dgm:cxn modelId="{C8207205-66E8-480F-9C5F-FFE71AF35EF0}" srcId="{9EDAC8D0-6F53-4A54-A8BE-00833BCB50F3}" destId="{0AD91AB2-76A0-4CEF-95F4-09814BA10F68}" srcOrd="5" destOrd="0" parTransId="{980C1E51-1A5F-4E8D-AD1C-22A3E4BD2A5F}" sibTransId="{3C902AA6-9225-436D-8974-2F851CE44709}"/>
    <dgm:cxn modelId="{E56EAA1C-5ECC-43C0-9DD8-CCC6869EA246}" type="presOf" srcId="{9EDAC8D0-6F53-4A54-A8BE-00833BCB50F3}" destId="{9EB79A1F-2282-4D81-A215-3DEEE40F326D}" srcOrd="0" destOrd="0" presId="urn:microsoft.com/office/officeart/2005/8/layout/radial6"/>
    <dgm:cxn modelId="{A4D3B615-12A3-4973-BB75-38A5F337296C}" type="presOf" srcId="{EAB73D2B-83C5-4C7F-8709-1963EBB07884}" destId="{93E2AC99-8C0E-4767-9498-89850F836ECC}" srcOrd="0" destOrd="0" presId="urn:microsoft.com/office/officeart/2005/8/layout/radial6"/>
    <dgm:cxn modelId="{B9BBE3A7-BCC1-4B88-926B-BB33946CA50C}" srcId="{9EDAC8D0-6F53-4A54-A8BE-00833BCB50F3}" destId="{377164AE-D38D-421E-9943-C563057BCEE5}" srcOrd="11" destOrd="0" parTransId="{AB53FCD9-EC5A-4DC6-B859-C37F2BDE656E}" sibTransId="{EAB73D2B-83C5-4C7F-8709-1963EBB07884}"/>
    <dgm:cxn modelId="{02D5FF7F-4F82-4CE7-ABD0-61BD52505871}" type="presOf" srcId="{0AD91AB2-76A0-4CEF-95F4-09814BA10F68}" destId="{B36B813F-70C1-4EC4-B0ED-54B992AFF88A}" srcOrd="0" destOrd="0" presId="urn:microsoft.com/office/officeart/2005/8/layout/radial6"/>
    <dgm:cxn modelId="{BD2539A6-57BA-4C6B-9FC9-DAF89120B278}" type="presOf" srcId="{4C397006-68D6-4DC1-A976-6C5811937D49}" destId="{EFE0FA26-169E-46D4-9B9D-BA8878F5AF89}" srcOrd="0" destOrd="0" presId="urn:microsoft.com/office/officeart/2005/8/layout/radial6"/>
    <dgm:cxn modelId="{7B021486-B073-46BC-AFC0-85B8CE9E44CD}" type="presOf" srcId="{3C902AA6-9225-436D-8974-2F851CE44709}" destId="{895BE01C-A2D7-4D2F-923D-7441731A976E}" srcOrd="0" destOrd="0" presId="urn:microsoft.com/office/officeart/2005/8/layout/radial6"/>
    <dgm:cxn modelId="{23193528-A7E1-419F-9032-883EE72AD273}" type="presOf" srcId="{E4AD97C2-C279-4482-A794-F9219B7AAF79}" destId="{E6E2747C-0278-4634-91CC-03830BA01067}" srcOrd="0" destOrd="0" presId="urn:microsoft.com/office/officeart/2005/8/layout/radial6"/>
    <dgm:cxn modelId="{037FBCD3-3CA6-4F7A-9489-3D54A0221D4C}" type="presOf" srcId="{F6D5280B-C816-4555-98C9-0DDC9C5097C8}" destId="{91EAA610-1ACB-4590-AAA6-939C2C47D64F}" srcOrd="0" destOrd="0" presId="urn:microsoft.com/office/officeart/2005/8/layout/radial6"/>
    <dgm:cxn modelId="{A6C0421C-7BDA-41BA-94EE-EADD0E2EFA66}" srcId="{9EDAC8D0-6F53-4A54-A8BE-00833BCB50F3}" destId="{E4AD97C2-C279-4482-A794-F9219B7AAF79}" srcOrd="1" destOrd="0" parTransId="{13065C7C-C03C-4A28-8CA0-45355D1767F5}" sibTransId="{103FC4BE-65EF-4DB2-B9C7-28A339C3435F}"/>
    <dgm:cxn modelId="{B560768F-573E-4696-BEF9-62088418842C}" srcId="{9EDAC8D0-6F53-4A54-A8BE-00833BCB50F3}" destId="{F6D5280B-C816-4555-98C9-0DDC9C5097C8}" srcOrd="8" destOrd="0" parTransId="{F3C3DFC6-6CFB-4348-BFE0-285B01A17B96}" sibTransId="{6AC30C53-AF02-4E56-B360-F73F3C398490}"/>
    <dgm:cxn modelId="{E958A95D-0412-4DA4-BEC7-1812B310BB44}" type="presOf" srcId="{6AC30C53-AF02-4E56-B360-F73F3C398490}" destId="{41E88E85-DD4A-4867-8038-03A524401186}" srcOrd="0" destOrd="0" presId="urn:microsoft.com/office/officeart/2005/8/layout/radial6"/>
    <dgm:cxn modelId="{C7382526-F6DA-4CD4-96BA-1CE03C3EB59B}" srcId="{D006D2B8-2AD1-495B-B257-3031DA3D4B03}" destId="{9EDAC8D0-6F53-4A54-A8BE-00833BCB50F3}" srcOrd="0" destOrd="0" parTransId="{C755E5DB-DA99-4062-8609-AA4E71EBCDCA}" sibTransId="{2725F341-339D-4873-BCC7-A281704A8B64}"/>
    <dgm:cxn modelId="{C22DACBE-5082-4EBC-A683-94819D87F10E}" type="presOf" srcId="{92895251-2AEA-4A8D-90EC-AC62FEE948EE}" destId="{7C83CA52-ADB4-407B-8B39-1097F47FDE2B}" srcOrd="0" destOrd="0" presId="urn:microsoft.com/office/officeart/2005/8/layout/radial6"/>
    <dgm:cxn modelId="{CB6730A9-7F20-4C41-A8D8-15D896B491CA}" type="presOf" srcId="{9AD33890-06DE-43F5-9948-F8381CC2531B}" destId="{8E371110-B131-4EB9-BC9E-41B673DF8420}" srcOrd="0" destOrd="0" presId="urn:microsoft.com/office/officeart/2005/8/layout/radial6"/>
    <dgm:cxn modelId="{2BF7F8CB-D0B7-4D72-B82C-A8BD1DAA3B5B}" type="presOf" srcId="{377164AE-D38D-421E-9943-C563057BCEE5}" destId="{BACD6636-1344-4764-B1AF-0ACCCE4A662C}" srcOrd="0" destOrd="0" presId="urn:microsoft.com/office/officeart/2005/8/layout/radial6"/>
    <dgm:cxn modelId="{061361EC-376F-4257-9E9D-6FDE4A7E6FA1}" type="presOf" srcId="{7E681A5F-B7E8-405D-8ABF-072868213D27}" destId="{7AFC0933-63B5-424C-A1E3-15C8A6908813}" srcOrd="0" destOrd="0" presId="urn:microsoft.com/office/officeart/2005/8/layout/radial6"/>
    <dgm:cxn modelId="{4451E2CA-4420-4186-95E2-8934FCE06FEC}" type="presParOf" srcId="{4A394B50-7BBD-4BA5-A1B3-901F1AEC9FFC}" destId="{9EB79A1F-2282-4D81-A215-3DEEE40F326D}" srcOrd="0" destOrd="0" presId="urn:microsoft.com/office/officeart/2005/8/layout/radial6"/>
    <dgm:cxn modelId="{726C6187-111C-4F65-A16E-AB81A4D89C67}" type="presParOf" srcId="{4A394B50-7BBD-4BA5-A1B3-901F1AEC9FFC}" destId="{959DB464-52D7-41CD-B6D8-4DE232A74129}" srcOrd="1" destOrd="0" presId="urn:microsoft.com/office/officeart/2005/8/layout/radial6"/>
    <dgm:cxn modelId="{8B349021-18F2-49E4-B334-95AA1329FCBA}" type="presParOf" srcId="{4A394B50-7BBD-4BA5-A1B3-901F1AEC9FFC}" destId="{7F9531BC-2C3F-462E-A35E-F8742D1931F0}" srcOrd="2" destOrd="0" presId="urn:microsoft.com/office/officeart/2005/8/layout/radial6"/>
    <dgm:cxn modelId="{25449993-17D6-4D01-9934-C1C7CCBC6CF9}" type="presParOf" srcId="{4A394B50-7BBD-4BA5-A1B3-901F1AEC9FFC}" destId="{6591203B-B58C-4549-994D-F92C8B5765AB}" srcOrd="3" destOrd="0" presId="urn:microsoft.com/office/officeart/2005/8/layout/radial6"/>
    <dgm:cxn modelId="{9A6AE459-2879-4F18-A4DE-74D663CF068A}" type="presParOf" srcId="{4A394B50-7BBD-4BA5-A1B3-901F1AEC9FFC}" destId="{E6E2747C-0278-4634-91CC-03830BA01067}" srcOrd="4" destOrd="0" presId="urn:microsoft.com/office/officeart/2005/8/layout/radial6"/>
    <dgm:cxn modelId="{BDF0BD17-7A58-4B11-8233-2156E78AA683}" type="presParOf" srcId="{4A394B50-7BBD-4BA5-A1B3-901F1AEC9FFC}" destId="{8798C43E-39CC-44BE-8E4B-605F6D45B993}" srcOrd="5" destOrd="0" presId="urn:microsoft.com/office/officeart/2005/8/layout/radial6"/>
    <dgm:cxn modelId="{0F8636FF-5B94-4EF0-AEAD-EB7EB5173F0A}" type="presParOf" srcId="{4A394B50-7BBD-4BA5-A1B3-901F1AEC9FFC}" destId="{D2C9E9C2-A11F-4594-A19A-97D0E7BA9241}" srcOrd="6" destOrd="0" presId="urn:microsoft.com/office/officeart/2005/8/layout/radial6"/>
    <dgm:cxn modelId="{B27DC8FD-A842-40A0-91BB-527FFC3961CC}" type="presParOf" srcId="{4A394B50-7BBD-4BA5-A1B3-901F1AEC9FFC}" destId="{E668A23F-9536-4861-B91D-46E5860F4071}" srcOrd="7" destOrd="0" presId="urn:microsoft.com/office/officeart/2005/8/layout/radial6"/>
    <dgm:cxn modelId="{3138FD34-B892-4983-8086-8EFF8044BFC1}" type="presParOf" srcId="{4A394B50-7BBD-4BA5-A1B3-901F1AEC9FFC}" destId="{FE61799D-597E-44AB-9CA4-BA53820C9831}" srcOrd="8" destOrd="0" presId="urn:microsoft.com/office/officeart/2005/8/layout/radial6"/>
    <dgm:cxn modelId="{9767D51E-9412-47D5-BE3C-8B7C5E6AD64E}" type="presParOf" srcId="{4A394B50-7BBD-4BA5-A1B3-901F1AEC9FFC}" destId="{7AFC0933-63B5-424C-A1E3-15C8A6908813}" srcOrd="9" destOrd="0" presId="urn:microsoft.com/office/officeart/2005/8/layout/radial6"/>
    <dgm:cxn modelId="{BE17EBD8-35E0-4C1B-AC7C-DC78964B64F8}" type="presParOf" srcId="{4A394B50-7BBD-4BA5-A1B3-901F1AEC9FFC}" destId="{0EE781A7-A3F8-48C6-B040-7837390C1913}" srcOrd="10" destOrd="0" presId="urn:microsoft.com/office/officeart/2005/8/layout/radial6"/>
    <dgm:cxn modelId="{834D5312-1328-4E0A-B6A6-923306C645A9}" type="presParOf" srcId="{4A394B50-7BBD-4BA5-A1B3-901F1AEC9FFC}" destId="{33C38ED0-E1BD-4006-95E1-7E5DB2FF2E3F}" srcOrd="11" destOrd="0" presId="urn:microsoft.com/office/officeart/2005/8/layout/radial6"/>
    <dgm:cxn modelId="{CAE208E9-E64F-4450-B1A7-C30AA1651B67}" type="presParOf" srcId="{4A394B50-7BBD-4BA5-A1B3-901F1AEC9FFC}" destId="{A7AA59EE-2E63-406A-8ABF-62F55540A1EC}" srcOrd="12" destOrd="0" presId="urn:microsoft.com/office/officeart/2005/8/layout/radial6"/>
    <dgm:cxn modelId="{4F715642-A6C6-40E6-B61D-4D1C290EAFBD}" type="presParOf" srcId="{4A394B50-7BBD-4BA5-A1B3-901F1AEC9FFC}" destId="{EFE0FA26-169E-46D4-9B9D-BA8878F5AF89}" srcOrd="13" destOrd="0" presId="urn:microsoft.com/office/officeart/2005/8/layout/radial6"/>
    <dgm:cxn modelId="{E248A731-BCBC-47A8-A572-151DA979CE8B}" type="presParOf" srcId="{4A394B50-7BBD-4BA5-A1B3-901F1AEC9FFC}" destId="{DA3A5FA5-5632-4A95-BEF4-D7E0F2603947}" srcOrd="14" destOrd="0" presId="urn:microsoft.com/office/officeart/2005/8/layout/radial6"/>
    <dgm:cxn modelId="{EBB2C52E-5D38-449A-977E-DDA34635D53B}" type="presParOf" srcId="{4A394B50-7BBD-4BA5-A1B3-901F1AEC9FFC}" destId="{06CAC0DA-70F7-4FEC-9A83-2510E7C359E5}" srcOrd="15" destOrd="0" presId="urn:microsoft.com/office/officeart/2005/8/layout/radial6"/>
    <dgm:cxn modelId="{D426B890-072C-4313-9322-1367147B4623}" type="presParOf" srcId="{4A394B50-7BBD-4BA5-A1B3-901F1AEC9FFC}" destId="{B36B813F-70C1-4EC4-B0ED-54B992AFF88A}" srcOrd="16" destOrd="0" presId="urn:microsoft.com/office/officeart/2005/8/layout/radial6"/>
    <dgm:cxn modelId="{1FC8B03D-7988-4D5B-99C4-53E99E1955E0}" type="presParOf" srcId="{4A394B50-7BBD-4BA5-A1B3-901F1AEC9FFC}" destId="{4624C757-B64B-4BA6-A387-49AB0F7698EA}" srcOrd="17" destOrd="0" presId="urn:microsoft.com/office/officeart/2005/8/layout/radial6"/>
    <dgm:cxn modelId="{16415358-3014-4AB8-9FD0-BB9864FBD2D0}" type="presParOf" srcId="{4A394B50-7BBD-4BA5-A1B3-901F1AEC9FFC}" destId="{895BE01C-A2D7-4D2F-923D-7441731A976E}" srcOrd="18" destOrd="0" presId="urn:microsoft.com/office/officeart/2005/8/layout/radial6"/>
    <dgm:cxn modelId="{0FFE3D5B-3EFE-4618-AD04-0769BE2AE4D4}" type="presParOf" srcId="{4A394B50-7BBD-4BA5-A1B3-901F1AEC9FFC}" destId="{7637E1A5-3DEE-4542-A5CA-545611C1BAA2}" srcOrd="19" destOrd="0" presId="urn:microsoft.com/office/officeart/2005/8/layout/radial6"/>
    <dgm:cxn modelId="{51628210-4BD4-4739-8708-F44BE9A7CFF0}" type="presParOf" srcId="{4A394B50-7BBD-4BA5-A1B3-901F1AEC9FFC}" destId="{18416494-B76F-4714-BFD8-7CF604EDE9B7}" srcOrd="20" destOrd="0" presId="urn:microsoft.com/office/officeart/2005/8/layout/radial6"/>
    <dgm:cxn modelId="{6EF0BBEC-EF06-4FD8-8C63-E3D9A0F6D97D}" type="presParOf" srcId="{4A394B50-7BBD-4BA5-A1B3-901F1AEC9FFC}" destId="{3DE5D43E-7AFA-4A54-9C31-B171491FFF45}" srcOrd="21" destOrd="0" presId="urn:microsoft.com/office/officeart/2005/8/layout/radial6"/>
    <dgm:cxn modelId="{0C0849F5-6AE0-4133-B539-2DD3496C308F}" type="presParOf" srcId="{4A394B50-7BBD-4BA5-A1B3-901F1AEC9FFC}" destId="{77BFE7FA-6CBB-44A4-B1C8-8EACA55B5C20}" srcOrd="22" destOrd="0" presId="urn:microsoft.com/office/officeart/2005/8/layout/radial6"/>
    <dgm:cxn modelId="{CC73351F-46AA-405E-B660-59323F3AF0F4}" type="presParOf" srcId="{4A394B50-7BBD-4BA5-A1B3-901F1AEC9FFC}" destId="{0ECCC45E-A1B2-4D36-9531-0044EA0D57FF}" srcOrd="23" destOrd="0" presId="urn:microsoft.com/office/officeart/2005/8/layout/radial6"/>
    <dgm:cxn modelId="{D9650E6E-AA71-4F9E-9D87-51742F3B5EDF}" type="presParOf" srcId="{4A394B50-7BBD-4BA5-A1B3-901F1AEC9FFC}" destId="{8E371110-B131-4EB9-BC9E-41B673DF8420}" srcOrd="24" destOrd="0" presId="urn:microsoft.com/office/officeart/2005/8/layout/radial6"/>
    <dgm:cxn modelId="{CE81979C-4353-4553-A569-EDF8F4C135E7}" type="presParOf" srcId="{4A394B50-7BBD-4BA5-A1B3-901F1AEC9FFC}" destId="{91EAA610-1ACB-4590-AAA6-939C2C47D64F}" srcOrd="25" destOrd="0" presId="urn:microsoft.com/office/officeart/2005/8/layout/radial6"/>
    <dgm:cxn modelId="{6E4DA23F-9D6C-41CF-9B03-70289EECB085}" type="presParOf" srcId="{4A394B50-7BBD-4BA5-A1B3-901F1AEC9FFC}" destId="{A50FF28D-CF12-4EF2-AC4B-A0A6E6FCC047}" srcOrd="26" destOrd="0" presId="urn:microsoft.com/office/officeart/2005/8/layout/radial6"/>
    <dgm:cxn modelId="{112A6484-21BE-4D97-87B0-EC6E0E5B8D71}" type="presParOf" srcId="{4A394B50-7BBD-4BA5-A1B3-901F1AEC9FFC}" destId="{41E88E85-DD4A-4867-8038-03A524401186}" srcOrd="27" destOrd="0" presId="urn:microsoft.com/office/officeart/2005/8/layout/radial6"/>
    <dgm:cxn modelId="{18A1B4BA-6600-4C53-AB22-93A0C1D9A270}" type="presParOf" srcId="{4A394B50-7BBD-4BA5-A1B3-901F1AEC9FFC}" destId="{FCE1A951-1345-4BE7-A037-7045208FD24B}" srcOrd="28" destOrd="0" presId="urn:microsoft.com/office/officeart/2005/8/layout/radial6"/>
    <dgm:cxn modelId="{9DA25333-B649-4F46-A80A-DB279D34FDA0}" type="presParOf" srcId="{4A394B50-7BBD-4BA5-A1B3-901F1AEC9FFC}" destId="{E969FAC6-B9AE-489C-936A-68F424AA97C9}" srcOrd="29" destOrd="0" presId="urn:microsoft.com/office/officeart/2005/8/layout/radial6"/>
    <dgm:cxn modelId="{FA369AE2-DE11-4D6F-98C8-93CD3E98BEAE}" type="presParOf" srcId="{4A394B50-7BBD-4BA5-A1B3-901F1AEC9FFC}" destId="{7C83CA52-ADB4-407B-8B39-1097F47FDE2B}" srcOrd="30" destOrd="0" presId="urn:microsoft.com/office/officeart/2005/8/layout/radial6"/>
    <dgm:cxn modelId="{0D48398A-3182-4DC6-947B-8DEC5AC938F4}" type="presParOf" srcId="{4A394B50-7BBD-4BA5-A1B3-901F1AEC9FFC}" destId="{CC609BB6-2CB4-425E-A9A1-38B6F1A140B7}" srcOrd="31" destOrd="0" presId="urn:microsoft.com/office/officeart/2005/8/layout/radial6"/>
    <dgm:cxn modelId="{1A01B5FD-76AC-472B-A16C-263D7D86B961}" type="presParOf" srcId="{4A394B50-7BBD-4BA5-A1B3-901F1AEC9FFC}" destId="{9039302F-A632-45C8-A22D-813BFB91C258}" srcOrd="32" destOrd="0" presId="urn:microsoft.com/office/officeart/2005/8/layout/radial6"/>
    <dgm:cxn modelId="{78B80109-DB50-4AEA-AB13-84C088A1A6B6}" type="presParOf" srcId="{4A394B50-7BBD-4BA5-A1B3-901F1AEC9FFC}" destId="{2D1B1857-9FC5-4D4D-94A5-E32C79C5727D}" srcOrd="33" destOrd="0" presId="urn:microsoft.com/office/officeart/2005/8/layout/radial6"/>
    <dgm:cxn modelId="{698A25D1-D862-4435-984F-B862F390EF36}" type="presParOf" srcId="{4A394B50-7BBD-4BA5-A1B3-901F1AEC9FFC}" destId="{BACD6636-1344-4764-B1AF-0ACCCE4A662C}" srcOrd="34" destOrd="0" presId="urn:microsoft.com/office/officeart/2005/8/layout/radial6"/>
    <dgm:cxn modelId="{EB880F33-4A3E-4CCD-AEC7-F574A3D6E3A0}" type="presParOf" srcId="{4A394B50-7BBD-4BA5-A1B3-901F1AEC9FFC}" destId="{AB09B749-5A1A-4C15-ABAA-19C2BE1BA166}" srcOrd="35" destOrd="0" presId="urn:microsoft.com/office/officeart/2005/8/layout/radial6"/>
    <dgm:cxn modelId="{1196BC5A-ADE4-48E3-ABE7-94F1BFB3CBB0}" type="presParOf" srcId="{4A394B50-7BBD-4BA5-A1B3-901F1AEC9FFC}" destId="{93E2AC99-8C0E-4767-9498-89850F836ECC}" srcOrd="36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006D2B8-2AD1-495B-B257-3031DA3D4B03}" type="doc">
      <dgm:prSet loTypeId="urn:microsoft.com/office/officeart/2008/layout/RadialCluster" loCatId="cycle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9EDAC8D0-6F53-4A54-A8BE-00833BCB50F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چارچوب پروژه‌هاي توليد نيرو</a:t>
          </a:r>
          <a:endParaRPr lang="en-US" b="1">
            <a:cs typeface="Zar" panose="00000400000000000000" pitchFamily="2" charset="-78"/>
          </a:endParaRPr>
        </a:p>
      </dgm:t>
    </dgm:pt>
    <dgm:pt modelId="{C755E5DB-DA99-4062-8609-AA4E71EBCDCA}" type="par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725F341-339D-4873-BCC7-A281704A8B64}" type="sibTrans" cxnId="{C7382526-F6DA-4CD4-96BA-1CE03C3EB59B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076FD76-8F53-4293-82BB-7DE2D28D976D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عمومي</a:t>
          </a:r>
        </a:p>
      </dgm:t>
    </dgm:pt>
    <dgm:pt modelId="{64302535-120F-4E3D-98BA-D3571AB7FF88}" type="par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FE9A808E-2AEE-44B4-9A7E-90C84003C517}" type="sibTrans" cxnId="{7C4C56B2-5D33-4321-8E86-7000B660DD66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237704DC-6351-4914-A191-874C5C0ADBDB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تخصصي</a:t>
          </a:r>
        </a:p>
      </dgm:t>
    </dgm:pt>
    <dgm:pt modelId="{0D1F551A-8FC9-458A-82CB-A6D67DF8214C}" type="parTrans" cxnId="{1D6B4FF9-D341-4334-91C6-14AB9022913E}">
      <dgm:prSet/>
      <dgm:spPr/>
      <dgm:t>
        <a:bodyPr/>
        <a:lstStyle/>
        <a:p>
          <a:endParaRPr lang="en-US"/>
        </a:p>
      </dgm:t>
    </dgm:pt>
    <dgm:pt modelId="{CE527331-CA09-4F6C-BDE2-F31A0DF63D10}" type="sibTrans" cxnId="{1D6B4FF9-D341-4334-91C6-14AB9022913E}">
      <dgm:prSet/>
      <dgm:spPr/>
      <dgm:t>
        <a:bodyPr/>
        <a:lstStyle/>
        <a:p>
          <a:endParaRPr lang="en-US"/>
        </a:p>
      </dgm:t>
    </dgm:pt>
    <dgm:pt modelId="{20470D54-9309-47E0-9D7D-019262CC4C14}">
      <dgm:prSet phldrT="[Text]" custT="1"/>
      <dgm:spPr/>
      <dgm:t>
        <a:bodyPr/>
        <a:lstStyle/>
        <a:p>
          <a:pPr algn="ctr"/>
          <a:r>
            <a:rPr lang="fa-IR" sz="1600" b="1">
              <a:solidFill>
                <a:sysClr val="windowText" lastClr="000000"/>
              </a:solidFill>
              <a:cs typeface="Zar" panose="00000400000000000000" pitchFamily="2" charset="-78"/>
            </a:rPr>
            <a:t>محصولات</a:t>
          </a:r>
        </a:p>
      </dgm:t>
    </dgm:pt>
    <dgm:pt modelId="{7D56BC8B-099E-4EE0-A8EA-4A6236316416}" type="parTrans" cxnId="{D0E33DA8-83C5-4F74-9B24-3F822AB99137}">
      <dgm:prSet/>
      <dgm:spPr/>
      <dgm:t>
        <a:bodyPr/>
        <a:lstStyle/>
        <a:p>
          <a:endParaRPr lang="en-US"/>
        </a:p>
      </dgm:t>
    </dgm:pt>
    <dgm:pt modelId="{2166DF6E-8616-4455-8733-2212A1B5C1B7}" type="sibTrans" cxnId="{D0E33DA8-83C5-4F74-9B24-3F822AB99137}">
      <dgm:prSet/>
      <dgm:spPr/>
      <dgm:t>
        <a:bodyPr/>
        <a:lstStyle/>
        <a:p>
          <a:endParaRPr lang="en-US"/>
        </a:p>
      </dgm:t>
    </dgm:pt>
    <dgm:pt modelId="{897E4D3B-E1B1-41B7-96F5-2B73426504AD}">
      <dgm:prSet phldrT="[Text]" custT="1"/>
      <dgm:spPr/>
      <dgm:t>
        <a:bodyPr/>
        <a:lstStyle/>
        <a:p>
          <a:pPr algn="ctr"/>
          <a:r>
            <a:rPr lang="fa-IR" sz="1600" b="1">
              <a:solidFill>
                <a:sysClr val="windowText" lastClr="000000"/>
              </a:solidFill>
              <a:cs typeface="Zar" panose="00000400000000000000" pitchFamily="2" charset="-78"/>
            </a:rPr>
            <a:t>همايش‌ها</a:t>
          </a:r>
        </a:p>
      </dgm:t>
    </dgm:pt>
    <dgm:pt modelId="{2EFB8DE6-ADBF-49BE-BE84-C273230FE6A7}" type="parTrans" cxnId="{6458E688-80E0-4225-A4D9-2485CCA49D3F}">
      <dgm:prSet/>
      <dgm:spPr/>
      <dgm:t>
        <a:bodyPr/>
        <a:lstStyle/>
        <a:p>
          <a:endParaRPr lang="en-US"/>
        </a:p>
      </dgm:t>
    </dgm:pt>
    <dgm:pt modelId="{1BFD3B36-F875-4A1A-BBEE-E052F5415BD5}" type="sibTrans" cxnId="{6458E688-80E0-4225-A4D9-2485CCA49D3F}">
      <dgm:prSet/>
      <dgm:spPr/>
      <dgm:t>
        <a:bodyPr/>
        <a:lstStyle/>
        <a:p>
          <a:endParaRPr lang="en-US"/>
        </a:p>
      </dgm:t>
    </dgm:pt>
    <dgm:pt modelId="{C61AB557-9B44-4994-9D4A-6916CDEDFBB7}">
      <dgm:prSet phldrT="[Text]" custT="1"/>
      <dgm:spPr/>
      <dgm:t>
        <a:bodyPr/>
        <a:lstStyle/>
        <a:p>
          <a:pPr algn="ctr"/>
          <a:r>
            <a:rPr lang="fa-IR" sz="1600" b="1">
              <a:solidFill>
                <a:sysClr val="windowText" lastClr="000000"/>
              </a:solidFill>
              <a:cs typeface="Zar" panose="00000400000000000000" pitchFamily="2" charset="-78"/>
            </a:rPr>
            <a:t>علمي</a:t>
          </a:r>
        </a:p>
      </dgm:t>
    </dgm:pt>
    <dgm:pt modelId="{6B95AF43-6E50-4675-B45D-DE61E71A6D14}" type="parTrans" cxnId="{F2E43952-61A8-4F73-B357-107571DBE9C0}">
      <dgm:prSet/>
      <dgm:spPr/>
      <dgm:t>
        <a:bodyPr/>
        <a:lstStyle/>
        <a:p>
          <a:endParaRPr lang="en-US"/>
        </a:p>
      </dgm:t>
    </dgm:pt>
    <dgm:pt modelId="{FBC6D807-9FF1-41E4-BBD3-AD7AF78FEF67}" type="sibTrans" cxnId="{F2E43952-61A8-4F73-B357-107571DBE9C0}">
      <dgm:prSet/>
      <dgm:spPr/>
      <dgm:t>
        <a:bodyPr/>
        <a:lstStyle/>
        <a:p>
          <a:endParaRPr lang="en-US"/>
        </a:p>
      </dgm:t>
    </dgm:pt>
    <dgm:pt modelId="{0C1F512E-45C1-4491-B578-EDF748FFCEF2}">
      <dgm:prSet phldrT="[Text]" custT="1"/>
      <dgm:spPr/>
      <dgm:t>
        <a:bodyPr/>
        <a:lstStyle/>
        <a:p>
          <a:pPr algn="ctr"/>
          <a:r>
            <a:rPr lang="fa-IR" sz="1600" b="1">
              <a:solidFill>
                <a:sysClr val="windowText" lastClr="000000"/>
              </a:solidFill>
              <a:cs typeface="Zar" panose="00000400000000000000" pitchFamily="2" charset="-78"/>
            </a:rPr>
            <a:t>آموزشي</a:t>
          </a:r>
        </a:p>
      </dgm:t>
    </dgm:pt>
    <dgm:pt modelId="{5EC24DD4-E3AE-4F28-A405-F58A6EFC7E0C}" type="parTrans" cxnId="{AE3EFDEF-C42B-4F14-ABE6-734CC0294F6C}">
      <dgm:prSet/>
      <dgm:spPr/>
      <dgm:t>
        <a:bodyPr/>
        <a:lstStyle/>
        <a:p>
          <a:endParaRPr lang="en-US"/>
        </a:p>
      </dgm:t>
    </dgm:pt>
    <dgm:pt modelId="{46C37E9E-4838-452D-BC94-604CBE1E8B73}" type="sibTrans" cxnId="{AE3EFDEF-C42B-4F14-ABE6-734CC0294F6C}">
      <dgm:prSet/>
      <dgm:spPr/>
      <dgm:t>
        <a:bodyPr/>
        <a:lstStyle/>
        <a:p>
          <a:endParaRPr lang="en-US"/>
        </a:p>
      </dgm:t>
    </dgm:pt>
    <dgm:pt modelId="{08A17AE6-65E2-43FB-A57A-A6E62FDE1BB0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جلسات با اساتيد</a:t>
          </a:r>
        </a:p>
      </dgm:t>
    </dgm:pt>
    <dgm:pt modelId="{ACBDD219-0BA2-4BD4-BC2D-F34F9E50DE26}" type="parTrans" cxnId="{BF2509A2-9CE4-473D-8352-93E7A0D9FFAA}">
      <dgm:prSet/>
      <dgm:spPr/>
      <dgm:t>
        <a:bodyPr/>
        <a:lstStyle/>
        <a:p>
          <a:endParaRPr lang="en-US"/>
        </a:p>
      </dgm:t>
    </dgm:pt>
    <dgm:pt modelId="{D4B05754-1C66-4BFC-9240-DA14F9EDD605}" type="sibTrans" cxnId="{BF2509A2-9CE4-473D-8352-93E7A0D9FFAA}">
      <dgm:prSet/>
      <dgm:spPr/>
      <dgm:t>
        <a:bodyPr/>
        <a:lstStyle/>
        <a:p>
          <a:endParaRPr lang="en-US"/>
        </a:p>
      </dgm:t>
    </dgm:pt>
    <dgm:pt modelId="{982F026A-CE4F-4C13-BE36-8E8E29D2E069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مكتوب</a:t>
          </a:r>
        </a:p>
      </dgm:t>
    </dgm:pt>
    <dgm:pt modelId="{D1C37DF7-F995-4EC4-9BD3-4DD2C8FC44F4}" type="parTrans" cxnId="{031D2D8A-8397-4772-9EFE-19AD4D8CA28C}">
      <dgm:prSet/>
      <dgm:spPr/>
      <dgm:t>
        <a:bodyPr/>
        <a:lstStyle/>
        <a:p>
          <a:endParaRPr lang="en-US"/>
        </a:p>
      </dgm:t>
    </dgm:pt>
    <dgm:pt modelId="{95A9E28E-018F-4ECF-985E-35A7998715EE}" type="sibTrans" cxnId="{031D2D8A-8397-4772-9EFE-19AD4D8CA28C}">
      <dgm:prSet/>
      <dgm:spPr/>
      <dgm:t>
        <a:bodyPr/>
        <a:lstStyle/>
        <a:p>
          <a:endParaRPr lang="en-US"/>
        </a:p>
      </dgm:t>
    </dgm:pt>
    <dgm:pt modelId="{A261F16C-FD03-4947-A16B-E7A706DEFDCD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غيرمكتوب</a:t>
          </a:r>
        </a:p>
      </dgm:t>
    </dgm:pt>
    <dgm:pt modelId="{6F0F47E8-AEF0-4749-B27B-F0A5012B3C58}" type="parTrans" cxnId="{463CC20D-5844-4744-B078-0315CCE9552D}">
      <dgm:prSet/>
      <dgm:spPr/>
      <dgm:t>
        <a:bodyPr/>
        <a:lstStyle/>
        <a:p>
          <a:endParaRPr lang="en-US"/>
        </a:p>
      </dgm:t>
    </dgm:pt>
    <dgm:pt modelId="{06ED745A-6614-428B-9F99-F392772C7840}" type="sibTrans" cxnId="{463CC20D-5844-4744-B078-0315CCE9552D}">
      <dgm:prSet/>
      <dgm:spPr/>
      <dgm:t>
        <a:bodyPr/>
        <a:lstStyle/>
        <a:p>
          <a:endParaRPr lang="en-US"/>
        </a:p>
      </dgm:t>
    </dgm:pt>
    <dgm:pt modelId="{C7CB86A7-44FB-40C0-AA80-D52A34A023D0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حوزوي</a:t>
          </a:r>
        </a:p>
      </dgm:t>
    </dgm:pt>
    <dgm:pt modelId="{01ACE2B4-EE51-4F07-B367-5DEB9C723DDE}" type="parTrans" cxnId="{4F936161-AE40-4A91-83BA-6AFB8A3154E0}">
      <dgm:prSet/>
      <dgm:spPr/>
      <dgm:t>
        <a:bodyPr/>
        <a:lstStyle/>
        <a:p>
          <a:endParaRPr lang="en-US"/>
        </a:p>
      </dgm:t>
    </dgm:pt>
    <dgm:pt modelId="{4CA866F4-AC1B-4EFA-9DBA-8473A886B419}" type="sibTrans" cxnId="{4F936161-AE40-4A91-83BA-6AFB8A3154E0}">
      <dgm:prSet/>
      <dgm:spPr/>
      <dgm:t>
        <a:bodyPr/>
        <a:lstStyle/>
        <a:p>
          <a:endParaRPr lang="en-US"/>
        </a:p>
      </dgm:t>
    </dgm:pt>
    <dgm:pt modelId="{1B8C4A4C-6C63-4D02-9BDF-235B50F6538A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دانشگاهي</a:t>
          </a:r>
        </a:p>
      </dgm:t>
    </dgm:pt>
    <dgm:pt modelId="{2871FCB6-178A-4855-BAC9-3418F8BF1D32}" type="parTrans" cxnId="{F612D320-4EA3-4E8F-8195-51F5B6238CA5}">
      <dgm:prSet/>
      <dgm:spPr/>
      <dgm:t>
        <a:bodyPr/>
        <a:lstStyle/>
        <a:p>
          <a:endParaRPr lang="en-US"/>
        </a:p>
      </dgm:t>
    </dgm:pt>
    <dgm:pt modelId="{4C100202-8738-4A86-B93D-E41D951C6FE7}" type="sibTrans" cxnId="{F612D320-4EA3-4E8F-8195-51F5B6238CA5}">
      <dgm:prSet/>
      <dgm:spPr/>
      <dgm:t>
        <a:bodyPr/>
        <a:lstStyle/>
        <a:p>
          <a:endParaRPr lang="en-US"/>
        </a:p>
      </dgm:t>
    </dgm:pt>
    <dgm:pt modelId="{D9F374B0-1678-4DF2-B520-180698EE9FCD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حوزوي</a:t>
          </a:r>
        </a:p>
      </dgm:t>
    </dgm:pt>
    <dgm:pt modelId="{12E6BAE0-AA90-4E5A-8022-047E1A973C97}" type="parTrans" cxnId="{CC6CE35E-3B76-4A1E-A9B1-1B409F631F5C}">
      <dgm:prSet/>
      <dgm:spPr/>
      <dgm:t>
        <a:bodyPr/>
        <a:lstStyle/>
        <a:p>
          <a:endParaRPr lang="en-US"/>
        </a:p>
      </dgm:t>
    </dgm:pt>
    <dgm:pt modelId="{2D8C1993-0526-4102-ACCE-7D97BD20331D}" type="sibTrans" cxnId="{CC6CE35E-3B76-4A1E-A9B1-1B409F631F5C}">
      <dgm:prSet/>
      <dgm:spPr/>
      <dgm:t>
        <a:bodyPr/>
        <a:lstStyle/>
        <a:p>
          <a:endParaRPr lang="en-US"/>
        </a:p>
      </dgm:t>
    </dgm:pt>
    <dgm:pt modelId="{A77ACFA1-831F-4476-B511-511133E07242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دانشگاهي</a:t>
          </a:r>
        </a:p>
      </dgm:t>
    </dgm:pt>
    <dgm:pt modelId="{75AC868D-82B4-4786-AEFF-5B0A85187772}" type="parTrans" cxnId="{2E2CB27E-AB6B-4C1A-8744-999BE2C4AC4C}">
      <dgm:prSet/>
      <dgm:spPr/>
      <dgm:t>
        <a:bodyPr/>
        <a:lstStyle/>
        <a:p>
          <a:endParaRPr lang="en-US"/>
        </a:p>
      </dgm:t>
    </dgm:pt>
    <dgm:pt modelId="{0F322B4D-69F6-4103-95B0-4A81BCD74C19}" type="sibTrans" cxnId="{2E2CB27E-AB6B-4C1A-8744-999BE2C4AC4C}">
      <dgm:prSet/>
      <dgm:spPr/>
      <dgm:t>
        <a:bodyPr/>
        <a:lstStyle/>
        <a:p>
          <a:endParaRPr lang="en-US"/>
        </a:p>
      </dgm:t>
    </dgm:pt>
    <dgm:pt modelId="{11BBA452-CE0B-494A-A95A-8BDD0D7BA413}">
      <dgm:prSet phldrT="[Text]" custT="1"/>
      <dgm:spPr/>
      <dgm:t>
        <a:bodyPr/>
        <a:lstStyle/>
        <a:p>
          <a:pPr algn="ctr"/>
          <a:r>
            <a:rPr lang="fa-IR" sz="1100" b="1">
              <a:solidFill>
                <a:sysClr val="windowText" lastClr="000000"/>
              </a:solidFill>
              <a:cs typeface="Zar" panose="00000400000000000000" pitchFamily="2" charset="-78"/>
            </a:rPr>
            <a:t>نشست‌هاي علمي</a:t>
          </a:r>
        </a:p>
      </dgm:t>
    </dgm:pt>
    <dgm:pt modelId="{47302AD4-A221-41C6-8E54-E26DD991712D}" type="parTrans" cxnId="{20C66FC3-A4BC-4057-9786-C1ECB81DB473}">
      <dgm:prSet/>
      <dgm:spPr/>
      <dgm:t>
        <a:bodyPr/>
        <a:lstStyle/>
        <a:p>
          <a:endParaRPr lang="en-US"/>
        </a:p>
      </dgm:t>
    </dgm:pt>
    <dgm:pt modelId="{642C720A-B8E3-4C53-99ED-5D02B87FA8EE}" type="sibTrans" cxnId="{20C66FC3-A4BC-4057-9786-C1ECB81DB473}">
      <dgm:prSet/>
      <dgm:spPr/>
      <dgm:t>
        <a:bodyPr/>
        <a:lstStyle/>
        <a:p>
          <a:endParaRPr lang="en-US"/>
        </a:p>
      </dgm:t>
    </dgm:pt>
    <dgm:pt modelId="{89C47A13-F02F-44E5-849E-A2410CAF1A1F}" type="pres">
      <dgm:prSet presAssocID="{D006D2B8-2AD1-495B-B257-3031DA3D4B0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0F2B6211-75D5-4E5F-AD5F-EC825BDF2345}" type="pres">
      <dgm:prSet presAssocID="{9EDAC8D0-6F53-4A54-A8BE-00833BCB50F3}" presName="textCenter" presStyleLbl="node1" presStyleIdx="0" presStyleCnt="7"/>
      <dgm:spPr/>
      <dgm:t>
        <a:bodyPr/>
        <a:lstStyle/>
        <a:p>
          <a:endParaRPr lang="en-US"/>
        </a:p>
      </dgm:t>
    </dgm:pt>
    <dgm:pt modelId="{E71D5359-E9E8-419E-BAE6-15BEBB2B2B7E}" type="pres">
      <dgm:prSet presAssocID="{9EDAC8D0-6F53-4A54-A8BE-00833BCB50F3}" presName="cycle_1" presStyleCnt="0"/>
      <dgm:spPr/>
    </dgm:pt>
    <dgm:pt modelId="{4FFB33B7-F745-4AFB-BED4-667CE9A15F29}" type="pres">
      <dgm:prSet presAssocID="{2076FD76-8F53-4293-82BB-7DE2D28D976D}" presName="childCenter1" presStyleLbl="node1" presStyleIdx="1" presStyleCnt="7"/>
      <dgm:spPr/>
      <dgm:t>
        <a:bodyPr/>
        <a:lstStyle/>
        <a:p>
          <a:endParaRPr lang="en-US"/>
        </a:p>
      </dgm:t>
    </dgm:pt>
    <dgm:pt modelId="{A3ECBB03-4E40-4450-B5B1-5A6F867A13A1}" type="pres">
      <dgm:prSet presAssocID="{7D56BC8B-099E-4EE0-A8EA-4A6236316416}" presName="Name141" presStyleLbl="parChTrans1D3" presStyleIdx="0" presStyleCnt="4"/>
      <dgm:spPr/>
      <dgm:t>
        <a:bodyPr/>
        <a:lstStyle/>
        <a:p>
          <a:endParaRPr lang="en-US"/>
        </a:p>
      </dgm:t>
    </dgm:pt>
    <dgm:pt modelId="{D48DDB74-B4DA-4E78-8D4F-D22DEF152C12}" type="pres">
      <dgm:prSet presAssocID="{20470D54-9309-47E0-9D7D-019262CC4C14}" presName="text1" presStyleLbl="node1" presStyleIdx="2" presStyleCnt="7" custScaleX="194534" custScaleY="1459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BFF50E-D5F1-4FA0-995E-57AFDBE8662D}" type="pres">
      <dgm:prSet presAssocID="{2EFB8DE6-ADBF-49BE-BE84-C273230FE6A7}" presName="Name141" presStyleLbl="parChTrans1D3" presStyleIdx="1" presStyleCnt="4"/>
      <dgm:spPr/>
      <dgm:t>
        <a:bodyPr/>
        <a:lstStyle/>
        <a:p>
          <a:endParaRPr lang="en-US"/>
        </a:p>
      </dgm:t>
    </dgm:pt>
    <dgm:pt modelId="{97B39BDA-D2EE-4B1E-ADB4-3B3A39837148}" type="pres">
      <dgm:prSet presAssocID="{897E4D3B-E1B1-41B7-96F5-2B73426504AD}" presName="text1" presStyleLbl="node1" presStyleIdx="3" presStyleCnt="7" custScaleX="194534" custScaleY="1459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908CFAA-ED27-4C83-BD5A-06D0C799AA2D}" type="pres">
      <dgm:prSet presAssocID="{64302535-120F-4E3D-98BA-D3571AB7FF88}" presName="Name144" presStyleLbl="parChTrans1D2" presStyleIdx="0" presStyleCnt="2"/>
      <dgm:spPr/>
      <dgm:t>
        <a:bodyPr/>
        <a:lstStyle/>
        <a:p>
          <a:endParaRPr lang="en-US"/>
        </a:p>
      </dgm:t>
    </dgm:pt>
    <dgm:pt modelId="{FD41CEA1-8ED6-491D-9809-71F043215DCC}" type="pres">
      <dgm:prSet presAssocID="{9EDAC8D0-6F53-4A54-A8BE-00833BCB50F3}" presName="cycle_2" presStyleCnt="0"/>
      <dgm:spPr/>
    </dgm:pt>
    <dgm:pt modelId="{0803AB13-9885-4E8C-9FC1-EE784C5AB1FB}" type="pres">
      <dgm:prSet presAssocID="{237704DC-6351-4914-A191-874C5C0ADBDB}" presName="childCenter2" presStyleLbl="node1" presStyleIdx="4" presStyleCnt="7"/>
      <dgm:spPr/>
      <dgm:t>
        <a:bodyPr/>
        <a:lstStyle/>
        <a:p>
          <a:endParaRPr lang="en-US"/>
        </a:p>
      </dgm:t>
    </dgm:pt>
    <dgm:pt modelId="{F08E9824-CC80-4227-B316-20A030687A67}" type="pres">
      <dgm:prSet presAssocID="{6B95AF43-6E50-4675-B45D-DE61E71A6D14}" presName="Name218" presStyleLbl="parChTrans1D3" presStyleIdx="2" presStyleCnt="4"/>
      <dgm:spPr/>
      <dgm:t>
        <a:bodyPr/>
        <a:lstStyle/>
        <a:p>
          <a:endParaRPr lang="en-US"/>
        </a:p>
      </dgm:t>
    </dgm:pt>
    <dgm:pt modelId="{EE299767-57FC-4F11-ABCB-D5FD2E1AD58A}" type="pres">
      <dgm:prSet presAssocID="{C61AB557-9B44-4994-9D4A-6916CDEDFBB7}" presName="text2" presStyleLbl="node1" presStyleIdx="5" presStyleCnt="7" custScaleX="194534" custScaleY="1459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DA79F09-E16A-4F6A-8F01-2C3C2E78A037}" type="pres">
      <dgm:prSet presAssocID="{5EC24DD4-E3AE-4F28-A405-F58A6EFC7E0C}" presName="Name218" presStyleLbl="parChTrans1D3" presStyleIdx="3" presStyleCnt="4"/>
      <dgm:spPr/>
      <dgm:t>
        <a:bodyPr/>
        <a:lstStyle/>
        <a:p>
          <a:endParaRPr lang="en-US"/>
        </a:p>
      </dgm:t>
    </dgm:pt>
    <dgm:pt modelId="{D41CD66B-607E-4E58-81F0-CFA6626D4620}" type="pres">
      <dgm:prSet presAssocID="{0C1F512E-45C1-4491-B578-EDF748FFCEF2}" presName="text2" presStyleLbl="node1" presStyleIdx="6" presStyleCnt="7" custScaleX="194534" custScaleY="1459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7F7353-7481-4AEE-B420-664D21AEB4BE}" type="pres">
      <dgm:prSet presAssocID="{0D1F551A-8FC9-458A-82CB-A6D67DF8214C}" presName="Name221" presStyleLbl="parChTrans1D2" presStyleIdx="1" presStyleCnt="2"/>
      <dgm:spPr/>
      <dgm:t>
        <a:bodyPr/>
        <a:lstStyle/>
        <a:p>
          <a:endParaRPr lang="en-US"/>
        </a:p>
      </dgm:t>
    </dgm:pt>
  </dgm:ptLst>
  <dgm:cxnLst>
    <dgm:cxn modelId="{BA7EB317-46AD-4EB3-803D-320F0913F97E}" type="presOf" srcId="{897E4D3B-E1B1-41B7-96F5-2B73426504AD}" destId="{97B39BDA-D2EE-4B1E-ADB4-3B3A39837148}" srcOrd="0" destOrd="0" presId="urn:microsoft.com/office/officeart/2008/layout/RadialCluster"/>
    <dgm:cxn modelId="{F2E43952-61A8-4F73-B357-107571DBE9C0}" srcId="{237704DC-6351-4914-A191-874C5C0ADBDB}" destId="{C61AB557-9B44-4994-9D4A-6916CDEDFBB7}" srcOrd="0" destOrd="0" parTransId="{6B95AF43-6E50-4675-B45D-DE61E71A6D14}" sibTransId="{FBC6D807-9FF1-41E4-BBD3-AD7AF78FEF67}"/>
    <dgm:cxn modelId="{2E2CB27E-AB6B-4C1A-8744-999BE2C4AC4C}" srcId="{0C1F512E-45C1-4491-B578-EDF748FFCEF2}" destId="{A77ACFA1-831F-4476-B511-511133E07242}" srcOrd="1" destOrd="0" parTransId="{75AC868D-82B4-4786-AEFF-5B0A85187772}" sibTransId="{0F322B4D-69F6-4103-95B0-4A81BCD74C19}"/>
    <dgm:cxn modelId="{43AC35CF-259D-4995-ABCE-226DAEDE2AD8}" type="presOf" srcId="{D9F374B0-1678-4DF2-B520-180698EE9FCD}" destId="{D41CD66B-607E-4E58-81F0-CFA6626D4620}" srcOrd="0" destOrd="1" presId="urn:microsoft.com/office/officeart/2008/layout/RadialCluster"/>
    <dgm:cxn modelId="{CC6CE35E-3B76-4A1E-A9B1-1B409F631F5C}" srcId="{0C1F512E-45C1-4491-B578-EDF748FFCEF2}" destId="{D9F374B0-1678-4DF2-B520-180698EE9FCD}" srcOrd="0" destOrd="0" parTransId="{12E6BAE0-AA90-4E5A-8022-047E1A973C97}" sibTransId="{2D8C1993-0526-4102-ACCE-7D97BD20331D}"/>
    <dgm:cxn modelId="{7C4C56B2-5D33-4321-8E86-7000B660DD66}" srcId="{9EDAC8D0-6F53-4A54-A8BE-00833BCB50F3}" destId="{2076FD76-8F53-4293-82BB-7DE2D28D976D}" srcOrd="0" destOrd="0" parTransId="{64302535-120F-4E3D-98BA-D3571AB7FF88}" sibTransId="{FE9A808E-2AEE-44B4-9A7E-90C84003C517}"/>
    <dgm:cxn modelId="{9E48ACD3-B1C6-455F-9212-82FC6A83E376}" type="presOf" srcId="{7D56BC8B-099E-4EE0-A8EA-4A6236316416}" destId="{A3ECBB03-4E40-4450-B5B1-5A6F867A13A1}" srcOrd="0" destOrd="0" presId="urn:microsoft.com/office/officeart/2008/layout/RadialCluster"/>
    <dgm:cxn modelId="{BF2509A2-9CE4-473D-8352-93E7A0D9FFAA}" srcId="{C61AB557-9B44-4994-9D4A-6916CDEDFBB7}" destId="{08A17AE6-65E2-43FB-A57A-A6E62FDE1BB0}" srcOrd="0" destOrd="0" parTransId="{ACBDD219-0BA2-4BD4-BC2D-F34F9E50DE26}" sibTransId="{D4B05754-1C66-4BFC-9240-DA14F9EDD605}"/>
    <dgm:cxn modelId="{47FB0D83-83C3-4A86-9289-6CDB57DDFF12}" type="presOf" srcId="{2EFB8DE6-ADBF-49BE-BE84-C273230FE6A7}" destId="{16BFF50E-D5F1-4FA0-995E-57AFDBE8662D}" srcOrd="0" destOrd="0" presId="urn:microsoft.com/office/officeart/2008/layout/RadialCluster"/>
    <dgm:cxn modelId="{861BB4C1-62AC-410B-A966-87E5B16414A0}" type="presOf" srcId="{C61AB557-9B44-4994-9D4A-6916CDEDFBB7}" destId="{EE299767-57FC-4F11-ABCB-D5FD2E1AD58A}" srcOrd="0" destOrd="0" presId="urn:microsoft.com/office/officeart/2008/layout/RadialCluster"/>
    <dgm:cxn modelId="{AE3EFDEF-C42B-4F14-ABE6-734CC0294F6C}" srcId="{237704DC-6351-4914-A191-874C5C0ADBDB}" destId="{0C1F512E-45C1-4491-B578-EDF748FFCEF2}" srcOrd="1" destOrd="0" parTransId="{5EC24DD4-E3AE-4F28-A405-F58A6EFC7E0C}" sibTransId="{46C37E9E-4838-452D-BC94-604CBE1E8B73}"/>
    <dgm:cxn modelId="{9B297FDC-DBEA-48D6-B0CE-200777A0AABD}" type="presOf" srcId="{D006D2B8-2AD1-495B-B257-3031DA3D4B03}" destId="{89C47A13-F02F-44E5-849E-A2410CAF1A1F}" srcOrd="0" destOrd="0" presId="urn:microsoft.com/office/officeart/2008/layout/RadialCluster"/>
    <dgm:cxn modelId="{AEB4DCAA-767A-43B4-ADCD-6544B70885D3}" type="presOf" srcId="{982F026A-CE4F-4C13-BE36-8E8E29D2E069}" destId="{D48DDB74-B4DA-4E78-8D4F-D22DEF152C12}" srcOrd="0" destOrd="1" presId="urn:microsoft.com/office/officeart/2008/layout/RadialCluster"/>
    <dgm:cxn modelId="{463CC20D-5844-4744-B078-0315CCE9552D}" srcId="{20470D54-9309-47E0-9D7D-019262CC4C14}" destId="{A261F16C-FD03-4947-A16B-E7A706DEFDCD}" srcOrd="1" destOrd="0" parTransId="{6F0F47E8-AEF0-4749-B27B-F0A5012B3C58}" sibTransId="{06ED745A-6614-428B-9F99-F392772C7840}"/>
    <dgm:cxn modelId="{987B8C5B-D02F-40EC-AE7F-C3BA1699E084}" type="presOf" srcId="{11BBA452-CE0B-494A-A95A-8BDD0D7BA413}" destId="{EE299767-57FC-4F11-ABCB-D5FD2E1AD58A}" srcOrd="0" destOrd="2" presId="urn:microsoft.com/office/officeart/2008/layout/RadialCluster"/>
    <dgm:cxn modelId="{D53A9CFC-F43F-41AD-A86F-315D492E8EBE}" type="presOf" srcId="{0D1F551A-8FC9-458A-82CB-A6D67DF8214C}" destId="{D17F7353-7481-4AEE-B420-664D21AEB4BE}" srcOrd="0" destOrd="0" presId="urn:microsoft.com/office/officeart/2008/layout/RadialCluster"/>
    <dgm:cxn modelId="{20C66FC3-A4BC-4057-9786-C1ECB81DB473}" srcId="{C61AB557-9B44-4994-9D4A-6916CDEDFBB7}" destId="{11BBA452-CE0B-494A-A95A-8BDD0D7BA413}" srcOrd="1" destOrd="0" parTransId="{47302AD4-A221-41C6-8E54-E26DD991712D}" sibTransId="{642C720A-B8E3-4C53-99ED-5D02B87FA8EE}"/>
    <dgm:cxn modelId="{EA797872-F94B-4ADE-AB5E-7F3482272931}" type="presOf" srcId="{A261F16C-FD03-4947-A16B-E7A706DEFDCD}" destId="{D48DDB74-B4DA-4E78-8D4F-D22DEF152C12}" srcOrd="0" destOrd="2" presId="urn:microsoft.com/office/officeart/2008/layout/RadialCluster"/>
    <dgm:cxn modelId="{B6E62B97-B9DD-4760-88B2-50549CE8BFEF}" type="presOf" srcId="{9EDAC8D0-6F53-4A54-A8BE-00833BCB50F3}" destId="{0F2B6211-75D5-4E5F-AD5F-EC825BDF2345}" srcOrd="0" destOrd="0" presId="urn:microsoft.com/office/officeart/2008/layout/RadialCluster"/>
    <dgm:cxn modelId="{1D6B4FF9-D341-4334-91C6-14AB9022913E}" srcId="{9EDAC8D0-6F53-4A54-A8BE-00833BCB50F3}" destId="{237704DC-6351-4914-A191-874C5C0ADBDB}" srcOrd="1" destOrd="0" parTransId="{0D1F551A-8FC9-458A-82CB-A6D67DF8214C}" sibTransId="{CE527331-CA09-4F6C-BDE2-F31A0DF63D10}"/>
    <dgm:cxn modelId="{6458E688-80E0-4225-A4D9-2485CCA49D3F}" srcId="{2076FD76-8F53-4293-82BB-7DE2D28D976D}" destId="{897E4D3B-E1B1-41B7-96F5-2B73426504AD}" srcOrd="1" destOrd="0" parTransId="{2EFB8DE6-ADBF-49BE-BE84-C273230FE6A7}" sibTransId="{1BFD3B36-F875-4A1A-BBEE-E052F5415BD5}"/>
    <dgm:cxn modelId="{99B24136-B960-4F5F-B03C-1E3E6F94ABA5}" type="presOf" srcId="{C7CB86A7-44FB-40C0-AA80-D52A34A023D0}" destId="{97B39BDA-D2EE-4B1E-ADB4-3B3A39837148}" srcOrd="0" destOrd="1" presId="urn:microsoft.com/office/officeart/2008/layout/RadialCluster"/>
    <dgm:cxn modelId="{929836A7-9254-41BB-B02B-AA400F293355}" type="presOf" srcId="{A77ACFA1-831F-4476-B511-511133E07242}" destId="{D41CD66B-607E-4E58-81F0-CFA6626D4620}" srcOrd="0" destOrd="2" presId="urn:microsoft.com/office/officeart/2008/layout/RadialCluster"/>
    <dgm:cxn modelId="{3296B6A7-9037-499C-87B6-B6287337B018}" type="presOf" srcId="{0C1F512E-45C1-4491-B578-EDF748FFCEF2}" destId="{D41CD66B-607E-4E58-81F0-CFA6626D4620}" srcOrd="0" destOrd="0" presId="urn:microsoft.com/office/officeart/2008/layout/RadialCluster"/>
    <dgm:cxn modelId="{D0BF79F8-0EF1-48DC-A793-494CFCD867D8}" type="presOf" srcId="{20470D54-9309-47E0-9D7D-019262CC4C14}" destId="{D48DDB74-B4DA-4E78-8D4F-D22DEF152C12}" srcOrd="0" destOrd="0" presId="urn:microsoft.com/office/officeart/2008/layout/RadialCluster"/>
    <dgm:cxn modelId="{3148A60B-F195-4E1D-9399-061E456CFDEA}" type="presOf" srcId="{2076FD76-8F53-4293-82BB-7DE2D28D976D}" destId="{4FFB33B7-F745-4AFB-BED4-667CE9A15F29}" srcOrd="0" destOrd="0" presId="urn:microsoft.com/office/officeart/2008/layout/RadialCluster"/>
    <dgm:cxn modelId="{188B0132-4FC5-4B62-BCEC-D74FE4171FFB}" type="presOf" srcId="{6B95AF43-6E50-4675-B45D-DE61E71A6D14}" destId="{F08E9824-CC80-4227-B316-20A030687A67}" srcOrd="0" destOrd="0" presId="urn:microsoft.com/office/officeart/2008/layout/RadialCluster"/>
    <dgm:cxn modelId="{D0E33DA8-83C5-4F74-9B24-3F822AB99137}" srcId="{2076FD76-8F53-4293-82BB-7DE2D28D976D}" destId="{20470D54-9309-47E0-9D7D-019262CC4C14}" srcOrd="0" destOrd="0" parTransId="{7D56BC8B-099E-4EE0-A8EA-4A6236316416}" sibTransId="{2166DF6E-8616-4455-8733-2212A1B5C1B7}"/>
    <dgm:cxn modelId="{4F936161-AE40-4A91-83BA-6AFB8A3154E0}" srcId="{897E4D3B-E1B1-41B7-96F5-2B73426504AD}" destId="{C7CB86A7-44FB-40C0-AA80-D52A34A023D0}" srcOrd="0" destOrd="0" parTransId="{01ACE2B4-EE51-4F07-B367-5DEB9C723DDE}" sibTransId="{4CA866F4-AC1B-4EFA-9DBA-8473A886B419}"/>
    <dgm:cxn modelId="{031D2D8A-8397-4772-9EFE-19AD4D8CA28C}" srcId="{20470D54-9309-47E0-9D7D-019262CC4C14}" destId="{982F026A-CE4F-4C13-BE36-8E8E29D2E069}" srcOrd="0" destOrd="0" parTransId="{D1C37DF7-F995-4EC4-9BD3-4DD2C8FC44F4}" sibTransId="{95A9E28E-018F-4ECF-985E-35A7998715EE}"/>
    <dgm:cxn modelId="{C7382526-F6DA-4CD4-96BA-1CE03C3EB59B}" srcId="{D006D2B8-2AD1-495B-B257-3031DA3D4B03}" destId="{9EDAC8D0-6F53-4A54-A8BE-00833BCB50F3}" srcOrd="0" destOrd="0" parTransId="{C755E5DB-DA99-4062-8609-AA4E71EBCDCA}" sibTransId="{2725F341-339D-4873-BCC7-A281704A8B64}"/>
    <dgm:cxn modelId="{CEDB891B-3B82-406F-B8DF-0073F17128E1}" type="presOf" srcId="{5EC24DD4-E3AE-4F28-A405-F58A6EFC7E0C}" destId="{BDA79F09-E16A-4F6A-8F01-2C3C2E78A037}" srcOrd="0" destOrd="0" presId="urn:microsoft.com/office/officeart/2008/layout/RadialCluster"/>
    <dgm:cxn modelId="{BB2EE3C0-DCBD-4E3F-8534-20D9DEE708C8}" type="presOf" srcId="{237704DC-6351-4914-A191-874C5C0ADBDB}" destId="{0803AB13-9885-4E8C-9FC1-EE784C5AB1FB}" srcOrd="0" destOrd="0" presId="urn:microsoft.com/office/officeart/2008/layout/RadialCluster"/>
    <dgm:cxn modelId="{BD8D22D3-B7F3-40D6-9967-069A61ACD19C}" type="presOf" srcId="{64302535-120F-4E3D-98BA-D3571AB7FF88}" destId="{2908CFAA-ED27-4C83-BD5A-06D0C799AA2D}" srcOrd="0" destOrd="0" presId="urn:microsoft.com/office/officeart/2008/layout/RadialCluster"/>
    <dgm:cxn modelId="{F612D320-4EA3-4E8F-8195-51F5B6238CA5}" srcId="{897E4D3B-E1B1-41B7-96F5-2B73426504AD}" destId="{1B8C4A4C-6C63-4D02-9BDF-235B50F6538A}" srcOrd="1" destOrd="0" parTransId="{2871FCB6-178A-4855-BAC9-3418F8BF1D32}" sibTransId="{4C100202-8738-4A86-B93D-E41D951C6FE7}"/>
    <dgm:cxn modelId="{31ADB04A-EE71-4876-9AAB-96ABEB8763EB}" type="presOf" srcId="{08A17AE6-65E2-43FB-A57A-A6E62FDE1BB0}" destId="{EE299767-57FC-4F11-ABCB-D5FD2E1AD58A}" srcOrd="0" destOrd="1" presId="urn:microsoft.com/office/officeart/2008/layout/RadialCluster"/>
    <dgm:cxn modelId="{0A436B9B-9918-42C0-B903-034620BA469D}" type="presOf" srcId="{1B8C4A4C-6C63-4D02-9BDF-235B50F6538A}" destId="{97B39BDA-D2EE-4B1E-ADB4-3B3A39837148}" srcOrd="0" destOrd="2" presId="urn:microsoft.com/office/officeart/2008/layout/RadialCluster"/>
    <dgm:cxn modelId="{2ACF68D2-EC10-4437-8A24-32FD633AFAE3}" type="presParOf" srcId="{89C47A13-F02F-44E5-849E-A2410CAF1A1F}" destId="{0F2B6211-75D5-4E5F-AD5F-EC825BDF2345}" srcOrd="0" destOrd="0" presId="urn:microsoft.com/office/officeart/2008/layout/RadialCluster"/>
    <dgm:cxn modelId="{4C789748-839C-4C3A-83E0-AAA89EAB24BC}" type="presParOf" srcId="{89C47A13-F02F-44E5-849E-A2410CAF1A1F}" destId="{E71D5359-E9E8-419E-BAE6-15BEBB2B2B7E}" srcOrd="1" destOrd="0" presId="urn:microsoft.com/office/officeart/2008/layout/RadialCluster"/>
    <dgm:cxn modelId="{E2B10C1B-20A4-4082-AB91-04D02244430C}" type="presParOf" srcId="{E71D5359-E9E8-419E-BAE6-15BEBB2B2B7E}" destId="{4FFB33B7-F745-4AFB-BED4-667CE9A15F29}" srcOrd="0" destOrd="0" presId="urn:microsoft.com/office/officeart/2008/layout/RadialCluster"/>
    <dgm:cxn modelId="{BE6581D0-900C-4097-83FE-2C7ACAD2D82A}" type="presParOf" srcId="{E71D5359-E9E8-419E-BAE6-15BEBB2B2B7E}" destId="{A3ECBB03-4E40-4450-B5B1-5A6F867A13A1}" srcOrd="1" destOrd="0" presId="urn:microsoft.com/office/officeart/2008/layout/RadialCluster"/>
    <dgm:cxn modelId="{6887863A-7323-4E40-B326-272E92B7DB5C}" type="presParOf" srcId="{E71D5359-E9E8-419E-BAE6-15BEBB2B2B7E}" destId="{D48DDB74-B4DA-4E78-8D4F-D22DEF152C12}" srcOrd="2" destOrd="0" presId="urn:microsoft.com/office/officeart/2008/layout/RadialCluster"/>
    <dgm:cxn modelId="{E8620017-7045-4DE0-B937-A8A6BE21CFDA}" type="presParOf" srcId="{E71D5359-E9E8-419E-BAE6-15BEBB2B2B7E}" destId="{16BFF50E-D5F1-4FA0-995E-57AFDBE8662D}" srcOrd="3" destOrd="0" presId="urn:microsoft.com/office/officeart/2008/layout/RadialCluster"/>
    <dgm:cxn modelId="{AF4A1D41-F555-4EB4-A7A9-2FC40B195FA5}" type="presParOf" srcId="{E71D5359-E9E8-419E-BAE6-15BEBB2B2B7E}" destId="{97B39BDA-D2EE-4B1E-ADB4-3B3A39837148}" srcOrd="4" destOrd="0" presId="urn:microsoft.com/office/officeart/2008/layout/RadialCluster"/>
    <dgm:cxn modelId="{8C06AD05-F897-40CE-955E-1BA1D80EC9E2}" type="presParOf" srcId="{89C47A13-F02F-44E5-849E-A2410CAF1A1F}" destId="{2908CFAA-ED27-4C83-BD5A-06D0C799AA2D}" srcOrd="2" destOrd="0" presId="urn:microsoft.com/office/officeart/2008/layout/RadialCluster"/>
    <dgm:cxn modelId="{206E25EF-B127-4786-ABBC-101BFC883F77}" type="presParOf" srcId="{89C47A13-F02F-44E5-849E-A2410CAF1A1F}" destId="{FD41CEA1-8ED6-491D-9809-71F043215DCC}" srcOrd="3" destOrd="0" presId="urn:microsoft.com/office/officeart/2008/layout/RadialCluster"/>
    <dgm:cxn modelId="{9E3AF493-BF12-443F-B9A7-398F19A51465}" type="presParOf" srcId="{FD41CEA1-8ED6-491D-9809-71F043215DCC}" destId="{0803AB13-9885-4E8C-9FC1-EE784C5AB1FB}" srcOrd="0" destOrd="0" presId="urn:microsoft.com/office/officeart/2008/layout/RadialCluster"/>
    <dgm:cxn modelId="{A3739FA7-91D8-4C85-8C6F-0C0F8CAF407A}" type="presParOf" srcId="{FD41CEA1-8ED6-491D-9809-71F043215DCC}" destId="{F08E9824-CC80-4227-B316-20A030687A67}" srcOrd="1" destOrd="0" presId="urn:microsoft.com/office/officeart/2008/layout/RadialCluster"/>
    <dgm:cxn modelId="{82C8FDBF-9FD9-4E2D-B2ED-5A6C849BED48}" type="presParOf" srcId="{FD41CEA1-8ED6-491D-9809-71F043215DCC}" destId="{EE299767-57FC-4F11-ABCB-D5FD2E1AD58A}" srcOrd="2" destOrd="0" presId="urn:microsoft.com/office/officeart/2008/layout/RadialCluster"/>
    <dgm:cxn modelId="{99177932-E9BD-4FD6-8074-B00161DAF3A7}" type="presParOf" srcId="{FD41CEA1-8ED6-491D-9809-71F043215DCC}" destId="{BDA79F09-E16A-4F6A-8F01-2C3C2E78A037}" srcOrd="3" destOrd="0" presId="urn:microsoft.com/office/officeart/2008/layout/RadialCluster"/>
    <dgm:cxn modelId="{B6B235FB-D418-4708-9EE9-C82701B4B7C5}" type="presParOf" srcId="{FD41CEA1-8ED6-491D-9809-71F043215DCC}" destId="{D41CD66B-607E-4E58-81F0-CFA6626D4620}" srcOrd="4" destOrd="0" presId="urn:microsoft.com/office/officeart/2008/layout/RadialCluster"/>
    <dgm:cxn modelId="{E182B8A0-EA84-49E5-9BB2-7FDDEB252E03}" type="presParOf" srcId="{89C47A13-F02F-44E5-849E-A2410CAF1A1F}" destId="{D17F7353-7481-4AEE-B420-664D21AEB4BE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2A8274A-36A8-4E6D-BFF6-A0D862921253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0DDFDCF-A163-41F5-BF8D-F61588503A73}">
      <dgm:prSet phldrT="[Text]"/>
      <dgm:spPr/>
      <dgm:t>
        <a:bodyPr/>
        <a:lstStyle/>
        <a:p>
          <a:r>
            <a:rPr lang="fa-IR" b="1">
              <a:cs typeface="Zar" panose="00000400000000000000" pitchFamily="2" charset="-78"/>
            </a:rPr>
            <a:t>آسيب‌شناسي 1</a:t>
          </a:r>
          <a:endParaRPr lang="en-US" b="1">
            <a:cs typeface="Zar" panose="00000400000000000000" pitchFamily="2" charset="-78"/>
          </a:endParaRPr>
        </a:p>
      </dgm:t>
    </dgm:pt>
    <dgm:pt modelId="{FDCC9A8F-B6E7-42D3-BC1B-41DE74D3FECA}" type="par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D4A0F25F-EB77-4E10-8CE4-52CFBF8279B8}" type="sibTrans" cxnId="{262A6D66-63D6-4979-8F49-C215ED51F4BF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987D2BCB-BA01-4963-A94F-B2FF7DB24BA4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2</a:t>
          </a:r>
          <a:endParaRPr lang="en-US" b="1">
            <a:cs typeface="Zar" panose="00000400000000000000" pitchFamily="2" charset="-78"/>
          </a:endParaRPr>
        </a:p>
      </dgm:t>
    </dgm:pt>
    <dgm:pt modelId="{DF012D1F-E2F6-49BC-896C-736C3FDCB8C7}" type="par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DCC795A-5F61-426A-B53D-942FD957E6EF}" type="sibTrans" cxnId="{32D012A2-A85B-4BBE-ABC7-8A6883B58BDE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AF61988-EF32-4E16-9D4E-D2F34EB65A02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3</a:t>
          </a:r>
          <a:endParaRPr lang="en-US" b="1">
            <a:cs typeface="Zar" panose="00000400000000000000" pitchFamily="2" charset="-78"/>
          </a:endParaRPr>
        </a:p>
      </dgm:t>
    </dgm:pt>
    <dgm:pt modelId="{1512EED3-1B43-4D8F-9C9E-09A352D6F349}" type="par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E8F671C-AD9B-4535-AB12-1CF1C24FCF60}" type="sibTrans" cxnId="{A2C58EB7-FDD8-4F3E-9BB0-F4E4E8B83497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753635C1-46AB-4F10-9817-6A8A77FAF58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آسيب‌شناسي اقتصاد</a:t>
          </a:r>
          <a:endParaRPr lang="en-US" b="1">
            <a:cs typeface="Zar" panose="00000400000000000000" pitchFamily="2" charset="-78"/>
          </a:endParaRPr>
        </a:p>
      </dgm:t>
    </dgm:pt>
    <dgm:pt modelId="{5B67E6E1-2E30-401A-A22E-56728FAF470E}" type="par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C2893C41-2124-4EB0-91A5-78C6040461BE}" type="sibTrans" cxnId="{AAB1BA69-247F-4F0E-8D07-2AAE3BEAC0CC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46352F-FA78-4F3F-9060-DAA45F1C886C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توليد لوازم رياضيات جديد</a:t>
          </a:r>
          <a:endParaRPr lang="en-US" b="1">
            <a:cs typeface="Zar" panose="00000400000000000000" pitchFamily="2" charset="-78"/>
          </a:endParaRPr>
        </a:p>
      </dgm:t>
    </dgm:pt>
    <dgm:pt modelId="{F7826C26-C5DE-4D98-85D7-9955F3EBFE98}" type="par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86E22201-08E0-4773-8837-AD004009AAC4}" type="sibTrans" cxnId="{2A7AC020-5260-4AB2-A26F-3F7CCB9873C1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DCF11F2-B705-4092-8BEC-4BC003AC15B9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مدل تحليل تاريخ علم</a:t>
          </a:r>
          <a:endParaRPr lang="en-US" b="1">
            <a:cs typeface="Zar" panose="00000400000000000000" pitchFamily="2" charset="-78"/>
          </a:endParaRPr>
        </a:p>
      </dgm:t>
    </dgm:pt>
    <dgm:pt modelId="{59EACA5B-8BAC-4E1F-9CCC-C014E7C19BDE}" type="par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B599FC1F-75C5-4F5E-82B1-E992FBAE96CA}" type="sibTrans" cxnId="{E26D1510-8757-4429-9838-B1CFCA34F754}">
      <dgm:prSet/>
      <dgm:spPr/>
      <dgm:t>
        <a:bodyPr/>
        <a:lstStyle/>
        <a:p>
          <a:endParaRPr lang="en-US" b="1">
            <a:cs typeface="Zar" panose="00000400000000000000" pitchFamily="2" charset="-78"/>
          </a:endParaRPr>
        </a:p>
      </dgm:t>
    </dgm:pt>
    <dgm:pt modelId="{60AEF53F-B07C-488E-92DF-A9763DB770E1}">
      <dgm:prSet phldrT="[Text]"/>
      <dgm:spPr/>
      <dgm:t>
        <a:bodyPr/>
        <a:lstStyle/>
        <a:p>
          <a:pPr algn="r"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EC730D20-A774-4C98-A463-7D2A698197EB}" type="parTrans" cxnId="{7C83B00C-8619-4DE8-9560-49DF0F54AE89}">
      <dgm:prSet/>
      <dgm:spPr/>
      <dgm:t>
        <a:bodyPr/>
        <a:lstStyle/>
        <a:p>
          <a:endParaRPr lang="en-US"/>
        </a:p>
      </dgm:t>
    </dgm:pt>
    <dgm:pt modelId="{6AA5A233-AD3B-4FED-B56D-20AC4C21CD54}" type="sibTrans" cxnId="{7C83B00C-8619-4DE8-9560-49DF0F54AE89}">
      <dgm:prSet/>
      <dgm:spPr/>
      <dgm:t>
        <a:bodyPr/>
        <a:lstStyle/>
        <a:p>
          <a:endParaRPr lang="en-US"/>
        </a:p>
      </dgm:t>
    </dgm:pt>
    <dgm:pt modelId="{705CB853-7D95-4135-80CD-9D3DDEB3BF28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00A300FE-5A27-455D-925E-0D8A40776F5D}" type="parTrans" cxnId="{3DAEEC26-B793-4E7C-B391-91EE8B273F1C}">
      <dgm:prSet/>
      <dgm:spPr/>
      <dgm:t>
        <a:bodyPr/>
        <a:lstStyle/>
        <a:p>
          <a:endParaRPr lang="en-US"/>
        </a:p>
      </dgm:t>
    </dgm:pt>
    <dgm:pt modelId="{DB432683-F096-406D-9FD0-38B4DC2C4918}" type="sibTrans" cxnId="{3DAEEC26-B793-4E7C-B391-91EE8B273F1C}">
      <dgm:prSet/>
      <dgm:spPr/>
      <dgm:t>
        <a:bodyPr/>
        <a:lstStyle/>
        <a:p>
          <a:endParaRPr lang="en-US"/>
        </a:p>
      </dgm:t>
    </dgm:pt>
    <dgm:pt modelId="{16E0F7D9-5AA0-48D0-B1FE-B80B0A2DE1DE}">
      <dgm:prSet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15E7B76-3AFE-410D-90DA-D87ED0DDB987}" type="parTrans" cxnId="{EB0993B6-1551-431B-8564-07EC80F41C1F}">
      <dgm:prSet/>
      <dgm:spPr/>
      <dgm:t>
        <a:bodyPr/>
        <a:lstStyle/>
        <a:p>
          <a:endParaRPr lang="en-US"/>
        </a:p>
      </dgm:t>
    </dgm:pt>
    <dgm:pt modelId="{17F3C4BA-C935-48F9-B62D-699069A394B3}" type="sibTrans" cxnId="{EB0993B6-1551-431B-8564-07EC80F41C1F}">
      <dgm:prSet/>
      <dgm:spPr/>
      <dgm:t>
        <a:bodyPr/>
        <a:lstStyle/>
        <a:p>
          <a:endParaRPr lang="en-US"/>
        </a:p>
      </dgm:t>
    </dgm:pt>
    <dgm:pt modelId="{79335C2D-67D9-4DE5-8E4A-8AD62FFFFD2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6F52D9F8-792F-4FB7-891A-909B4F86B873}" type="parTrans" cxnId="{8B377FCE-DC3B-443B-9A99-DFD46A11962E}">
      <dgm:prSet/>
      <dgm:spPr/>
      <dgm:t>
        <a:bodyPr/>
        <a:lstStyle/>
        <a:p>
          <a:endParaRPr lang="en-US"/>
        </a:p>
      </dgm:t>
    </dgm:pt>
    <dgm:pt modelId="{02303BA0-3ADE-4646-A287-16C00EE901DE}" type="sibTrans" cxnId="{8B377FCE-DC3B-443B-9A99-DFD46A11962E}">
      <dgm:prSet/>
      <dgm:spPr/>
      <dgm:t>
        <a:bodyPr/>
        <a:lstStyle/>
        <a:p>
          <a:endParaRPr lang="en-US"/>
        </a:p>
      </dgm:t>
    </dgm:pt>
    <dgm:pt modelId="{92C0B171-91E5-4C74-AD2D-EFB89C819AC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8714C90C-513F-48A0-A1B2-31929519B91D}" type="parTrans" cxnId="{8054605C-85AA-4930-B1A7-56687AC9C12B}">
      <dgm:prSet/>
      <dgm:spPr/>
      <dgm:t>
        <a:bodyPr/>
        <a:lstStyle/>
        <a:p>
          <a:endParaRPr lang="en-US"/>
        </a:p>
      </dgm:t>
    </dgm:pt>
    <dgm:pt modelId="{4BB430A0-A839-430A-8DE3-A6B96941B556}" type="sibTrans" cxnId="{8054605C-85AA-4930-B1A7-56687AC9C12B}">
      <dgm:prSet/>
      <dgm:spPr/>
      <dgm:t>
        <a:bodyPr/>
        <a:lstStyle/>
        <a:p>
          <a:endParaRPr lang="en-US"/>
        </a:p>
      </dgm:t>
    </dgm:pt>
    <dgm:pt modelId="{F9D4FA6E-1092-44BF-A7E8-721251B79568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پيشرفت 20 درصد</a:t>
          </a:r>
          <a:endParaRPr lang="en-US" b="1">
            <a:cs typeface="Zar" panose="00000400000000000000" pitchFamily="2" charset="-78"/>
          </a:endParaRPr>
        </a:p>
      </dgm:t>
    </dgm:pt>
    <dgm:pt modelId="{390F5970-42A1-4A8F-A159-5CACD078F57D}" type="parTrans" cxnId="{076AD057-1C4B-451C-8A19-AB36513B2CF0}">
      <dgm:prSet/>
      <dgm:spPr/>
      <dgm:t>
        <a:bodyPr/>
        <a:lstStyle/>
        <a:p>
          <a:endParaRPr lang="en-US"/>
        </a:p>
      </dgm:t>
    </dgm:pt>
    <dgm:pt modelId="{3CE92C4B-D8BC-427E-928C-5AFFE52EA867}" type="sibTrans" cxnId="{076AD057-1C4B-451C-8A19-AB36513B2CF0}">
      <dgm:prSet/>
      <dgm:spPr/>
      <dgm:t>
        <a:bodyPr/>
        <a:lstStyle/>
        <a:p>
          <a:endParaRPr lang="en-US"/>
        </a:p>
      </dgm:t>
    </dgm:pt>
    <dgm:pt modelId="{46A4F6C2-D856-4415-A111-E2B839284026}" type="pres">
      <dgm:prSet presAssocID="{62A8274A-36A8-4E6D-BFF6-A0D862921253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EE609C2-2496-4F6E-87FE-B99538E00A0B}" type="pres">
      <dgm:prSet presAssocID="{90DDFDCF-A163-41F5-BF8D-F61588503A73}" presName="parentLin" presStyleCnt="0"/>
      <dgm:spPr/>
    </dgm:pt>
    <dgm:pt modelId="{2123FDCF-82EE-40F7-A94C-A000DC440376}" type="pres">
      <dgm:prSet presAssocID="{90DDFDCF-A163-41F5-BF8D-F61588503A73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AFDC9DDB-EAFF-4F16-9E3E-D8D0BD218330}" type="pres">
      <dgm:prSet presAssocID="{90DDFDCF-A163-41F5-BF8D-F61588503A73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2DD511-4A6A-42E4-9759-79BD08425B2B}" type="pres">
      <dgm:prSet presAssocID="{90DDFDCF-A163-41F5-BF8D-F61588503A73}" presName="negativeSpace" presStyleCnt="0"/>
      <dgm:spPr/>
    </dgm:pt>
    <dgm:pt modelId="{1BAA4142-50AE-4872-B004-1587A6C03343}" type="pres">
      <dgm:prSet presAssocID="{90DDFDCF-A163-41F5-BF8D-F61588503A73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F9D499-EF16-4282-B762-BB0B0E508A16}" type="pres">
      <dgm:prSet presAssocID="{D4A0F25F-EB77-4E10-8CE4-52CFBF8279B8}" presName="spaceBetweenRectangles" presStyleCnt="0"/>
      <dgm:spPr/>
    </dgm:pt>
    <dgm:pt modelId="{F4263ED9-B3E0-4299-BA5A-21FB6E5BBFA1}" type="pres">
      <dgm:prSet presAssocID="{987D2BCB-BA01-4963-A94F-B2FF7DB24BA4}" presName="parentLin" presStyleCnt="0"/>
      <dgm:spPr/>
    </dgm:pt>
    <dgm:pt modelId="{6C040A1C-AB76-4AA0-AB95-DA544F8DF01D}" type="pres">
      <dgm:prSet presAssocID="{987D2BCB-BA01-4963-A94F-B2FF7DB24BA4}" presName="parentLeftMargin" presStyleLbl="node1" presStyleIdx="0" presStyleCnt="6"/>
      <dgm:spPr/>
      <dgm:t>
        <a:bodyPr/>
        <a:lstStyle/>
        <a:p>
          <a:endParaRPr lang="en-US"/>
        </a:p>
      </dgm:t>
    </dgm:pt>
    <dgm:pt modelId="{1445DFA6-12A5-4665-B012-2A70C13FCF38}" type="pres">
      <dgm:prSet presAssocID="{987D2BCB-BA01-4963-A94F-B2FF7DB24BA4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64F9C7-5294-4664-8FAD-E64381844033}" type="pres">
      <dgm:prSet presAssocID="{987D2BCB-BA01-4963-A94F-B2FF7DB24BA4}" presName="negativeSpace" presStyleCnt="0"/>
      <dgm:spPr/>
    </dgm:pt>
    <dgm:pt modelId="{723CB4E5-2568-434C-B1A6-76F090AA651C}" type="pres">
      <dgm:prSet presAssocID="{987D2BCB-BA01-4963-A94F-B2FF7DB24BA4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30EF8D-54F1-4994-A21E-B9A73FB0C311}" type="pres">
      <dgm:prSet presAssocID="{6DCC795A-5F61-426A-B53D-942FD957E6EF}" presName="spaceBetweenRectangles" presStyleCnt="0"/>
      <dgm:spPr/>
    </dgm:pt>
    <dgm:pt modelId="{07471B6C-89D5-45A3-91F6-32B00CE38494}" type="pres">
      <dgm:prSet presAssocID="{8AF61988-EF32-4E16-9D4E-D2F34EB65A02}" presName="parentLin" presStyleCnt="0"/>
      <dgm:spPr/>
    </dgm:pt>
    <dgm:pt modelId="{40A02249-8C60-4C4B-93B2-8665EE947F14}" type="pres">
      <dgm:prSet presAssocID="{8AF61988-EF32-4E16-9D4E-D2F34EB65A02}" presName="parentLeftMargin" presStyleLbl="node1" presStyleIdx="1" presStyleCnt="6"/>
      <dgm:spPr/>
      <dgm:t>
        <a:bodyPr/>
        <a:lstStyle/>
        <a:p>
          <a:endParaRPr lang="en-US"/>
        </a:p>
      </dgm:t>
    </dgm:pt>
    <dgm:pt modelId="{80C19CD8-5594-400A-9022-E18A4EED0617}" type="pres">
      <dgm:prSet presAssocID="{8AF61988-EF32-4E16-9D4E-D2F34EB65A02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3FCFE2-AC58-4E7E-B76B-41B4A071A37C}" type="pres">
      <dgm:prSet presAssocID="{8AF61988-EF32-4E16-9D4E-D2F34EB65A02}" presName="negativeSpace" presStyleCnt="0"/>
      <dgm:spPr/>
    </dgm:pt>
    <dgm:pt modelId="{08056617-43F9-4398-9041-BDFE8692692E}" type="pres">
      <dgm:prSet presAssocID="{8AF61988-EF32-4E16-9D4E-D2F34EB65A02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7FBCBD-7C70-42EE-BACE-B36A81FB466B}" type="pres">
      <dgm:prSet presAssocID="{BE8F671C-AD9B-4535-AB12-1CF1C24FCF60}" presName="spaceBetweenRectangles" presStyleCnt="0"/>
      <dgm:spPr/>
    </dgm:pt>
    <dgm:pt modelId="{DB176687-F48A-4D64-9ECF-01A8807214A4}" type="pres">
      <dgm:prSet presAssocID="{753635C1-46AB-4F10-9817-6A8A77FAF589}" presName="parentLin" presStyleCnt="0"/>
      <dgm:spPr/>
    </dgm:pt>
    <dgm:pt modelId="{C15CC905-820E-41A4-B78A-E136CA8AD1EE}" type="pres">
      <dgm:prSet presAssocID="{753635C1-46AB-4F10-9817-6A8A77FAF589}" presName="parentLeftMargin" presStyleLbl="node1" presStyleIdx="2" presStyleCnt="6"/>
      <dgm:spPr/>
      <dgm:t>
        <a:bodyPr/>
        <a:lstStyle/>
        <a:p>
          <a:endParaRPr lang="en-US"/>
        </a:p>
      </dgm:t>
    </dgm:pt>
    <dgm:pt modelId="{CF2AB401-2B9F-4DF0-B113-42BA2D3754FD}" type="pres">
      <dgm:prSet presAssocID="{753635C1-46AB-4F10-9817-6A8A77FAF589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43E924-2791-4215-8E8B-A04370E450CB}" type="pres">
      <dgm:prSet presAssocID="{753635C1-46AB-4F10-9817-6A8A77FAF589}" presName="negativeSpace" presStyleCnt="0"/>
      <dgm:spPr/>
    </dgm:pt>
    <dgm:pt modelId="{A51D79F2-B708-4470-BF41-8EBBB539B164}" type="pres">
      <dgm:prSet presAssocID="{753635C1-46AB-4F10-9817-6A8A77FAF589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FC9010-6F6A-4D29-8094-DA6513C54967}" type="pres">
      <dgm:prSet presAssocID="{C2893C41-2124-4EB0-91A5-78C6040461BE}" presName="spaceBetweenRectangles" presStyleCnt="0"/>
      <dgm:spPr/>
    </dgm:pt>
    <dgm:pt modelId="{A6FF2F17-1350-4FE9-BD76-5F9A65BC5325}" type="pres">
      <dgm:prSet presAssocID="{B546352F-FA78-4F3F-9060-DAA45F1C886C}" presName="parentLin" presStyleCnt="0"/>
      <dgm:spPr/>
    </dgm:pt>
    <dgm:pt modelId="{B7C32356-DA1F-4898-B8EE-4A696D48580E}" type="pres">
      <dgm:prSet presAssocID="{B546352F-FA78-4F3F-9060-DAA45F1C886C}" presName="parentLeftMargin" presStyleLbl="node1" presStyleIdx="3" presStyleCnt="6"/>
      <dgm:spPr/>
      <dgm:t>
        <a:bodyPr/>
        <a:lstStyle/>
        <a:p>
          <a:endParaRPr lang="en-US"/>
        </a:p>
      </dgm:t>
    </dgm:pt>
    <dgm:pt modelId="{39819FC7-349E-4E93-915D-21C759700E17}" type="pres">
      <dgm:prSet presAssocID="{B546352F-FA78-4F3F-9060-DAA45F1C886C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5B09D5-F2F7-47F3-AC37-2F84D3043F87}" type="pres">
      <dgm:prSet presAssocID="{B546352F-FA78-4F3F-9060-DAA45F1C886C}" presName="negativeSpace" presStyleCnt="0"/>
      <dgm:spPr/>
    </dgm:pt>
    <dgm:pt modelId="{26849963-4354-4A26-A884-A8428901DEFE}" type="pres">
      <dgm:prSet presAssocID="{B546352F-FA78-4F3F-9060-DAA45F1C886C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ABE31D-676E-45C0-AA8E-95FD87AFBE63}" type="pres">
      <dgm:prSet presAssocID="{86E22201-08E0-4773-8837-AD004009AAC4}" presName="spaceBetweenRectangles" presStyleCnt="0"/>
      <dgm:spPr/>
    </dgm:pt>
    <dgm:pt modelId="{DFE9B02E-2361-41D6-9A71-DAC0129D9BD2}" type="pres">
      <dgm:prSet presAssocID="{BDCF11F2-B705-4092-8BEC-4BC003AC15B9}" presName="parentLin" presStyleCnt="0"/>
      <dgm:spPr/>
    </dgm:pt>
    <dgm:pt modelId="{9CDAC2B6-BD27-4B7D-9185-57AD73CF2A3E}" type="pres">
      <dgm:prSet presAssocID="{BDCF11F2-B705-4092-8BEC-4BC003AC15B9}" presName="parentLeftMargin" presStyleLbl="node1" presStyleIdx="4" presStyleCnt="6"/>
      <dgm:spPr/>
      <dgm:t>
        <a:bodyPr/>
        <a:lstStyle/>
        <a:p>
          <a:endParaRPr lang="en-US"/>
        </a:p>
      </dgm:t>
    </dgm:pt>
    <dgm:pt modelId="{79CF03C5-EFF6-46F9-8ACE-5CF2F1BD1100}" type="pres">
      <dgm:prSet presAssocID="{BDCF11F2-B705-4092-8BEC-4BC003AC15B9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F289AA-FC93-4F82-9D2C-FB7FEB05195F}" type="pres">
      <dgm:prSet presAssocID="{BDCF11F2-B705-4092-8BEC-4BC003AC15B9}" presName="negativeSpace" presStyleCnt="0"/>
      <dgm:spPr/>
    </dgm:pt>
    <dgm:pt modelId="{F9A0D546-EE2D-4025-9302-F89F4D7D2720}" type="pres">
      <dgm:prSet presAssocID="{BDCF11F2-B705-4092-8BEC-4BC003AC15B9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62A6D66-63D6-4979-8F49-C215ED51F4BF}" srcId="{62A8274A-36A8-4E6D-BFF6-A0D862921253}" destId="{90DDFDCF-A163-41F5-BF8D-F61588503A73}" srcOrd="0" destOrd="0" parTransId="{FDCC9A8F-B6E7-42D3-BC1B-41DE74D3FECA}" sibTransId="{D4A0F25F-EB77-4E10-8CE4-52CFBF8279B8}"/>
    <dgm:cxn modelId="{A4812C0A-CA19-4025-83DA-888C1306A9D6}" type="presOf" srcId="{79335C2D-67D9-4DE5-8E4A-8AD62FFFFD24}" destId="{A51D79F2-B708-4470-BF41-8EBBB539B164}" srcOrd="0" destOrd="0" presId="urn:microsoft.com/office/officeart/2005/8/layout/list1"/>
    <dgm:cxn modelId="{3DAEEC26-B793-4E7C-B391-91EE8B273F1C}" srcId="{987D2BCB-BA01-4963-A94F-B2FF7DB24BA4}" destId="{705CB853-7D95-4135-80CD-9D3DDEB3BF28}" srcOrd="0" destOrd="0" parTransId="{00A300FE-5A27-455D-925E-0D8A40776F5D}" sibTransId="{DB432683-F096-406D-9FD0-38B4DC2C4918}"/>
    <dgm:cxn modelId="{8D5153B8-20AA-4B35-828D-8E894F648325}" type="presOf" srcId="{16E0F7D9-5AA0-48D0-B1FE-B80B0A2DE1DE}" destId="{08056617-43F9-4398-9041-BDFE8692692E}" srcOrd="0" destOrd="0" presId="urn:microsoft.com/office/officeart/2005/8/layout/list1"/>
    <dgm:cxn modelId="{A6A630A7-A31D-4E50-B398-26533AED84BB}" type="presOf" srcId="{BDCF11F2-B705-4092-8BEC-4BC003AC15B9}" destId="{9CDAC2B6-BD27-4B7D-9185-57AD73CF2A3E}" srcOrd="0" destOrd="0" presId="urn:microsoft.com/office/officeart/2005/8/layout/list1"/>
    <dgm:cxn modelId="{DD6904A9-AB6C-42F9-A777-97D24325BF61}" type="presOf" srcId="{987D2BCB-BA01-4963-A94F-B2FF7DB24BA4}" destId="{6C040A1C-AB76-4AA0-AB95-DA544F8DF01D}" srcOrd="0" destOrd="0" presId="urn:microsoft.com/office/officeart/2005/8/layout/list1"/>
    <dgm:cxn modelId="{A2C58EB7-FDD8-4F3E-9BB0-F4E4E8B83497}" srcId="{62A8274A-36A8-4E6D-BFF6-A0D862921253}" destId="{8AF61988-EF32-4E16-9D4E-D2F34EB65A02}" srcOrd="2" destOrd="0" parTransId="{1512EED3-1B43-4D8F-9C9E-09A352D6F349}" sibTransId="{BE8F671C-AD9B-4535-AB12-1CF1C24FCF60}"/>
    <dgm:cxn modelId="{2A7AC020-5260-4AB2-A26F-3F7CCB9873C1}" srcId="{62A8274A-36A8-4E6D-BFF6-A0D862921253}" destId="{B546352F-FA78-4F3F-9060-DAA45F1C886C}" srcOrd="4" destOrd="0" parTransId="{F7826C26-C5DE-4D98-85D7-9955F3EBFE98}" sibTransId="{86E22201-08E0-4773-8837-AD004009AAC4}"/>
    <dgm:cxn modelId="{B6485779-1FB0-43B5-96E1-59680B6ECAB4}" type="presOf" srcId="{BDCF11F2-B705-4092-8BEC-4BC003AC15B9}" destId="{79CF03C5-EFF6-46F9-8ACE-5CF2F1BD1100}" srcOrd="1" destOrd="0" presId="urn:microsoft.com/office/officeart/2005/8/layout/list1"/>
    <dgm:cxn modelId="{A2BF6CA9-B3AE-4334-9E78-77F3B5BAF48D}" type="presOf" srcId="{753635C1-46AB-4F10-9817-6A8A77FAF589}" destId="{C15CC905-820E-41A4-B78A-E136CA8AD1EE}" srcOrd="0" destOrd="0" presId="urn:microsoft.com/office/officeart/2005/8/layout/list1"/>
    <dgm:cxn modelId="{8054605C-85AA-4930-B1A7-56687AC9C12B}" srcId="{B546352F-FA78-4F3F-9060-DAA45F1C886C}" destId="{92C0B171-91E5-4C74-AD2D-EFB89C819ACB}" srcOrd="0" destOrd="0" parTransId="{8714C90C-513F-48A0-A1B2-31929519B91D}" sibTransId="{4BB430A0-A839-430A-8DE3-A6B96941B556}"/>
    <dgm:cxn modelId="{EB81E71D-E384-4FA4-BF4A-744BC5F0D157}" type="presOf" srcId="{987D2BCB-BA01-4963-A94F-B2FF7DB24BA4}" destId="{1445DFA6-12A5-4665-B012-2A70C13FCF38}" srcOrd="1" destOrd="0" presId="urn:microsoft.com/office/officeart/2005/8/layout/list1"/>
    <dgm:cxn modelId="{BF224190-8C06-4D66-B6EF-4E72DDF53273}" type="presOf" srcId="{60AEF53F-B07C-488E-92DF-A9763DB770E1}" destId="{1BAA4142-50AE-4872-B004-1587A6C03343}" srcOrd="0" destOrd="0" presId="urn:microsoft.com/office/officeart/2005/8/layout/list1"/>
    <dgm:cxn modelId="{7C83B00C-8619-4DE8-9560-49DF0F54AE89}" srcId="{90DDFDCF-A163-41F5-BF8D-F61588503A73}" destId="{60AEF53F-B07C-488E-92DF-A9763DB770E1}" srcOrd="0" destOrd="0" parTransId="{EC730D20-A774-4C98-A463-7D2A698197EB}" sibTransId="{6AA5A233-AD3B-4FED-B56D-20AC4C21CD54}"/>
    <dgm:cxn modelId="{AAB1BA69-247F-4F0E-8D07-2AAE3BEAC0CC}" srcId="{62A8274A-36A8-4E6D-BFF6-A0D862921253}" destId="{753635C1-46AB-4F10-9817-6A8A77FAF589}" srcOrd="3" destOrd="0" parTransId="{5B67E6E1-2E30-401A-A22E-56728FAF470E}" sibTransId="{C2893C41-2124-4EB0-91A5-78C6040461BE}"/>
    <dgm:cxn modelId="{96D783BE-B385-405F-8274-76E4DB48EF25}" type="presOf" srcId="{8AF61988-EF32-4E16-9D4E-D2F34EB65A02}" destId="{40A02249-8C60-4C4B-93B2-8665EE947F14}" srcOrd="0" destOrd="0" presId="urn:microsoft.com/office/officeart/2005/8/layout/list1"/>
    <dgm:cxn modelId="{D77013CF-7142-4057-9563-0CE98785AFD5}" type="presOf" srcId="{753635C1-46AB-4F10-9817-6A8A77FAF589}" destId="{CF2AB401-2B9F-4DF0-B113-42BA2D3754FD}" srcOrd="1" destOrd="0" presId="urn:microsoft.com/office/officeart/2005/8/layout/list1"/>
    <dgm:cxn modelId="{0CEBE650-F808-47C7-9411-0B27DB5EA848}" type="presOf" srcId="{B546352F-FA78-4F3F-9060-DAA45F1C886C}" destId="{B7C32356-DA1F-4898-B8EE-4A696D48580E}" srcOrd="0" destOrd="0" presId="urn:microsoft.com/office/officeart/2005/8/layout/list1"/>
    <dgm:cxn modelId="{4AA94812-4AC5-4018-9E66-60E7E7E10D01}" type="presOf" srcId="{92C0B171-91E5-4C74-AD2D-EFB89C819ACB}" destId="{26849963-4354-4A26-A884-A8428901DEFE}" srcOrd="0" destOrd="0" presId="urn:microsoft.com/office/officeart/2005/8/layout/list1"/>
    <dgm:cxn modelId="{AA3E7A07-281A-43DD-BE0B-D9BE24EC48C8}" type="presOf" srcId="{705CB853-7D95-4135-80CD-9D3DDEB3BF28}" destId="{723CB4E5-2568-434C-B1A6-76F090AA651C}" srcOrd="0" destOrd="0" presId="urn:microsoft.com/office/officeart/2005/8/layout/list1"/>
    <dgm:cxn modelId="{32D012A2-A85B-4BBE-ABC7-8A6883B58BDE}" srcId="{62A8274A-36A8-4E6D-BFF6-A0D862921253}" destId="{987D2BCB-BA01-4963-A94F-B2FF7DB24BA4}" srcOrd="1" destOrd="0" parTransId="{DF012D1F-E2F6-49BC-896C-736C3FDCB8C7}" sibTransId="{6DCC795A-5F61-426A-B53D-942FD957E6EF}"/>
    <dgm:cxn modelId="{EB0993B6-1551-431B-8564-07EC80F41C1F}" srcId="{8AF61988-EF32-4E16-9D4E-D2F34EB65A02}" destId="{16E0F7D9-5AA0-48D0-B1FE-B80B0A2DE1DE}" srcOrd="0" destOrd="0" parTransId="{315E7B76-3AFE-410D-90DA-D87ED0DDB987}" sibTransId="{17F3C4BA-C935-48F9-B62D-699069A394B3}"/>
    <dgm:cxn modelId="{3E7D8552-5F09-455E-8556-60A16D2E4435}" type="presOf" srcId="{F9D4FA6E-1092-44BF-A7E8-721251B79568}" destId="{F9A0D546-EE2D-4025-9302-F89F4D7D2720}" srcOrd="0" destOrd="0" presId="urn:microsoft.com/office/officeart/2005/8/layout/list1"/>
    <dgm:cxn modelId="{1E80604E-22EC-4D35-8341-45465A1E98D7}" type="presOf" srcId="{90DDFDCF-A163-41F5-BF8D-F61588503A73}" destId="{AFDC9DDB-EAFF-4F16-9E3E-D8D0BD218330}" srcOrd="1" destOrd="0" presId="urn:microsoft.com/office/officeart/2005/8/layout/list1"/>
    <dgm:cxn modelId="{0CCDBDB7-8C99-4847-AECE-CA0BB2D67B10}" type="presOf" srcId="{8AF61988-EF32-4E16-9D4E-D2F34EB65A02}" destId="{80C19CD8-5594-400A-9022-E18A4EED0617}" srcOrd="1" destOrd="0" presId="urn:microsoft.com/office/officeart/2005/8/layout/list1"/>
    <dgm:cxn modelId="{076AD057-1C4B-451C-8A19-AB36513B2CF0}" srcId="{BDCF11F2-B705-4092-8BEC-4BC003AC15B9}" destId="{F9D4FA6E-1092-44BF-A7E8-721251B79568}" srcOrd="0" destOrd="0" parTransId="{390F5970-42A1-4A8F-A159-5CACD078F57D}" sibTransId="{3CE92C4B-D8BC-427E-928C-5AFFE52EA867}"/>
    <dgm:cxn modelId="{1F3910AD-0F9B-4BA3-97A6-5A9359F66443}" type="presOf" srcId="{90DDFDCF-A163-41F5-BF8D-F61588503A73}" destId="{2123FDCF-82EE-40F7-A94C-A000DC440376}" srcOrd="0" destOrd="0" presId="urn:microsoft.com/office/officeart/2005/8/layout/list1"/>
    <dgm:cxn modelId="{E26D1510-8757-4429-9838-B1CFCA34F754}" srcId="{62A8274A-36A8-4E6D-BFF6-A0D862921253}" destId="{BDCF11F2-B705-4092-8BEC-4BC003AC15B9}" srcOrd="5" destOrd="0" parTransId="{59EACA5B-8BAC-4E1F-9CCC-C014E7C19BDE}" sibTransId="{B599FC1F-75C5-4F5E-82B1-E992FBAE96CA}"/>
    <dgm:cxn modelId="{1B47C874-1093-41BD-954B-B54E3E678283}" type="presOf" srcId="{B546352F-FA78-4F3F-9060-DAA45F1C886C}" destId="{39819FC7-349E-4E93-915D-21C759700E17}" srcOrd="1" destOrd="0" presId="urn:microsoft.com/office/officeart/2005/8/layout/list1"/>
    <dgm:cxn modelId="{1B564362-F316-452C-9A99-A1BC420E4E96}" type="presOf" srcId="{62A8274A-36A8-4E6D-BFF6-A0D862921253}" destId="{46A4F6C2-D856-4415-A111-E2B839284026}" srcOrd="0" destOrd="0" presId="urn:microsoft.com/office/officeart/2005/8/layout/list1"/>
    <dgm:cxn modelId="{8B377FCE-DC3B-443B-9A99-DFD46A11962E}" srcId="{753635C1-46AB-4F10-9817-6A8A77FAF589}" destId="{79335C2D-67D9-4DE5-8E4A-8AD62FFFFD24}" srcOrd="0" destOrd="0" parTransId="{6F52D9F8-792F-4FB7-891A-909B4F86B873}" sibTransId="{02303BA0-3ADE-4646-A287-16C00EE901DE}"/>
    <dgm:cxn modelId="{F38A383B-4575-4DDF-8F96-4E449E2DD839}" type="presParOf" srcId="{46A4F6C2-D856-4415-A111-E2B839284026}" destId="{DEE609C2-2496-4F6E-87FE-B99538E00A0B}" srcOrd="0" destOrd="0" presId="urn:microsoft.com/office/officeart/2005/8/layout/list1"/>
    <dgm:cxn modelId="{88ABDCDF-0678-4452-A205-819BE4E601C2}" type="presParOf" srcId="{DEE609C2-2496-4F6E-87FE-B99538E00A0B}" destId="{2123FDCF-82EE-40F7-A94C-A000DC440376}" srcOrd="0" destOrd="0" presId="urn:microsoft.com/office/officeart/2005/8/layout/list1"/>
    <dgm:cxn modelId="{00F64203-5CAE-400D-9FA5-AA6BF71E6836}" type="presParOf" srcId="{DEE609C2-2496-4F6E-87FE-B99538E00A0B}" destId="{AFDC9DDB-EAFF-4F16-9E3E-D8D0BD218330}" srcOrd="1" destOrd="0" presId="urn:microsoft.com/office/officeart/2005/8/layout/list1"/>
    <dgm:cxn modelId="{44D1F18E-EAD2-4C5E-9E24-694404CA59F7}" type="presParOf" srcId="{46A4F6C2-D856-4415-A111-E2B839284026}" destId="{462DD511-4A6A-42E4-9759-79BD08425B2B}" srcOrd="1" destOrd="0" presId="urn:microsoft.com/office/officeart/2005/8/layout/list1"/>
    <dgm:cxn modelId="{1A533371-7F99-4354-AE82-4B1A711C028E}" type="presParOf" srcId="{46A4F6C2-D856-4415-A111-E2B839284026}" destId="{1BAA4142-50AE-4872-B004-1587A6C03343}" srcOrd="2" destOrd="0" presId="urn:microsoft.com/office/officeart/2005/8/layout/list1"/>
    <dgm:cxn modelId="{7AB35862-2233-4A48-8936-E744400BC855}" type="presParOf" srcId="{46A4F6C2-D856-4415-A111-E2B839284026}" destId="{CBF9D499-EF16-4282-B762-BB0B0E508A16}" srcOrd="3" destOrd="0" presId="urn:microsoft.com/office/officeart/2005/8/layout/list1"/>
    <dgm:cxn modelId="{6896A3C1-8DDB-4C9D-8832-B10A53842177}" type="presParOf" srcId="{46A4F6C2-D856-4415-A111-E2B839284026}" destId="{F4263ED9-B3E0-4299-BA5A-21FB6E5BBFA1}" srcOrd="4" destOrd="0" presId="urn:microsoft.com/office/officeart/2005/8/layout/list1"/>
    <dgm:cxn modelId="{1AF4F9C8-75C2-4917-B22D-09BA0857BB6D}" type="presParOf" srcId="{F4263ED9-B3E0-4299-BA5A-21FB6E5BBFA1}" destId="{6C040A1C-AB76-4AA0-AB95-DA544F8DF01D}" srcOrd="0" destOrd="0" presId="urn:microsoft.com/office/officeart/2005/8/layout/list1"/>
    <dgm:cxn modelId="{143BBC10-3249-4983-B01F-252028422D77}" type="presParOf" srcId="{F4263ED9-B3E0-4299-BA5A-21FB6E5BBFA1}" destId="{1445DFA6-12A5-4665-B012-2A70C13FCF38}" srcOrd="1" destOrd="0" presId="urn:microsoft.com/office/officeart/2005/8/layout/list1"/>
    <dgm:cxn modelId="{F5D86CEF-53B0-4A5E-A300-ECCB64F077A9}" type="presParOf" srcId="{46A4F6C2-D856-4415-A111-E2B839284026}" destId="{2764F9C7-5294-4664-8FAD-E64381844033}" srcOrd="5" destOrd="0" presId="urn:microsoft.com/office/officeart/2005/8/layout/list1"/>
    <dgm:cxn modelId="{241181AC-FDC8-46CE-B352-FB51198E6820}" type="presParOf" srcId="{46A4F6C2-D856-4415-A111-E2B839284026}" destId="{723CB4E5-2568-434C-B1A6-76F090AA651C}" srcOrd="6" destOrd="0" presId="urn:microsoft.com/office/officeart/2005/8/layout/list1"/>
    <dgm:cxn modelId="{2FE7AD4A-1573-4DB5-AC44-E742F6BB753F}" type="presParOf" srcId="{46A4F6C2-D856-4415-A111-E2B839284026}" destId="{0630EF8D-54F1-4994-A21E-B9A73FB0C311}" srcOrd="7" destOrd="0" presId="urn:microsoft.com/office/officeart/2005/8/layout/list1"/>
    <dgm:cxn modelId="{DBB4D386-40D9-40D9-9FCF-CCDAE6DAD7FB}" type="presParOf" srcId="{46A4F6C2-D856-4415-A111-E2B839284026}" destId="{07471B6C-89D5-45A3-91F6-32B00CE38494}" srcOrd="8" destOrd="0" presId="urn:microsoft.com/office/officeart/2005/8/layout/list1"/>
    <dgm:cxn modelId="{1F241E4E-2EDC-479D-98C8-EF5233912654}" type="presParOf" srcId="{07471B6C-89D5-45A3-91F6-32B00CE38494}" destId="{40A02249-8C60-4C4B-93B2-8665EE947F14}" srcOrd="0" destOrd="0" presId="urn:microsoft.com/office/officeart/2005/8/layout/list1"/>
    <dgm:cxn modelId="{9AE5BBAD-A5F7-4614-8579-4C49CFBDD554}" type="presParOf" srcId="{07471B6C-89D5-45A3-91F6-32B00CE38494}" destId="{80C19CD8-5594-400A-9022-E18A4EED0617}" srcOrd="1" destOrd="0" presId="urn:microsoft.com/office/officeart/2005/8/layout/list1"/>
    <dgm:cxn modelId="{405E82E7-EB34-4C0B-8E25-3A62DC57FE1B}" type="presParOf" srcId="{46A4F6C2-D856-4415-A111-E2B839284026}" destId="{393FCFE2-AC58-4E7E-B76B-41B4A071A37C}" srcOrd="9" destOrd="0" presId="urn:microsoft.com/office/officeart/2005/8/layout/list1"/>
    <dgm:cxn modelId="{EC77CBAC-6EB1-424F-B63B-BE3678BB3406}" type="presParOf" srcId="{46A4F6C2-D856-4415-A111-E2B839284026}" destId="{08056617-43F9-4398-9041-BDFE8692692E}" srcOrd="10" destOrd="0" presId="urn:microsoft.com/office/officeart/2005/8/layout/list1"/>
    <dgm:cxn modelId="{32633440-DBC0-4989-8CFA-195EA6F57ABA}" type="presParOf" srcId="{46A4F6C2-D856-4415-A111-E2B839284026}" destId="{3D7FBCBD-7C70-42EE-BACE-B36A81FB466B}" srcOrd="11" destOrd="0" presId="urn:microsoft.com/office/officeart/2005/8/layout/list1"/>
    <dgm:cxn modelId="{71E20047-C1AD-447B-9815-541C88D68145}" type="presParOf" srcId="{46A4F6C2-D856-4415-A111-E2B839284026}" destId="{DB176687-F48A-4D64-9ECF-01A8807214A4}" srcOrd="12" destOrd="0" presId="urn:microsoft.com/office/officeart/2005/8/layout/list1"/>
    <dgm:cxn modelId="{8CC5BA6B-87C2-4820-8EC3-3868F50A76B6}" type="presParOf" srcId="{DB176687-F48A-4D64-9ECF-01A8807214A4}" destId="{C15CC905-820E-41A4-B78A-E136CA8AD1EE}" srcOrd="0" destOrd="0" presId="urn:microsoft.com/office/officeart/2005/8/layout/list1"/>
    <dgm:cxn modelId="{985866DA-EE30-41B0-850C-26A546D644EC}" type="presParOf" srcId="{DB176687-F48A-4D64-9ECF-01A8807214A4}" destId="{CF2AB401-2B9F-4DF0-B113-42BA2D3754FD}" srcOrd="1" destOrd="0" presId="urn:microsoft.com/office/officeart/2005/8/layout/list1"/>
    <dgm:cxn modelId="{F8B96AD2-ECF0-4802-BBC1-23498BFF5550}" type="presParOf" srcId="{46A4F6C2-D856-4415-A111-E2B839284026}" destId="{3843E924-2791-4215-8E8B-A04370E450CB}" srcOrd="13" destOrd="0" presId="urn:microsoft.com/office/officeart/2005/8/layout/list1"/>
    <dgm:cxn modelId="{38BF3BFD-4C9F-4279-8FBC-61B27C19E07C}" type="presParOf" srcId="{46A4F6C2-D856-4415-A111-E2B839284026}" destId="{A51D79F2-B708-4470-BF41-8EBBB539B164}" srcOrd="14" destOrd="0" presId="urn:microsoft.com/office/officeart/2005/8/layout/list1"/>
    <dgm:cxn modelId="{62B51875-2967-48F3-9A59-E9585E103AEF}" type="presParOf" srcId="{46A4F6C2-D856-4415-A111-E2B839284026}" destId="{A1FC9010-6F6A-4D29-8094-DA6513C54967}" srcOrd="15" destOrd="0" presId="urn:microsoft.com/office/officeart/2005/8/layout/list1"/>
    <dgm:cxn modelId="{4199858B-0F60-4908-A99D-0A911379EAE4}" type="presParOf" srcId="{46A4F6C2-D856-4415-A111-E2B839284026}" destId="{A6FF2F17-1350-4FE9-BD76-5F9A65BC5325}" srcOrd="16" destOrd="0" presId="urn:microsoft.com/office/officeart/2005/8/layout/list1"/>
    <dgm:cxn modelId="{3CC2191A-FA8B-4024-BA85-B94DE8316BFF}" type="presParOf" srcId="{A6FF2F17-1350-4FE9-BD76-5F9A65BC5325}" destId="{B7C32356-DA1F-4898-B8EE-4A696D48580E}" srcOrd="0" destOrd="0" presId="urn:microsoft.com/office/officeart/2005/8/layout/list1"/>
    <dgm:cxn modelId="{195314FE-6629-459A-B9B1-3F1375976C14}" type="presParOf" srcId="{A6FF2F17-1350-4FE9-BD76-5F9A65BC5325}" destId="{39819FC7-349E-4E93-915D-21C759700E17}" srcOrd="1" destOrd="0" presId="urn:microsoft.com/office/officeart/2005/8/layout/list1"/>
    <dgm:cxn modelId="{5B6FDD7E-CB00-43E2-9A67-0AA2052005F2}" type="presParOf" srcId="{46A4F6C2-D856-4415-A111-E2B839284026}" destId="{C15B09D5-F2F7-47F3-AC37-2F84D3043F87}" srcOrd="17" destOrd="0" presId="urn:microsoft.com/office/officeart/2005/8/layout/list1"/>
    <dgm:cxn modelId="{E0F8FD99-0365-4086-9162-DBDB274BBA6A}" type="presParOf" srcId="{46A4F6C2-D856-4415-A111-E2B839284026}" destId="{26849963-4354-4A26-A884-A8428901DEFE}" srcOrd="18" destOrd="0" presId="urn:microsoft.com/office/officeart/2005/8/layout/list1"/>
    <dgm:cxn modelId="{16013821-0762-4F63-A9C8-8AB2C801C2BE}" type="presParOf" srcId="{46A4F6C2-D856-4415-A111-E2B839284026}" destId="{88ABE31D-676E-45C0-AA8E-95FD87AFBE63}" srcOrd="19" destOrd="0" presId="urn:microsoft.com/office/officeart/2005/8/layout/list1"/>
    <dgm:cxn modelId="{6CBE9BBD-29BC-45A9-8462-6C92D66B8040}" type="presParOf" srcId="{46A4F6C2-D856-4415-A111-E2B839284026}" destId="{DFE9B02E-2361-41D6-9A71-DAC0129D9BD2}" srcOrd="20" destOrd="0" presId="urn:microsoft.com/office/officeart/2005/8/layout/list1"/>
    <dgm:cxn modelId="{47D3D2FD-8DEB-4F17-BE89-A3BEEADA7E9E}" type="presParOf" srcId="{DFE9B02E-2361-41D6-9A71-DAC0129D9BD2}" destId="{9CDAC2B6-BD27-4B7D-9185-57AD73CF2A3E}" srcOrd="0" destOrd="0" presId="urn:microsoft.com/office/officeart/2005/8/layout/list1"/>
    <dgm:cxn modelId="{97BA68BE-787A-4CA4-82B4-3559F4041EA4}" type="presParOf" srcId="{DFE9B02E-2361-41D6-9A71-DAC0129D9BD2}" destId="{79CF03C5-EFF6-46F9-8ACE-5CF2F1BD1100}" srcOrd="1" destOrd="0" presId="urn:microsoft.com/office/officeart/2005/8/layout/list1"/>
    <dgm:cxn modelId="{ACDCF612-E6A0-4BA1-ADDF-C917F02E4661}" type="presParOf" srcId="{46A4F6C2-D856-4415-A111-E2B839284026}" destId="{D2F289AA-FC93-4F82-9D2C-FB7FEB05195F}" srcOrd="21" destOrd="0" presId="urn:microsoft.com/office/officeart/2005/8/layout/list1"/>
    <dgm:cxn modelId="{3E0DF1DE-AB5E-431B-9A3F-9529D875602E}" type="presParOf" srcId="{46A4F6C2-D856-4415-A111-E2B839284026}" destId="{F9A0D546-EE2D-4025-9302-F89F4D7D2720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6A0F30A-C8B0-494F-8AE1-D6511D25E593}" type="doc">
      <dgm:prSet loTypeId="urn:microsoft.com/office/officeart/2011/layout/Tab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8E85923-067D-4B63-89CC-747366CBB8F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مشخصات پروژه</a:t>
          </a:r>
          <a:endParaRPr lang="en-US" b="0">
            <a:cs typeface="Zar" panose="00000400000000000000" pitchFamily="2" charset="-78"/>
          </a:endParaRPr>
        </a:p>
      </dgm:t>
    </dgm:pt>
    <dgm:pt modelId="{7FB76D45-4B73-4395-B3CD-00915A4A0B27}" type="par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24A0022-EBB5-4866-9FD6-DE04A270D3D1}" type="sibTrans" cxnId="{2C5412B3-1BB1-4250-8CD1-C642D08DA8B6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050A99F-A65C-4FCB-9083-332B7A523F6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عنوان پروژه: آسيب‌شناسي 1</a:t>
          </a:r>
          <a:endParaRPr lang="en-US" b="1">
            <a:cs typeface="Zar" panose="00000400000000000000" pitchFamily="2" charset="-78"/>
          </a:endParaRPr>
        </a:p>
      </dgm:t>
    </dgm:pt>
    <dgm:pt modelId="{03D8A95D-A143-49C2-88DB-C3FB5D79E5D1}" type="par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7F22830E-13C8-4F40-BBEC-DED561E9E9FE}" type="sibTrans" cxnId="{08E93BEE-A4B8-460A-9D6D-D970E666A073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671B079-02C8-4887-9E3D-80680EFCAFEB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مراحل پروژه</a:t>
          </a:r>
          <a:endParaRPr lang="en-US" b="0">
            <a:cs typeface="Zar" panose="00000400000000000000" pitchFamily="2" charset="-78"/>
          </a:endParaRPr>
        </a:p>
      </dgm:t>
    </dgm:pt>
    <dgm:pt modelId="{BA032ABD-7CF5-451F-93DA-BAC3D9DCFA2A}" type="par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165E8DE4-8996-4A45-9538-D447EB2394EA}" type="sibTrans" cxnId="{4A7FB485-4F31-4740-B4B4-89AE125986DB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FEABF11-ABF3-4E84-A6D1-60E27ABC8209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 </a:t>
          </a:r>
          <a:endParaRPr lang="en-US" b="0">
            <a:cs typeface="Zar" panose="00000400000000000000" pitchFamily="2" charset="-78"/>
          </a:endParaRPr>
        </a:p>
      </dgm:t>
    </dgm:pt>
    <dgm:pt modelId="{352E52C6-3B6C-494A-AB88-AB1319065CEE}" type="par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A8DC5FFA-07B2-44C4-AFAE-D7BAE76EAEF1}" type="sibTrans" cxnId="{6739B9C0-B025-4AF9-8391-90B5CDD039D5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8B739A09-7DD9-424E-8956-9D16D532C3F5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64E4BA48-C951-41E8-97AF-4D884AA8C826}" type="par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149C5E4-EF37-496A-A15D-6117370AA7D5}" type="sibTrans" cxnId="{E3F11FF3-EF22-4FB8-A679-C8A11E6CF02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D7FF5B2-369B-410C-A4A8-D1F2F1CD7764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پيشرفت پروژه</a:t>
          </a:r>
          <a:endParaRPr lang="en-US" b="0">
            <a:cs typeface="Zar" panose="00000400000000000000" pitchFamily="2" charset="-78"/>
          </a:endParaRPr>
        </a:p>
      </dgm:t>
    </dgm:pt>
    <dgm:pt modelId="{DBC712BF-2290-4F8E-A566-CEC7329443EB}" type="par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97D3014E-4CD3-4ED6-A4C3-4A0434664C54}" type="sibTrans" cxnId="{0732EA67-17EF-40B6-9282-DA4DB33DB5AE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BA74918-47D1-42DB-8311-95F282AC9BEB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درصد كمّي پيشرفت</a:t>
          </a:r>
          <a:endParaRPr lang="en-US" b="1">
            <a:cs typeface="Zar" panose="00000400000000000000" pitchFamily="2" charset="-78"/>
          </a:endParaRPr>
        </a:p>
      </dgm:t>
    </dgm:pt>
    <dgm:pt modelId="{76FB5DBC-2B22-4D28-AB4C-FE9693718549}" type="par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E385204B-4061-4B19-9E2A-752581D82AC6}" type="sibTrans" cxnId="{6AEC9327-1C6B-4C5F-B0FE-4B3AD16AF678}">
      <dgm:prSet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29127C99-2FED-41C1-B0A5-5D331800F004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نام پژوهشگر: الف</a:t>
          </a:r>
          <a:endParaRPr lang="en-US" b="1">
            <a:cs typeface="Zar" panose="00000400000000000000" pitchFamily="2" charset="-78"/>
          </a:endParaRPr>
        </a:p>
      </dgm:t>
    </dgm:pt>
    <dgm:pt modelId="{158A9F9C-2936-4101-B1E4-94166BB7BF0D}" type="parTrans" cxnId="{26F41700-4FF1-43E2-80BD-5D8F77825C46}">
      <dgm:prSet/>
      <dgm:spPr/>
      <dgm:t>
        <a:bodyPr/>
        <a:lstStyle/>
        <a:p>
          <a:endParaRPr lang="en-US"/>
        </a:p>
      </dgm:t>
    </dgm:pt>
    <dgm:pt modelId="{227892E6-1B5A-4690-8E2C-EC101B702E1B}" type="sibTrans" cxnId="{26F41700-4FF1-43E2-80BD-5D8F77825C46}">
      <dgm:prSet/>
      <dgm:spPr/>
      <dgm:t>
        <a:bodyPr/>
        <a:lstStyle/>
        <a:p>
          <a:endParaRPr lang="en-US"/>
        </a:p>
      </dgm:t>
    </dgm:pt>
    <dgm:pt modelId="{2BB300F4-2044-4CD6-A1EF-424D8ECF4534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89F71CEE-9D0D-4F40-A42A-621EDF28830D}" type="parTrans" cxnId="{454E5EBE-3AD4-4D72-BAE0-383F6F183A4D}">
      <dgm:prSet/>
      <dgm:spPr/>
      <dgm:t>
        <a:bodyPr/>
        <a:lstStyle/>
        <a:p>
          <a:endParaRPr lang="en-US"/>
        </a:p>
      </dgm:t>
    </dgm:pt>
    <dgm:pt modelId="{156BF258-3D28-4E0A-A9E0-A8D06F3DEC88}" type="sibTrans" cxnId="{454E5EBE-3AD4-4D72-BAE0-383F6F183A4D}">
      <dgm:prSet/>
      <dgm:spPr/>
      <dgm:t>
        <a:bodyPr/>
        <a:lstStyle/>
        <a:p>
          <a:endParaRPr lang="en-US"/>
        </a:p>
      </dgm:t>
    </dgm:pt>
    <dgm:pt modelId="{63DDFA50-FAE9-425D-97F6-AF3D8717D1E7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B1DB0D3F-D252-4E88-BA53-CEF67E8E2657}" type="parTrans" cxnId="{CEDA60E1-5E5F-454E-A0FB-2B52380C442D}">
      <dgm:prSet/>
      <dgm:spPr/>
      <dgm:t>
        <a:bodyPr/>
        <a:lstStyle/>
        <a:p>
          <a:endParaRPr lang="en-US"/>
        </a:p>
      </dgm:t>
    </dgm:pt>
    <dgm:pt modelId="{965D5F62-6D6F-49E7-B0D8-8EE94699BBCA}" type="sibTrans" cxnId="{CEDA60E1-5E5F-454E-A0FB-2B52380C442D}">
      <dgm:prSet/>
      <dgm:spPr/>
      <dgm:t>
        <a:bodyPr/>
        <a:lstStyle/>
        <a:p>
          <a:endParaRPr lang="en-US"/>
        </a:p>
      </dgm:t>
    </dgm:pt>
    <dgm:pt modelId="{6DBC1431-B9E4-4583-8A60-A6898D59E13F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DEA20777-F0E0-4CF7-84B7-05875D496127}" type="parTrans" cxnId="{69DDF0E3-C2E0-42B8-A1A5-620A2A4F75FC}">
      <dgm:prSet/>
      <dgm:spPr/>
      <dgm:t>
        <a:bodyPr/>
        <a:lstStyle/>
        <a:p>
          <a:endParaRPr lang="en-US"/>
        </a:p>
      </dgm:t>
    </dgm:pt>
    <dgm:pt modelId="{658A9F04-C2FD-4BA3-A06E-1D5B07780B5F}" type="sibTrans" cxnId="{69DDF0E3-C2E0-42B8-A1A5-620A2A4F75FC}">
      <dgm:prSet/>
      <dgm:spPr/>
      <dgm:t>
        <a:bodyPr/>
        <a:lstStyle/>
        <a:p>
          <a:endParaRPr lang="en-US"/>
        </a:p>
      </dgm:t>
    </dgm:pt>
    <dgm:pt modelId="{1CD18E3C-757B-4CFA-BCA3-B3BF3846A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74069BBA-433F-4F01-BE71-32898E97A8EB}" type="parTrans" cxnId="{EBA498B3-DAE0-452A-9384-9B24CB4CF215}">
      <dgm:prSet/>
      <dgm:spPr/>
      <dgm:t>
        <a:bodyPr/>
        <a:lstStyle/>
        <a:p>
          <a:endParaRPr lang="en-US"/>
        </a:p>
      </dgm:t>
    </dgm:pt>
    <dgm:pt modelId="{C301572C-8B9A-4A55-8EDA-BBF78050393B}" type="sibTrans" cxnId="{EBA498B3-DAE0-452A-9384-9B24CB4CF215}">
      <dgm:prSet/>
      <dgm:spPr/>
      <dgm:t>
        <a:bodyPr/>
        <a:lstStyle/>
        <a:p>
          <a:endParaRPr lang="en-US"/>
        </a:p>
      </dgm:t>
    </dgm:pt>
    <dgm:pt modelId="{A273F59F-55C6-4D7B-9DC8-734CC982B66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روند كيفي پيشرفت</a:t>
          </a:r>
          <a:endParaRPr lang="en-US" b="1">
            <a:cs typeface="Zar" panose="00000400000000000000" pitchFamily="2" charset="-78"/>
          </a:endParaRPr>
        </a:p>
      </dgm:t>
    </dgm:pt>
    <dgm:pt modelId="{01066834-8BAD-4DCC-AD7C-F0C003309B33}" type="parTrans" cxnId="{BB4F37EA-60ED-42CF-91CA-079A2BB277D7}">
      <dgm:prSet/>
      <dgm:spPr/>
      <dgm:t>
        <a:bodyPr/>
        <a:lstStyle/>
        <a:p>
          <a:endParaRPr lang="en-US"/>
        </a:p>
      </dgm:t>
    </dgm:pt>
    <dgm:pt modelId="{0030C4C4-C960-473E-BCB6-E8EA0DCCAE1C}" type="sibTrans" cxnId="{BB4F37EA-60ED-42CF-91CA-079A2BB277D7}">
      <dgm:prSet/>
      <dgm:spPr/>
      <dgm:t>
        <a:bodyPr/>
        <a:lstStyle/>
        <a:p>
          <a:endParaRPr lang="en-US"/>
        </a:p>
      </dgm:t>
    </dgm:pt>
    <dgm:pt modelId="{978BE078-7EB3-49B1-8DEB-D021F4CE0566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B074D8E2-5B4E-492F-AC45-550AA1521837}" type="parTrans" cxnId="{8625AD8B-59EF-4DBF-8E7D-8976DCDE7853}">
      <dgm:prSet/>
      <dgm:spPr/>
      <dgm:t>
        <a:bodyPr/>
        <a:lstStyle/>
        <a:p>
          <a:endParaRPr lang="en-US"/>
        </a:p>
      </dgm:t>
    </dgm:pt>
    <dgm:pt modelId="{9D4ECB32-C5EB-4BB0-91FD-9406337D01DB}" type="sibTrans" cxnId="{8625AD8B-59EF-4DBF-8E7D-8976DCDE7853}">
      <dgm:prSet/>
      <dgm:spPr/>
      <dgm:t>
        <a:bodyPr/>
        <a:lstStyle/>
        <a:p>
          <a:endParaRPr lang="en-US"/>
        </a:p>
      </dgm:t>
    </dgm:pt>
    <dgm:pt modelId="{2835787D-514B-4A10-934C-BE1314B1DE96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AEF9E9EF-970F-4FC4-A095-50F069B58CC0}" type="parTrans" cxnId="{42B65BF0-266D-48B5-9D2C-2BA6ECA07BBA}">
      <dgm:prSet/>
      <dgm:spPr/>
      <dgm:t>
        <a:bodyPr/>
        <a:lstStyle/>
        <a:p>
          <a:endParaRPr lang="en-US"/>
        </a:p>
      </dgm:t>
    </dgm:pt>
    <dgm:pt modelId="{A35AFB11-F920-41C4-A5D1-893235796AF2}" type="sibTrans" cxnId="{42B65BF0-266D-48B5-9D2C-2BA6ECA07BBA}">
      <dgm:prSet/>
      <dgm:spPr/>
      <dgm:t>
        <a:bodyPr/>
        <a:lstStyle/>
        <a:p>
          <a:endParaRPr lang="en-US"/>
        </a:p>
      </dgm:t>
    </dgm:pt>
    <dgm:pt modelId="{08E3E6A4-2620-49BC-8DC5-0576D94997A1}">
      <dgm:prSet phldrT="[Text]"/>
      <dgm:spPr/>
      <dgm:t>
        <a:bodyPr/>
        <a:lstStyle/>
        <a:p>
          <a:r>
            <a:rPr lang="fa-IR" b="0">
              <a:cs typeface="Zar" panose="00000400000000000000" pitchFamily="2" charset="-78"/>
            </a:rPr>
            <a:t>ارزيابي پروژه</a:t>
          </a:r>
          <a:endParaRPr lang="en-US" b="0">
            <a:cs typeface="Zar" panose="00000400000000000000" pitchFamily="2" charset="-78"/>
          </a:endParaRPr>
        </a:p>
      </dgm:t>
    </dgm:pt>
    <dgm:pt modelId="{16712046-90EF-46C2-9F7F-41347FE956FA}" type="parTrans" cxnId="{C657DA60-794C-4CDA-998E-5E9E4B2D10B0}">
      <dgm:prSet/>
      <dgm:spPr/>
      <dgm:t>
        <a:bodyPr/>
        <a:lstStyle/>
        <a:p>
          <a:endParaRPr lang="en-US"/>
        </a:p>
      </dgm:t>
    </dgm:pt>
    <dgm:pt modelId="{1C085DCA-79D9-4068-95DD-0F7787116A98}" type="sibTrans" cxnId="{C657DA60-794C-4CDA-998E-5E9E4B2D10B0}">
      <dgm:prSet/>
      <dgm:spPr/>
      <dgm:t>
        <a:bodyPr/>
        <a:lstStyle/>
        <a:p>
          <a:endParaRPr lang="en-US"/>
        </a:p>
      </dgm:t>
    </dgm:pt>
    <dgm:pt modelId="{D2AE543E-958F-4701-8F35-2177D67A4AF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اول</a:t>
          </a:r>
          <a:endParaRPr lang="en-US" b="1">
            <a:cs typeface="Zar" panose="00000400000000000000" pitchFamily="2" charset="-78"/>
          </a:endParaRPr>
        </a:p>
      </dgm:t>
    </dgm:pt>
    <dgm:pt modelId="{18D4A4EC-F0E6-44F7-9DD7-8A1DA2033D14}" type="parTrans" cxnId="{D6034AD5-3A4D-448A-982A-A12BCA0F2911}">
      <dgm:prSet/>
      <dgm:spPr/>
      <dgm:t>
        <a:bodyPr/>
        <a:lstStyle/>
        <a:p>
          <a:endParaRPr lang="en-US"/>
        </a:p>
      </dgm:t>
    </dgm:pt>
    <dgm:pt modelId="{49BCF4A2-2042-43D3-BB33-2C400ADB92BC}" type="sibTrans" cxnId="{D6034AD5-3A4D-448A-982A-A12BCA0F2911}">
      <dgm:prSet/>
      <dgm:spPr/>
      <dgm:t>
        <a:bodyPr/>
        <a:lstStyle/>
        <a:p>
          <a:endParaRPr lang="en-US"/>
        </a:p>
      </dgm:t>
    </dgm:pt>
    <dgm:pt modelId="{B6D95B46-A867-4D5B-837C-03C1B4F6418A}">
      <dgm:prSet phldrT="[Text]"/>
      <dgm:spPr/>
      <dgm:t>
        <a:bodyPr/>
        <a:lstStyle/>
        <a:p>
          <a:endParaRPr lang="en-US" b="0">
            <a:cs typeface="Zar" panose="00000400000000000000" pitchFamily="2" charset="-78"/>
          </a:endParaRPr>
        </a:p>
      </dgm:t>
    </dgm:pt>
    <dgm:pt modelId="{01D320C0-12A2-4428-BFAE-46B25FBD87F7}" type="parTrans" cxnId="{0C70DDBB-9C4C-4D6A-B2F6-D4996D53F385}">
      <dgm:prSet/>
      <dgm:spPr/>
      <dgm:t>
        <a:bodyPr/>
        <a:lstStyle/>
        <a:p>
          <a:endParaRPr lang="en-US"/>
        </a:p>
      </dgm:t>
    </dgm:pt>
    <dgm:pt modelId="{FA4FC6B6-C4CC-4C0D-BC08-77C4C393A8D9}" type="sibTrans" cxnId="{0C70DDBB-9C4C-4D6A-B2F6-D4996D53F385}">
      <dgm:prSet/>
      <dgm:spPr/>
      <dgm:t>
        <a:bodyPr/>
        <a:lstStyle/>
        <a:p>
          <a:endParaRPr lang="en-US"/>
        </a:p>
      </dgm:t>
    </dgm:pt>
    <dgm:pt modelId="{01A99807-12C5-4266-B65D-45F34BCC4129}">
      <dgm:prSet phldrT="[Text]"/>
      <dgm:spPr/>
      <dgm:t>
        <a:bodyPr/>
        <a:lstStyle/>
        <a:p>
          <a:pPr rtl="1"/>
          <a:endParaRPr lang="en-US" b="1">
            <a:cs typeface="Zar" panose="00000400000000000000" pitchFamily="2" charset="-78"/>
          </a:endParaRPr>
        </a:p>
      </dgm:t>
    </dgm:pt>
    <dgm:pt modelId="{2F26852D-6DFA-4BC7-950B-53B43B414E91}" type="parTrans" cxnId="{EA19DC8D-B007-4D9E-83F0-14C9508FE902}">
      <dgm:prSet/>
      <dgm:spPr/>
      <dgm:t>
        <a:bodyPr/>
        <a:lstStyle/>
        <a:p>
          <a:endParaRPr lang="en-US"/>
        </a:p>
      </dgm:t>
    </dgm:pt>
    <dgm:pt modelId="{F5C6383C-0611-4F63-BB09-9E42C2B782B8}" type="sibTrans" cxnId="{EA19DC8D-B007-4D9E-83F0-14C9508FE902}">
      <dgm:prSet/>
      <dgm:spPr/>
      <dgm:t>
        <a:bodyPr/>
        <a:lstStyle/>
        <a:p>
          <a:endParaRPr lang="en-US"/>
        </a:p>
      </dgm:t>
    </dgm:pt>
    <dgm:pt modelId="{B77500CE-0227-4BC4-AF1D-7E15586DF5E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مرحله دوم</a:t>
          </a:r>
          <a:endParaRPr lang="en-US" b="1">
            <a:cs typeface="Zar" panose="00000400000000000000" pitchFamily="2" charset="-78"/>
          </a:endParaRPr>
        </a:p>
      </dgm:t>
    </dgm:pt>
    <dgm:pt modelId="{3AA48A51-A1B2-479B-934E-9C26364924BA}" type="parTrans" cxnId="{8B9EDB67-3F7F-46F0-B478-2A1A067F81AD}">
      <dgm:prSet/>
      <dgm:spPr/>
      <dgm:t>
        <a:bodyPr/>
        <a:lstStyle/>
        <a:p>
          <a:endParaRPr lang="en-US"/>
        </a:p>
      </dgm:t>
    </dgm:pt>
    <dgm:pt modelId="{A93CBF7A-E73A-4DF1-B46E-AC0C649CD36B}" type="sibTrans" cxnId="{8B9EDB67-3F7F-46F0-B478-2A1A067F81AD}">
      <dgm:prSet/>
      <dgm:spPr/>
      <dgm:t>
        <a:bodyPr/>
        <a:lstStyle/>
        <a:p>
          <a:endParaRPr lang="en-US"/>
        </a:p>
      </dgm:t>
    </dgm:pt>
    <dgm:pt modelId="{D01DC53A-8A03-41BD-B80E-C5A049D5A4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ارزيابي پاياني</a:t>
          </a:r>
          <a:endParaRPr lang="en-US" b="1">
            <a:cs typeface="Zar" panose="00000400000000000000" pitchFamily="2" charset="-78"/>
          </a:endParaRPr>
        </a:p>
      </dgm:t>
    </dgm:pt>
    <dgm:pt modelId="{8E336552-AD52-4808-A56A-03E77F999AC3}" type="parTrans" cxnId="{68D068CF-4FD6-4CA6-973F-4A3CFFDC18B4}">
      <dgm:prSet/>
      <dgm:spPr/>
      <dgm:t>
        <a:bodyPr/>
        <a:lstStyle/>
        <a:p>
          <a:endParaRPr lang="en-US"/>
        </a:p>
      </dgm:t>
    </dgm:pt>
    <dgm:pt modelId="{7ECBEC14-FF08-453A-9BCA-B395635D5023}" type="sibTrans" cxnId="{68D068CF-4FD6-4CA6-973F-4A3CFFDC18B4}">
      <dgm:prSet/>
      <dgm:spPr/>
      <dgm:t>
        <a:bodyPr/>
        <a:lstStyle/>
        <a:p>
          <a:endParaRPr lang="en-US"/>
        </a:p>
      </dgm:t>
    </dgm:pt>
    <dgm:pt modelId="{0D6C2788-4E76-4AD3-BB01-FB02524C845E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شروع: ب</a:t>
          </a:r>
          <a:endParaRPr lang="en-US" b="1">
            <a:cs typeface="Zar" panose="00000400000000000000" pitchFamily="2" charset="-78"/>
          </a:endParaRPr>
        </a:p>
      </dgm:t>
    </dgm:pt>
    <dgm:pt modelId="{58E06137-78C0-4922-AE16-F1F4B18E936C}" type="parTrans" cxnId="{29F12DBE-B48E-43DB-A176-B14879F6F2A2}">
      <dgm:prSet/>
      <dgm:spPr/>
      <dgm:t>
        <a:bodyPr/>
        <a:lstStyle/>
        <a:p>
          <a:endParaRPr lang="en-US"/>
        </a:p>
      </dgm:t>
    </dgm:pt>
    <dgm:pt modelId="{786B39B3-346E-4CD1-95D5-4198B978F6A6}" type="sibTrans" cxnId="{29F12DBE-B48E-43DB-A176-B14879F6F2A2}">
      <dgm:prSet/>
      <dgm:spPr/>
      <dgm:t>
        <a:bodyPr/>
        <a:lstStyle/>
        <a:p>
          <a:endParaRPr lang="en-US"/>
        </a:p>
      </dgm:t>
    </dgm:pt>
    <dgm:pt modelId="{E405EABA-A77D-45E9-B813-9D3912C6CE6D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تاريخ پايان: ج</a:t>
          </a:r>
          <a:endParaRPr lang="en-US" b="1">
            <a:cs typeface="Zar" panose="00000400000000000000" pitchFamily="2" charset="-78"/>
          </a:endParaRPr>
        </a:p>
      </dgm:t>
    </dgm:pt>
    <dgm:pt modelId="{3E00DDE5-1DBD-49AD-9F1A-2A719689D830}" type="parTrans" cxnId="{773D3BC1-0705-4591-B57B-46AEC52F8619}">
      <dgm:prSet/>
      <dgm:spPr/>
      <dgm:t>
        <a:bodyPr/>
        <a:lstStyle/>
        <a:p>
          <a:endParaRPr lang="en-US"/>
        </a:p>
      </dgm:t>
    </dgm:pt>
    <dgm:pt modelId="{4E479885-3B64-46B9-B333-D02CFC3ECCD3}" type="sibTrans" cxnId="{773D3BC1-0705-4591-B57B-46AEC52F8619}">
      <dgm:prSet/>
      <dgm:spPr/>
      <dgm:t>
        <a:bodyPr/>
        <a:lstStyle/>
        <a:p>
          <a:endParaRPr lang="en-US"/>
        </a:p>
      </dgm:t>
    </dgm:pt>
    <dgm:pt modelId="{D2A39D0D-FD55-4B32-B2C6-449379B2C150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نقشه راه: برنامه كار</a:t>
          </a:r>
          <a:endParaRPr lang="en-US" b="1">
            <a:cs typeface="Zar" panose="00000400000000000000" pitchFamily="2" charset="-78"/>
          </a:endParaRPr>
        </a:p>
      </dgm:t>
    </dgm:pt>
    <dgm:pt modelId="{23F9E64C-66A9-4CC2-B18B-6FC11DF09DA3}" type="parTrans" cxnId="{6ECA623A-D7E8-4115-AE5A-8673E8E353B0}">
      <dgm:prSet/>
      <dgm:spPr/>
      <dgm:t>
        <a:bodyPr/>
        <a:lstStyle/>
        <a:p>
          <a:endParaRPr lang="en-US"/>
        </a:p>
      </dgm:t>
    </dgm:pt>
    <dgm:pt modelId="{2B99C2F2-C00E-40CB-8876-5C093815830F}" type="sibTrans" cxnId="{6ECA623A-D7E8-4115-AE5A-8673E8E353B0}">
      <dgm:prSet/>
      <dgm:spPr/>
      <dgm:t>
        <a:bodyPr/>
        <a:lstStyle/>
        <a:p>
          <a:endParaRPr lang="en-US"/>
        </a:p>
      </dgm:t>
    </dgm:pt>
    <dgm:pt modelId="{142BB247-2577-4920-BA53-BEE8210F6206}" type="pres">
      <dgm:prSet presAssocID="{46A0F30A-C8B0-494F-8AE1-D6511D25E593}" presName="Name0" presStyleCnt="0">
        <dgm:presLayoutVars>
          <dgm:chMax/>
          <dgm:chPref val="3"/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4459E2E-C945-4BB2-9E9A-C0D5C0A7A910}" type="pres">
      <dgm:prSet presAssocID="{C8E85923-067D-4B63-89CC-747366CBB8F9}" presName="composite" presStyleCnt="0"/>
      <dgm:spPr/>
    </dgm:pt>
    <dgm:pt modelId="{52217EF1-215C-4983-A21D-FDD593902B77}" type="pres">
      <dgm:prSet presAssocID="{C8E85923-067D-4B63-89CC-747366CBB8F9}" presName="FirstChild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14DD23-3966-40FA-8AE8-2042DE3E6BD3}" type="pres">
      <dgm:prSet presAssocID="{C8E85923-067D-4B63-89CC-747366CBB8F9}" presName="Parent" presStyleLbl="alignNode1" presStyleIdx="0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2D042-219F-4469-8FF9-9662F9D9B369}" type="pres">
      <dgm:prSet presAssocID="{C8E85923-067D-4B63-89CC-747366CBB8F9}" presName="Accent" presStyleLbl="parChTrans1D1" presStyleIdx="0" presStyleCnt="4"/>
      <dgm:spPr/>
    </dgm:pt>
    <dgm:pt modelId="{5995F2DE-7960-4EC2-889A-A5817F96D540}" type="pres">
      <dgm:prSet presAssocID="{C8E85923-067D-4B63-89CC-747366CBB8F9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0A390-B6BC-4759-8E6A-C89A49D9E207}" type="pres">
      <dgm:prSet presAssocID="{B24A0022-EBB5-4866-9FD6-DE04A270D3D1}" presName="sibTrans" presStyleCnt="0"/>
      <dgm:spPr/>
    </dgm:pt>
    <dgm:pt modelId="{126C4E05-8DE0-4756-BC51-5F5968EC36F2}" type="pres">
      <dgm:prSet presAssocID="{8671B079-02C8-4887-9E3D-80680EFCAFEB}" presName="composite" presStyleCnt="0"/>
      <dgm:spPr/>
    </dgm:pt>
    <dgm:pt modelId="{C3BDC377-D37D-4EDB-AB70-CB9D95FC8B08}" type="pres">
      <dgm:prSet presAssocID="{8671B079-02C8-4887-9E3D-80680EFCAFEB}" presName="First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5FD3-4500-496B-B803-1753FD7FD312}" type="pres">
      <dgm:prSet presAssocID="{8671B079-02C8-4887-9E3D-80680EFCAFEB}" presName="Parent" presStyleLbl="alignNode1" presStyleIdx="1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29BE48-C742-439D-B021-CC65033F9E2A}" type="pres">
      <dgm:prSet presAssocID="{8671B079-02C8-4887-9E3D-80680EFCAFEB}" presName="Accent" presStyleLbl="parChTrans1D1" presStyleIdx="1" presStyleCnt="4"/>
      <dgm:spPr/>
    </dgm:pt>
    <dgm:pt modelId="{5A1AD412-9ED2-4275-A7D5-0AC9100B8546}" type="pres">
      <dgm:prSet presAssocID="{8671B079-02C8-4887-9E3D-80680EFCAFEB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B1AF-FC00-47C9-8B28-FBB8E7BDCB2C}" type="pres">
      <dgm:prSet presAssocID="{165E8DE4-8996-4A45-9538-D447EB2394EA}" presName="sibTrans" presStyleCnt="0"/>
      <dgm:spPr/>
    </dgm:pt>
    <dgm:pt modelId="{5BDF6796-17E1-42D3-8D21-CE214B1A6269}" type="pres">
      <dgm:prSet presAssocID="{ED7FF5B2-369B-410C-A4A8-D1F2F1CD7764}" presName="composite" presStyleCnt="0"/>
      <dgm:spPr/>
    </dgm:pt>
    <dgm:pt modelId="{9AF14D93-B5BB-4250-A34B-19BF61FC5C24}" type="pres">
      <dgm:prSet presAssocID="{ED7FF5B2-369B-410C-A4A8-D1F2F1CD7764}" presName="FirstChild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F968F-3D2A-4C17-8125-41E1FEE90240}" type="pres">
      <dgm:prSet presAssocID="{ED7FF5B2-369B-410C-A4A8-D1F2F1CD7764}" presName="Parent" presStyleLbl="alignNode1" presStyleIdx="2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92EA0C-E10C-41A3-98B6-AFC92A1ABD65}" type="pres">
      <dgm:prSet presAssocID="{ED7FF5B2-369B-410C-A4A8-D1F2F1CD7764}" presName="Accent" presStyleLbl="parChTrans1D1" presStyleIdx="2" presStyleCnt="4"/>
      <dgm:spPr/>
    </dgm:pt>
    <dgm:pt modelId="{F01C4A87-D9ED-4B56-AC45-B2D7F03FAAAA}" type="pres">
      <dgm:prSet presAssocID="{ED7FF5B2-369B-410C-A4A8-D1F2F1CD7764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262EE9-A21F-4B56-8A2E-E3EE29057C39}" type="pres">
      <dgm:prSet presAssocID="{97D3014E-4CD3-4ED6-A4C3-4A0434664C54}" presName="sibTrans" presStyleCnt="0"/>
      <dgm:spPr/>
    </dgm:pt>
    <dgm:pt modelId="{7D528E51-28AE-4698-AED2-998EB67B99A0}" type="pres">
      <dgm:prSet presAssocID="{08E3E6A4-2620-49BC-8DC5-0576D94997A1}" presName="composite" presStyleCnt="0"/>
      <dgm:spPr/>
    </dgm:pt>
    <dgm:pt modelId="{759D5D1B-54E0-4591-B171-4164CD1BBE01}" type="pres">
      <dgm:prSet presAssocID="{08E3E6A4-2620-49BC-8DC5-0576D94997A1}" presName="First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E3C38C-6F32-4497-912D-4F780DE0A5FE}" type="pres">
      <dgm:prSet presAssocID="{08E3E6A4-2620-49BC-8DC5-0576D94997A1}" presName="Parent" presStyleLbl="alignNode1" presStyleIdx="3" presStyleCnt="4" custScaleY="58406" custLinFactNeighborY="2077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B69E0F-EF26-47E7-B5EA-79C1176E338B}" type="pres">
      <dgm:prSet presAssocID="{08E3E6A4-2620-49BC-8DC5-0576D94997A1}" presName="Accent" presStyleLbl="parChTrans1D1" presStyleIdx="3" presStyleCnt="4"/>
      <dgm:spPr/>
    </dgm:pt>
    <dgm:pt modelId="{910C3AAF-402A-40F5-BBC8-0783AF179EF6}" type="pres">
      <dgm:prSet presAssocID="{08E3E6A4-2620-49BC-8DC5-0576D94997A1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F21450-9BD0-42F1-A04C-43D530B553BA}" type="presOf" srcId="{6DBC1431-B9E4-4583-8A60-A6898D59E13F}" destId="{52217EF1-215C-4983-A21D-FDD593902B77}" srcOrd="0" destOrd="0" presId="urn:microsoft.com/office/officeart/2011/layout/TabList"/>
    <dgm:cxn modelId="{32E62A18-DB2D-493D-A66E-8BF3C0B7E264}" type="presOf" srcId="{D01DC53A-8A03-41BD-B80E-C5A049D5A473}" destId="{910C3AAF-402A-40F5-BBC8-0783AF179EF6}" srcOrd="0" destOrd="3" presId="urn:microsoft.com/office/officeart/2011/layout/TabList"/>
    <dgm:cxn modelId="{4A7FB485-4F31-4740-B4B4-89AE125986DB}" srcId="{46A0F30A-C8B0-494F-8AE1-D6511D25E593}" destId="{8671B079-02C8-4887-9E3D-80680EFCAFEB}" srcOrd="1" destOrd="0" parTransId="{BA032ABD-7CF5-451F-93DA-BAC3D9DCFA2A}" sibTransId="{165E8DE4-8996-4A45-9538-D447EB2394EA}"/>
    <dgm:cxn modelId="{EA19DC8D-B007-4D9E-83F0-14C9508FE902}" srcId="{08E3E6A4-2620-49BC-8DC5-0576D94997A1}" destId="{01A99807-12C5-4266-B65D-45F34BCC4129}" srcOrd="1" destOrd="0" parTransId="{2F26852D-6DFA-4BC7-950B-53B43B414E91}" sibTransId="{F5C6383C-0611-4F63-BB09-9E42C2B782B8}"/>
    <dgm:cxn modelId="{14141FD0-7F0B-4544-8A03-43E144370925}" type="presOf" srcId="{8B739A09-7DD9-424E-8956-9D16D532C3F5}" destId="{5A1AD412-9ED2-4275-A7D5-0AC9100B8546}" srcOrd="0" destOrd="1" presId="urn:microsoft.com/office/officeart/2011/layout/TabList"/>
    <dgm:cxn modelId="{BB4F37EA-60ED-42CF-91CA-079A2BB277D7}" srcId="{ED7FF5B2-369B-410C-A4A8-D1F2F1CD7764}" destId="{A273F59F-55C6-4D7B-9DC8-734CC982B66F}" srcOrd="2" destOrd="0" parTransId="{01066834-8BAD-4DCC-AD7C-F0C003309B33}" sibTransId="{0030C4C4-C960-473E-BCB6-E8EA0DCCAE1C}"/>
    <dgm:cxn modelId="{646012F1-D705-428B-A84F-94FAD079E5AB}" type="presOf" srcId="{2050A99F-A65C-4FCB-9083-332B7A523F63}" destId="{5995F2DE-7960-4EC2-889A-A5817F96D540}" srcOrd="0" destOrd="1" presId="urn:microsoft.com/office/officeart/2011/layout/TabList"/>
    <dgm:cxn modelId="{26000ED4-9519-4E26-8A4C-A359AE78DC25}" type="presOf" srcId="{2835787D-514B-4A10-934C-BE1314B1DE96}" destId="{F01C4A87-D9ED-4B56-AC45-B2D7F03FAAAA}" srcOrd="0" destOrd="0" presId="urn:microsoft.com/office/officeart/2011/layout/TabList"/>
    <dgm:cxn modelId="{7A1CBF92-8C18-4F84-96DD-B4A61C61842B}" type="presOf" srcId="{EBA74918-47D1-42DB-8311-95F282AC9BEB}" destId="{F01C4A87-D9ED-4B56-AC45-B2D7F03FAAAA}" srcOrd="0" destOrd="2" presId="urn:microsoft.com/office/officeart/2011/layout/TabList"/>
    <dgm:cxn modelId="{7BC17FD0-7C4C-4076-911D-089D5D92E0A1}" type="presOf" srcId="{0FEABF11-ABF3-4E84-A6D1-60E27ABC8209}" destId="{C3BDC377-D37D-4EDB-AB70-CB9D95FC8B08}" srcOrd="0" destOrd="0" presId="urn:microsoft.com/office/officeart/2011/layout/TabList"/>
    <dgm:cxn modelId="{C657DA60-794C-4CDA-998E-5E9E4B2D10B0}" srcId="{46A0F30A-C8B0-494F-8AE1-D6511D25E593}" destId="{08E3E6A4-2620-49BC-8DC5-0576D94997A1}" srcOrd="3" destOrd="0" parTransId="{16712046-90EF-46C2-9F7F-41347FE956FA}" sibTransId="{1C085DCA-79D9-4068-95DD-0F7787116A98}"/>
    <dgm:cxn modelId="{26F41700-4FF1-43E2-80BD-5D8F77825C46}" srcId="{C8E85923-067D-4B63-89CC-747366CBB8F9}" destId="{29127C99-2FED-41C1-B0A5-5D331800F004}" srcOrd="3" destOrd="0" parTransId="{158A9F9C-2936-4101-B1E4-94166BB7BF0D}" sibTransId="{227892E6-1B5A-4690-8E2C-EC101B702E1B}"/>
    <dgm:cxn modelId="{CFA98C05-249A-4C76-8FE6-1234EC53D395}" type="presOf" srcId="{01A99807-12C5-4266-B65D-45F34BCC4129}" destId="{910C3AAF-402A-40F5-BBC8-0783AF179EF6}" srcOrd="0" destOrd="0" presId="urn:microsoft.com/office/officeart/2011/layout/TabList"/>
    <dgm:cxn modelId="{7C1231F5-1675-47FB-B0A2-6003D1429F43}" type="presOf" srcId="{46A0F30A-C8B0-494F-8AE1-D6511D25E593}" destId="{142BB247-2577-4920-BA53-BEE8210F6206}" srcOrd="0" destOrd="0" presId="urn:microsoft.com/office/officeart/2011/layout/TabList"/>
    <dgm:cxn modelId="{8625AD8B-59EF-4DBF-8E7D-8976DCDE7853}" srcId="{ED7FF5B2-369B-410C-A4A8-D1F2F1CD7764}" destId="{978BE078-7EB3-49B1-8DEB-D021F4CE0566}" srcOrd="0" destOrd="0" parTransId="{B074D8E2-5B4E-492F-AC45-550AA1521837}" sibTransId="{9D4ECB32-C5EB-4BB0-91FD-9406337D01DB}"/>
    <dgm:cxn modelId="{290EE33B-6807-444F-94EE-2717318E0388}" type="presOf" srcId="{B6D95B46-A867-4D5B-837C-03C1B4F6418A}" destId="{759D5D1B-54E0-4591-B171-4164CD1BBE01}" srcOrd="0" destOrd="0" presId="urn:microsoft.com/office/officeart/2011/layout/TabList"/>
    <dgm:cxn modelId="{782ADAD6-418F-4BE1-B06B-0F2FB5341CE3}" type="presOf" srcId="{2BB300F4-2044-4CD6-A1EF-424D8ECF4534}" destId="{5995F2DE-7960-4EC2-889A-A5817F96D540}" srcOrd="0" destOrd="0" presId="urn:microsoft.com/office/officeart/2011/layout/TabList"/>
    <dgm:cxn modelId="{6AEC9327-1C6B-4C5F-B0FE-4B3AD16AF678}" srcId="{ED7FF5B2-369B-410C-A4A8-D1F2F1CD7764}" destId="{EBA74918-47D1-42DB-8311-95F282AC9BEB}" srcOrd="3" destOrd="0" parTransId="{76FB5DBC-2B22-4D28-AB4C-FE9693718549}" sibTransId="{E385204B-4061-4B19-9E2A-752581D82AC6}"/>
    <dgm:cxn modelId="{8FA91BC6-CD9F-4074-89CF-A3E5609C1285}" type="presOf" srcId="{63DDFA50-FAE9-425D-97F6-AF3D8717D1E7}" destId="{5A1AD412-9ED2-4275-A7D5-0AC9100B8546}" srcOrd="0" destOrd="0" presId="urn:microsoft.com/office/officeart/2011/layout/TabList"/>
    <dgm:cxn modelId="{6ECA623A-D7E8-4115-AE5A-8673E8E353B0}" srcId="{C8E85923-067D-4B63-89CC-747366CBB8F9}" destId="{D2A39D0D-FD55-4B32-B2C6-449379B2C150}" srcOrd="6" destOrd="0" parTransId="{23F9E64C-66A9-4CC2-B18B-6FC11DF09DA3}" sibTransId="{2B99C2F2-C00E-40CB-8876-5C093815830F}"/>
    <dgm:cxn modelId="{7E45A01D-2095-40F2-9C9B-D5B944F76031}" type="presOf" srcId="{29127C99-2FED-41C1-B0A5-5D331800F004}" destId="{5995F2DE-7960-4EC2-889A-A5817F96D540}" srcOrd="0" destOrd="2" presId="urn:microsoft.com/office/officeart/2011/layout/TabList"/>
    <dgm:cxn modelId="{29F12DBE-B48E-43DB-A176-B14879F6F2A2}" srcId="{C8E85923-067D-4B63-89CC-747366CBB8F9}" destId="{0D6C2788-4E76-4AD3-BB01-FB02524C845E}" srcOrd="4" destOrd="0" parTransId="{58E06137-78C0-4922-AE16-F1F4B18E936C}" sibTransId="{786B39B3-346E-4CD1-95D5-4198B978F6A6}"/>
    <dgm:cxn modelId="{CEDA60E1-5E5F-454E-A0FB-2B52380C442D}" srcId="{8671B079-02C8-4887-9E3D-80680EFCAFEB}" destId="{63DDFA50-FAE9-425D-97F6-AF3D8717D1E7}" srcOrd="1" destOrd="0" parTransId="{B1DB0D3F-D252-4E88-BA53-CEF67E8E2657}" sibTransId="{965D5F62-6D6F-49E7-B0D8-8EE94699BBCA}"/>
    <dgm:cxn modelId="{D59DB033-76B4-4948-8B46-C5909B9ECF22}" type="presOf" srcId="{0D6C2788-4E76-4AD3-BB01-FB02524C845E}" destId="{5995F2DE-7960-4EC2-889A-A5817F96D540}" srcOrd="0" destOrd="3" presId="urn:microsoft.com/office/officeart/2011/layout/TabList"/>
    <dgm:cxn modelId="{6739B9C0-B025-4AF9-8391-90B5CDD039D5}" srcId="{8671B079-02C8-4887-9E3D-80680EFCAFEB}" destId="{0FEABF11-ABF3-4E84-A6D1-60E27ABC8209}" srcOrd="0" destOrd="0" parTransId="{352E52C6-3B6C-494A-AB88-AB1319065CEE}" sibTransId="{A8DC5FFA-07B2-44C4-AFAE-D7BAE76EAEF1}"/>
    <dgm:cxn modelId="{E1E7C6D2-0002-4AE7-820F-3C41F46A3FD9}" type="presOf" srcId="{C8E85923-067D-4B63-89CC-747366CBB8F9}" destId="{6714DD23-3966-40FA-8AE8-2042DE3E6BD3}" srcOrd="0" destOrd="0" presId="urn:microsoft.com/office/officeart/2011/layout/TabList"/>
    <dgm:cxn modelId="{58EE5370-843F-4013-BFF3-C501BF990DA5}" type="presOf" srcId="{8671B079-02C8-4887-9E3D-80680EFCAFEB}" destId="{5B0D5FD3-4500-496B-B803-1753FD7FD312}" srcOrd="0" destOrd="0" presId="urn:microsoft.com/office/officeart/2011/layout/TabList"/>
    <dgm:cxn modelId="{D6034AD5-3A4D-448A-982A-A12BCA0F2911}" srcId="{08E3E6A4-2620-49BC-8DC5-0576D94997A1}" destId="{D2AE543E-958F-4701-8F35-2177D67A4AFE}" srcOrd="2" destOrd="0" parTransId="{18D4A4EC-F0E6-44F7-9DD7-8A1DA2033D14}" sibTransId="{49BCF4A2-2042-43D3-BB33-2C400ADB92BC}"/>
    <dgm:cxn modelId="{773D3BC1-0705-4591-B57B-46AEC52F8619}" srcId="{C8E85923-067D-4B63-89CC-747366CBB8F9}" destId="{E405EABA-A77D-45E9-B813-9D3912C6CE6D}" srcOrd="5" destOrd="0" parTransId="{3E00DDE5-1DBD-49AD-9F1A-2A719689D830}" sibTransId="{4E479885-3B64-46B9-B333-D02CFC3ECCD3}"/>
    <dgm:cxn modelId="{50238FA1-95D5-428C-8C35-881474BAE3C0}" type="presOf" srcId="{E405EABA-A77D-45E9-B813-9D3912C6CE6D}" destId="{5995F2DE-7960-4EC2-889A-A5817F96D540}" srcOrd="0" destOrd="4" presId="urn:microsoft.com/office/officeart/2011/layout/TabList"/>
    <dgm:cxn modelId="{42B65BF0-266D-48B5-9D2C-2BA6ECA07BBA}" srcId="{ED7FF5B2-369B-410C-A4A8-D1F2F1CD7764}" destId="{2835787D-514B-4A10-934C-BE1314B1DE96}" srcOrd="1" destOrd="0" parTransId="{AEF9E9EF-970F-4FC4-A095-50F069B58CC0}" sibTransId="{A35AFB11-F920-41C4-A5D1-893235796AF2}"/>
    <dgm:cxn modelId="{3302E915-021F-4A35-B453-5C2FA7229659}" type="presOf" srcId="{B77500CE-0227-4BC4-AF1D-7E15586DF5EC}" destId="{910C3AAF-402A-40F5-BBC8-0783AF179EF6}" srcOrd="0" destOrd="2" presId="urn:microsoft.com/office/officeart/2011/layout/TabList"/>
    <dgm:cxn modelId="{68D068CF-4FD6-4CA6-973F-4A3CFFDC18B4}" srcId="{08E3E6A4-2620-49BC-8DC5-0576D94997A1}" destId="{D01DC53A-8A03-41BD-B80E-C5A049D5A473}" srcOrd="4" destOrd="0" parTransId="{8E336552-AD52-4808-A56A-03E77F999AC3}" sibTransId="{7ECBEC14-FF08-453A-9BCA-B395635D5023}"/>
    <dgm:cxn modelId="{F691D314-9415-422C-8A04-3A644369609E}" type="presOf" srcId="{D2AE543E-958F-4701-8F35-2177D67A4AFE}" destId="{910C3AAF-402A-40F5-BBC8-0783AF179EF6}" srcOrd="0" destOrd="1" presId="urn:microsoft.com/office/officeart/2011/layout/TabList"/>
    <dgm:cxn modelId="{2C5412B3-1BB1-4250-8CD1-C642D08DA8B6}" srcId="{46A0F30A-C8B0-494F-8AE1-D6511D25E593}" destId="{C8E85923-067D-4B63-89CC-747366CBB8F9}" srcOrd="0" destOrd="0" parTransId="{7FB76D45-4B73-4395-B3CD-00915A4A0B27}" sibTransId="{B24A0022-EBB5-4866-9FD6-DE04A270D3D1}"/>
    <dgm:cxn modelId="{EBA498B3-DAE0-452A-9384-9B24CB4CF215}" srcId="{8671B079-02C8-4887-9E3D-80680EFCAFEB}" destId="{1CD18E3C-757B-4CFA-BCA3-B3BF3846A66F}" srcOrd="3" destOrd="0" parTransId="{74069BBA-433F-4F01-BE71-32898E97A8EB}" sibTransId="{C301572C-8B9A-4A55-8EDA-BBF78050393B}"/>
    <dgm:cxn modelId="{E3F2FA46-8433-4687-9934-1D3E41BA434D}" type="presOf" srcId="{978BE078-7EB3-49B1-8DEB-D021F4CE0566}" destId="{9AF14D93-B5BB-4250-A34B-19BF61FC5C24}" srcOrd="0" destOrd="0" presId="urn:microsoft.com/office/officeart/2011/layout/TabList"/>
    <dgm:cxn modelId="{831CF0DC-E146-41ED-8A4C-3D3EC0A0A258}" type="presOf" srcId="{D2A39D0D-FD55-4B32-B2C6-449379B2C150}" destId="{5995F2DE-7960-4EC2-889A-A5817F96D540}" srcOrd="0" destOrd="5" presId="urn:microsoft.com/office/officeart/2011/layout/TabList"/>
    <dgm:cxn modelId="{814D5718-6735-4204-9537-6F2CE7187280}" type="presOf" srcId="{A273F59F-55C6-4D7B-9DC8-734CC982B66F}" destId="{F01C4A87-D9ED-4B56-AC45-B2D7F03FAAAA}" srcOrd="0" destOrd="1" presId="urn:microsoft.com/office/officeart/2011/layout/TabList"/>
    <dgm:cxn modelId="{0C70DDBB-9C4C-4D6A-B2F6-D4996D53F385}" srcId="{08E3E6A4-2620-49BC-8DC5-0576D94997A1}" destId="{B6D95B46-A867-4D5B-837C-03C1B4F6418A}" srcOrd="0" destOrd="0" parTransId="{01D320C0-12A2-4428-BFAE-46B25FBD87F7}" sibTransId="{FA4FC6B6-C4CC-4C0D-BC08-77C4C393A8D9}"/>
    <dgm:cxn modelId="{CEB42077-EA5A-43DD-B154-E14FC5AD220F}" type="presOf" srcId="{ED7FF5B2-369B-410C-A4A8-D1F2F1CD7764}" destId="{CC7F968F-3D2A-4C17-8125-41E1FEE90240}" srcOrd="0" destOrd="0" presId="urn:microsoft.com/office/officeart/2011/layout/TabList"/>
    <dgm:cxn modelId="{8B9EDB67-3F7F-46F0-B478-2A1A067F81AD}" srcId="{08E3E6A4-2620-49BC-8DC5-0576D94997A1}" destId="{B77500CE-0227-4BC4-AF1D-7E15586DF5EC}" srcOrd="3" destOrd="0" parTransId="{3AA48A51-A1B2-479B-934E-9C26364924BA}" sibTransId="{A93CBF7A-E73A-4DF1-B46E-AC0C649CD36B}"/>
    <dgm:cxn modelId="{08E93BEE-A4B8-460A-9D6D-D970E666A073}" srcId="{C8E85923-067D-4B63-89CC-747366CBB8F9}" destId="{2050A99F-A65C-4FCB-9083-332B7A523F63}" srcOrd="2" destOrd="0" parTransId="{03D8A95D-A143-49C2-88DB-C3FB5D79E5D1}" sibTransId="{7F22830E-13C8-4F40-BBEC-DED561E9E9FE}"/>
    <dgm:cxn modelId="{69DDF0E3-C2E0-42B8-A1A5-620A2A4F75FC}" srcId="{C8E85923-067D-4B63-89CC-747366CBB8F9}" destId="{6DBC1431-B9E4-4583-8A60-A6898D59E13F}" srcOrd="0" destOrd="0" parTransId="{DEA20777-F0E0-4CF7-84B7-05875D496127}" sibTransId="{658A9F04-C2FD-4BA3-A06E-1D5B07780B5F}"/>
    <dgm:cxn modelId="{E3F11FF3-EF22-4FB8-A679-C8A11E6CF028}" srcId="{8671B079-02C8-4887-9E3D-80680EFCAFEB}" destId="{8B739A09-7DD9-424E-8956-9D16D532C3F5}" srcOrd="2" destOrd="0" parTransId="{64E4BA48-C951-41E8-97AF-4D884AA8C826}" sibTransId="{D149C5E4-EF37-496A-A15D-6117370AA7D5}"/>
    <dgm:cxn modelId="{401B9CF2-92D9-4FAA-914B-539BF1918910}" type="presOf" srcId="{08E3E6A4-2620-49BC-8DC5-0576D94997A1}" destId="{56E3C38C-6F32-4497-912D-4F780DE0A5FE}" srcOrd="0" destOrd="0" presId="urn:microsoft.com/office/officeart/2011/layout/TabList"/>
    <dgm:cxn modelId="{454E5EBE-3AD4-4D72-BAE0-383F6F183A4D}" srcId="{C8E85923-067D-4B63-89CC-747366CBB8F9}" destId="{2BB300F4-2044-4CD6-A1EF-424D8ECF4534}" srcOrd="1" destOrd="0" parTransId="{89F71CEE-9D0D-4F40-A42A-621EDF28830D}" sibTransId="{156BF258-3D28-4E0A-A9E0-A8D06F3DEC88}"/>
    <dgm:cxn modelId="{EB1C29AF-69B8-4806-AFB9-C332E292652D}" type="presOf" srcId="{1CD18E3C-757B-4CFA-BCA3-B3BF3846A66F}" destId="{5A1AD412-9ED2-4275-A7D5-0AC9100B8546}" srcOrd="0" destOrd="2" presId="urn:microsoft.com/office/officeart/2011/layout/TabList"/>
    <dgm:cxn modelId="{0732EA67-17EF-40B6-9282-DA4DB33DB5AE}" srcId="{46A0F30A-C8B0-494F-8AE1-D6511D25E593}" destId="{ED7FF5B2-369B-410C-A4A8-D1F2F1CD7764}" srcOrd="2" destOrd="0" parTransId="{DBC712BF-2290-4F8E-A566-CEC7329443EB}" sibTransId="{97D3014E-4CD3-4ED6-A4C3-4A0434664C54}"/>
    <dgm:cxn modelId="{9AE137E2-A5EB-424F-811C-219BE4C16715}" type="presParOf" srcId="{142BB247-2577-4920-BA53-BEE8210F6206}" destId="{A4459E2E-C945-4BB2-9E9A-C0D5C0A7A910}" srcOrd="0" destOrd="0" presId="urn:microsoft.com/office/officeart/2011/layout/TabList"/>
    <dgm:cxn modelId="{43F3D1E3-2F3E-47E3-9DF5-4677EC287B1A}" type="presParOf" srcId="{A4459E2E-C945-4BB2-9E9A-C0D5C0A7A910}" destId="{52217EF1-215C-4983-A21D-FDD593902B77}" srcOrd="0" destOrd="0" presId="urn:microsoft.com/office/officeart/2011/layout/TabList"/>
    <dgm:cxn modelId="{84EA2252-1F3C-41BC-91C8-9E862EFCE0CA}" type="presParOf" srcId="{A4459E2E-C945-4BB2-9E9A-C0D5C0A7A910}" destId="{6714DD23-3966-40FA-8AE8-2042DE3E6BD3}" srcOrd="1" destOrd="0" presId="urn:microsoft.com/office/officeart/2011/layout/TabList"/>
    <dgm:cxn modelId="{3762CECA-3C31-46DD-B547-AEC90B074023}" type="presParOf" srcId="{A4459E2E-C945-4BB2-9E9A-C0D5C0A7A910}" destId="{1F92D042-219F-4469-8FF9-9662F9D9B369}" srcOrd="2" destOrd="0" presId="urn:microsoft.com/office/officeart/2011/layout/TabList"/>
    <dgm:cxn modelId="{118FB687-4C43-4117-9EFD-BCCF6483EF44}" type="presParOf" srcId="{142BB247-2577-4920-BA53-BEE8210F6206}" destId="{5995F2DE-7960-4EC2-889A-A5817F96D540}" srcOrd="1" destOrd="0" presId="urn:microsoft.com/office/officeart/2011/layout/TabList"/>
    <dgm:cxn modelId="{33FE4A82-B25A-4AC2-B058-75899DA946BD}" type="presParOf" srcId="{142BB247-2577-4920-BA53-BEE8210F6206}" destId="{9710A390-B6BC-4759-8E6A-C89A49D9E207}" srcOrd="2" destOrd="0" presId="urn:microsoft.com/office/officeart/2011/layout/TabList"/>
    <dgm:cxn modelId="{A2169B3D-9E44-4E82-B61D-268DD1780E0B}" type="presParOf" srcId="{142BB247-2577-4920-BA53-BEE8210F6206}" destId="{126C4E05-8DE0-4756-BC51-5F5968EC36F2}" srcOrd="3" destOrd="0" presId="urn:microsoft.com/office/officeart/2011/layout/TabList"/>
    <dgm:cxn modelId="{62CF289E-3587-423B-8A97-F3ECC8509986}" type="presParOf" srcId="{126C4E05-8DE0-4756-BC51-5F5968EC36F2}" destId="{C3BDC377-D37D-4EDB-AB70-CB9D95FC8B08}" srcOrd="0" destOrd="0" presId="urn:microsoft.com/office/officeart/2011/layout/TabList"/>
    <dgm:cxn modelId="{2FA8EAE0-00D0-4A01-9DA3-839AFC49FC45}" type="presParOf" srcId="{126C4E05-8DE0-4756-BC51-5F5968EC36F2}" destId="{5B0D5FD3-4500-496B-B803-1753FD7FD312}" srcOrd="1" destOrd="0" presId="urn:microsoft.com/office/officeart/2011/layout/TabList"/>
    <dgm:cxn modelId="{532224C6-71F6-4E79-BECF-964BB581887E}" type="presParOf" srcId="{126C4E05-8DE0-4756-BC51-5F5968EC36F2}" destId="{0229BE48-C742-439D-B021-CC65033F9E2A}" srcOrd="2" destOrd="0" presId="urn:microsoft.com/office/officeart/2011/layout/TabList"/>
    <dgm:cxn modelId="{0CC717BD-FB4D-42D5-A841-554C22E3661C}" type="presParOf" srcId="{142BB247-2577-4920-BA53-BEE8210F6206}" destId="{5A1AD412-9ED2-4275-A7D5-0AC9100B8546}" srcOrd="4" destOrd="0" presId="urn:microsoft.com/office/officeart/2011/layout/TabList"/>
    <dgm:cxn modelId="{5D1A9FCB-020A-4975-A0F6-7F15E5C629E4}" type="presParOf" srcId="{142BB247-2577-4920-BA53-BEE8210F6206}" destId="{31DDB1AF-FC00-47C9-8B28-FBB8E7BDCB2C}" srcOrd="5" destOrd="0" presId="urn:microsoft.com/office/officeart/2011/layout/TabList"/>
    <dgm:cxn modelId="{CEEC6F55-D971-4D7E-8091-5D6C352EF43E}" type="presParOf" srcId="{142BB247-2577-4920-BA53-BEE8210F6206}" destId="{5BDF6796-17E1-42D3-8D21-CE214B1A6269}" srcOrd="6" destOrd="0" presId="urn:microsoft.com/office/officeart/2011/layout/TabList"/>
    <dgm:cxn modelId="{5B02062B-65C0-442F-9A5E-4CD22FFCE502}" type="presParOf" srcId="{5BDF6796-17E1-42D3-8D21-CE214B1A6269}" destId="{9AF14D93-B5BB-4250-A34B-19BF61FC5C24}" srcOrd="0" destOrd="0" presId="urn:microsoft.com/office/officeart/2011/layout/TabList"/>
    <dgm:cxn modelId="{17C1DE3E-BDD7-44F3-911D-40B8FE42EC4A}" type="presParOf" srcId="{5BDF6796-17E1-42D3-8D21-CE214B1A6269}" destId="{CC7F968F-3D2A-4C17-8125-41E1FEE90240}" srcOrd="1" destOrd="0" presId="urn:microsoft.com/office/officeart/2011/layout/TabList"/>
    <dgm:cxn modelId="{27CBF6F0-D71A-4843-B1EB-A321A0EBD6EC}" type="presParOf" srcId="{5BDF6796-17E1-42D3-8D21-CE214B1A6269}" destId="{2092EA0C-E10C-41A3-98B6-AFC92A1ABD65}" srcOrd="2" destOrd="0" presId="urn:microsoft.com/office/officeart/2011/layout/TabList"/>
    <dgm:cxn modelId="{FD51CE39-4E1F-4EE2-96B9-C6F620AC2C1D}" type="presParOf" srcId="{142BB247-2577-4920-BA53-BEE8210F6206}" destId="{F01C4A87-D9ED-4B56-AC45-B2D7F03FAAAA}" srcOrd="7" destOrd="0" presId="urn:microsoft.com/office/officeart/2011/layout/TabList"/>
    <dgm:cxn modelId="{B285B1E1-5B97-4B2B-B0F2-8D24CE1EF3E5}" type="presParOf" srcId="{142BB247-2577-4920-BA53-BEE8210F6206}" destId="{E7262EE9-A21F-4B56-8A2E-E3EE29057C39}" srcOrd="8" destOrd="0" presId="urn:microsoft.com/office/officeart/2011/layout/TabList"/>
    <dgm:cxn modelId="{7D07E4EA-97BC-48B5-93F2-A09EB6472527}" type="presParOf" srcId="{142BB247-2577-4920-BA53-BEE8210F6206}" destId="{7D528E51-28AE-4698-AED2-998EB67B99A0}" srcOrd="9" destOrd="0" presId="urn:microsoft.com/office/officeart/2011/layout/TabList"/>
    <dgm:cxn modelId="{974D60BF-764C-4241-AFA3-83E81B456413}" type="presParOf" srcId="{7D528E51-28AE-4698-AED2-998EB67B99A0}" destId="{759D5D1B-54E0-4591-B171-4164CD1BBE01}" srcOrd="0" destOrd="0" presId="urn:microsoft.com/office/officeart/2011/layout/TabList"/>
    <dgm:cxn modelId="{17DDBEB6-DDFA-48FD-B6C4-7C606312EBE1}" type="presParOf" srcId="{7D528E51-28AE-4698-AED2-998EB67B99A0}" destId="{56E3C38C-6F32-4497-912D-4F780DE0A5FE}" srcOrd="1" destOrd="0" presId="urn:microsoft.com/office/officeart/2011/layout/TabList"/>
    <dgm:cxn modelId="{9F21842D-C069-4581-98EE-BB29C1A3A448}" type="presParOf" srcId="{7D528E51-28AE-4698-AED2-998EB67B99A0}" destId="{2DB69E0F-EF26-47E7-B5EA-79C1176E338B}" srcOrd="2" destOrd="0" presId="urn:microsoft.com/office/officeart/2011/layout/TabList"/>
    <dgm:cxn modelId="{370CEB9D-F1FB-4D60-9938-F122E7ACD392}" type="presParOf" srcId="{142BB247-2577-4920-BA53-BEE8210F6206}" destId="{910C3AAF-402A-40F5-BBC8-0783AF179EF6}" srcOrd="10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3C8111-A91D-4DBC-9ECC-2A89FD1FC484}">
      <dsp:nvSpPr>
        <dsp:cNvPr id="0" name=""/>
        <dsp:cNvSpPr/>
      </dsp:nvSpPr>
      <dsp:spPr>
        <a:xfrm>
          <a:off x="0" y="1856876"/>
          <a:ext cx="5274310" cy="121831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نشر علم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1856876"/>
        <a:ext cx="5274310" cy="657888"/>
      </dsp:txXfrm>
    </dsp:sp>
    <dsp:sp modelId="{46091E48-835E-42FF-8212-857786BD6D96}">
      <dsp:nvSpPr>
        <dsp:cNvPr id="0" name=""/>
        <dsp:cNvSpPr/>
      </dsp:nvSpPr>
      <dsp:spPr>
        <a:xfrm>
          <a:off x="0" y="2490398"/>
          <a:ext cx="2637155" cy="56042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31750" rIns="17780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500" b="0" kern="1200">
              <a:cs typeface="Zar" panose="00000400000000000000" pitchFamily="2" charset="-78"/>
            </a:rPr>
            <a:t>توليد نيروي انساني</a:t>
          </a:r>
          <a:endParaRPr lang="en-US" sz="2500" b="0" kern="1200">
            <a:cs typeface="Zar" panose="00000400000000000000" pitchFamily="2" charset="-78"/>
          </a:endParaRPr>
        </a:p>
      </dsp:txBody>
      <dsp:txXfrm>
        <a:off x="0" y="2490398"/>
        <a:ext cx="2637155" cy="560423"/>
      </dsp:txXfrm>
    </dsp:sp>
    <dsp:sp modelId="{3B0D2BF5-A32F-48E3-93C8-43860DE968A6}">
      <dsp:nvSpPr>
        <dsp:cNvPr id="0" name=""/>
        <dsp:cNvSpPr/>
      </dsp:nvSpPr>
      <dsp:spPr>
        <a:xfrm>
          <a:off x="2637155" y="2490398"/>
          <a:ext cx="2637155" cy="560423"/>
        </a:xfrm>
        <a:prstGeom prst="rect">
          <a:avLst/>
        </a:prstGeom>
        <a:solidFill>
          <a:schemeClr val="accent2">
            <a:tint val="40000"/>
            <a:alpha val="90000"/>
            <a:hueOff val="-9410779"/>
            <a:satOff val="12929"/>
            <a:lumOff val="73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-9410779"/>
              <a:satOff val="12929"/>
              <a:lumOff val="73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31750" rIns="17780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500" b="0" kern="1200">
              <a:cs typeface="Zar" panose="00000400000000000000" pitchFamily="2" charset="-78"/>
            </a:rPr>
            <a:t>توليد متن علمي</a:t>
          </a:r>
          <a:endParaRPr lang="en-US" sz="2500" b="0" kern="1200">
            <a:cs typeface="Zar" panose="00000400000000000000" pitchFamily="2" charset="-78"/>
          </a:endParaRPr>
        </a:p>
      </dsp:txBody>
      <dsp:txXfrm>
        <a:off x="2637155" y="2490398"/>
        <a:ext cx="2637155" cy="560423"/>
      </dsp:txXfrm>
    </dsp:sp>
    <dsp:sp modelId="{F00196D5-CD64-4609-B3E7-70ED0F1E2812}">
      <dsp:nvSpPr>
        <dsp:cNvPr id="0" name=""/>
        <dsp:cNvSpPr/>
      </dsp:nvSpPr>
      <dsp:spPr>
        <a:xfrm rot="10800000">
          <a:off x="0" y="1387"/>
          <a:ext cx="5274310" cy="1873763"/>
        </a:xfrm>
        <a:prstGeom prst="upArrowCallout">
          <a:avLst/>
        </a:prstGeom>
        <a:gradFill rotWithShape="0">
          <a:gsLst>
            <a:gs pos="0">
              <a:schemeClr val="accent2">
                <a:hueOff val="-17325818"/>
                <a:satOff val="15657"/>
                <a:lumOff val="1768"/>
                <a:alphaOff val="0"/>
                <a:shade val="51000"/>
                <a:satMod val="130000"/>
              </a:schemeClr>
            </a:gs>
            <a:gs pos="80000">
              <a:schemeClr val="accent2">
                <a:hueOff val="-17325818"/>
                <a:satOff val="15657"/>
                <a:lumOff val="1768"/>
                <a:alphaOff val="0"/>
                <a:shade val="93000"/>
                <a:satMod val="130000"/>
              </a:schemeClr>
            </a:gs>
            <a:gs pos="100000">
              <a:schemeClr val="accent2">
                <a:hueOff val="-17325818"/>
                <a:satOff val="15657"/>
                <a:lumOff val="176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توليد علم</a:t>
          </a:r>
          <a:endParaRPr lang="en-US" sz="2000" b="1" kern="1200">
            <a:cs typeface="Zar" panose="00000400000000000000" pitchFamily="2" charset="-78"/>
          </a:endParaRPr>
        </a:p>
      </dsp:txBody>
      <dsp:txXfrm rot="-10800000">
        <a:off x="0" y="1387"/>
        <a:ext cx="5274310" cy="657690"/>
      </dsp:txXfrm>
    </dsp:sp>
    <dsp:sp modelId="{B588B272-4432-4265-A85E-2C9C66BF439A}">
      <dsp:nvSpPr>
        <dsp:cNvPr id="0" name=""/>
        <dsp:cNvSpPr/>
      </dsp:nvSpPr>
      <dsp:spPr>
        <a:xfrm>
          <a:off x="0" y="659078"/>
          <a:ext cx="5274310" cy="560255"/>
        </a:xfrm>
        <a:prstGeom prst="rect">
          <a:avLst/>
        </a:prstGeom>
        <a:solidFill>
          <a:schemeClr val="accent2">
            <a:tint val="40000"/>
            <a:alpha val="90000"/>
            <a:hueOff val="-18821558"/>
            <a:satOff val="25857"/>
            <a:lumOff val="1461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-18821558"/>
              <a:satOff val="25857"/>
              <a:lumOff val="146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31750" rIns="17780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500" b="0" kern="1200">
              <a:cs typeface="Zar" panose="00000400000000000000" pitchFamily="2" charset="-78"/>
            </a:rPr>
            <a:t>دستيابي به طرحي نو در علوم انساني اسلامي</a:t>
          </a:r>
          <a:endParaRPr lang="en-US" sz="2500" b="0" kern="1200">
            <a:cs typeface="Zar" panose="00000400000000000000" pitchFamily="2" charset="-78"/>
          </a:endParaRPr>
        </a:p>
      </dsp:txBody>
      <dsp:txXfrm>
        <a:off x="0" y="659078"/>
        <a:ext cx="5274310" cy="56025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AA4142-50AE-4872-B004-1587A6C03343}">
      <dsp:nvSpPr>
        <dsp:cNvPr id="0" name=""/>
        <dsp:cNvSpPr/>
      </dsp:nvSpPr>
      <dsp:spPr>
        <a:xfrm>
          <a:off x="0" y="3809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80924"/>
        <a:ext cx="5274310" cy="929250"/>
      </dsp:txXfrm>
    </dsp:sp>
    <dsp:sp modelId="{AFDC9DDB-EAFF-4F16-9E3E-D8D0BD218330}">
      <dsp:nvSpPr>
        <dsp:cNvPr id="0" name=""/>
        <dsp:cNvSpPr/>
      </dsp:nvSpPr>
      <dsp:spPr>
        <a:xfrm>
          <a:off x="1318577" y="85724"/>
          <a:ext cx="3692017" cy="5904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1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14545"/>
        <a:ext cx="3634375" cy="532758"/>
      </dsp:txXfrm>
    </dsp:sp>
    <dsp:sp modelId="{723CB4E5-2568-434C-B1A6-76F090AA651C}">
      <dsp:nvSpPr>
        <dsp:cNvPr id="0" name=""/>
        <dsp:cNvSpPr/>
      </dsp:nvSpPr>
      <dsp:spPr>
        <a:xfrm>
          <a:off x="0" y="171337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800384"/>
              <a:satOff val="163"/>
              <a:lumOff val="-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1713374"/>
        <a:ext cx="5274310" cy="929250"/>
      </dsp:txXfrm>
    </dsp:sp>
    <dsp:sp modelId="{1445DFA6-12A5-4665-B012-2A70C13FCF38}">
      <dsp:nvSpPr>
        <dsp:cNvPr id="0" name=""/>
        <dsp:cNvSpPr/>
      </dsp:nvSpPr>
      <dsp:spPr>
        <a:xfrm>
          <a:off x="1318577" y="1418174"/>
          <a:ext cx="3692017" cy="590400"/>
        </a:xfrm>
        <a:prstGeom prst="roundRect">
          <a:avLst/>
        </a:prstGeom>
        <a:solidFill>
          <a:schemeClr val="accent3">
            <a:hueOff val="1800384"/>
            <a:satOff val="163"/>
            <a:lumOff val="-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2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446995"/>
        <a:ext cx="3634375" cy="532758"/>
      </dsp:txXfrm>
    </dsp:sp>
    <dsp:sp modelId="{08056617-43F9-4398-9041-BDFE8692692E}">
      <dsp:nvSpPr>
        <dsp:cNvPr id="0" name=""/>
        <dsp:cNvSpPr/>
      </dsp:nvSpPr>
      <dsp:spPr>
        <a:xfrm>
          <a:off x="0" y="30458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600769"/>
              <a:satOff val="325"/>
              <a:lumOff val="-34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045824"/>
        <a:ext cx="5274310" cy="929250"/>
      </dsp:txXfrm>
    </dsp:sp>
    <dsp:sp modelId="{80C19CD8-5594-400A-9022-E18A4EED0617}">
      <dsp:nvSpPr>
        <dsp:cNvPr id="0" name=""/>
        <dsp:cNvSpPr/>
      </dsp:nvSpPr>
      <dsp:spPr>
        <a:xfrm>
          <a:off x="1318577" y="2750624"/>
          <a:ext cx="3692017" cy="590400"/>
        </a:xfrm>
        <a:prstGeom prst="roundRect">
          <a:avLst/>
        </a:prstGeom>
        <a:solidFill>
          <a:schemeClr val="accent3">
            <a:hueOff val="3600769"/>
            <a:satOff val="325"/>
            <a:lumOff val="-34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3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2779445"/>
        <a:ext cx="3634375" cy="532758"/>
      </dsp:txXfrm>
    </dsp:sp>
    <dsp:sp modelId="{A51D79F2-B708-4470-BF41-8EBBB539B164}">
      <dsp:nvSpPr>
        <dsp:cNvPr id="0" name=""/>
        <dsp:cNvSpPr/>
      </dsp:nvSpPr>
      <dsp:spPr>
        <a:xfrm>
          <a:off x="0" y="43782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401153"/>
              <a:satOff val="488"/>
              <a:lumOff val="-5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4378275"/>
        <a:ext cx="5274310" cy="929250"/>
      </dsp:txXfrm>
    </dsp:sp>
    <dsp:sp modelId="{CF2AB401-2B9F-4DF0-B113-42BA2D3754FD}">
      <dsp:nvSpPr>
        <dsp:cNvPr id="0" name=""/>
        <dsp:cNvSpPr/>
      </dsp:nvSpPr>
      <dsp:spPr>
        <a:xfrm>
          <a:off x="1318577" y="4083074"/>
          <a:ext cx="3692017" cy="590400"/>
        </a:xfrm>
        <a:prstGeom prst="roundRect">
          <a:avLst/>
        </a:prstGeom>
        <a:solidFill>
          <a:schemeClr val="accent3">
            <a:hueOff val="5401153"/>
            <a:satOff val="488"/>
            <a:lumOff val="-517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اقتصاد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4111895"/>
        <a:ext cx="3634375" cy="532758"/>
      </dsp:txXfrm>
    </dsp:sp>
    <dsp:sp modelId="{26849963-4354-4A26-A884-A8428901DEFE}">
      <dsp:nvSpPr>
        <dsp:cNvPr id="0" name=""/>
        <dsp:cNvSpPr/>
      </dsp:nvSpPr>
      <dsp:spPr>
        <a:xfrm>
          <a:off x="0" y="571072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201538"/>
              <a:satOff val="650"/>
              <a:lumOff val="-69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5710725"/>
        <a:ext cx="5274310" cy="929250"/>
      </dsp:txXfrm>
    </dsp:sp>
    <dsp:sp modelId="{39819FC7-349E-4E93-915D-21C759700E17}">
      <dsp:nvSpPr>
        <dsp:cNvPr id="0" name=""/>
        <dsp:cNvSpPr/>
      </dsp:nvSpPr>
      <dsp:spPr>
        <a:xfrm>
          <a:off x="1318577" y="5415524"/>
          <a:ext cx="3692017" cy="590400"/>
        </a:xfrm>
        <a:prstGeom prst="roundRect">
          <a:avLst/>
        </a:prstGeom>
        <a:solidFill>
          <a:schemeClr val="accent3">
            <a:hueOff val="7201538"/>
            <a:satOff val="650"/>
            <a:lumOff val="-69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توليد لوازم رياضيات جديد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5444345"/>
        <a:ext cx="3634375" cy="532758"/>
      </dsp:txXfrm>
    </dsp:sp>
    <dsp:sp modelId="{F9A0D546-EE2D-4025-9302-F89F4D7D2720}">
      <dsp:nvSpPr>
        <dsp:cNvPr id="0" name=""/>
        <dsp:cNvSpPr/>
      </dsp:nvSpPr>
      <dsp:spPr>
        <a:xfrm>
          <a:off x="0" y="70431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9001922"/>
              <a:satOff val="813"/>
              <a:lumOff val="-863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7043175"/>
        <a:ext cx="5274310" cy="929250"/>
      </dsp:txXfrm>
    </dsp:sp>
    <dsp:sp modelId="{79CF03C5-EFF6-46F9-8ACE-5CF2F1BD1100}">
      <dsp:nvSpPr>
        <dsp:cNvPr id="0" name=""/>
        <dsp:cNvSpPr/>
      </dsp:nvSpPr>
      <dsp:spPr>
        <a:xfrm>
          <a:off x="1318577" y="6747975"/>
          <a:ext cx="3692017" cy="590400"/>
        </a:xfrm>
        <a:prstGeom prst="roundRect">
          <a:avLst/>
        </a:prstGeom>
        <a:solidFill>
          <a:schemeClr val="accent3">
            <a:hueOff val="9001922"/>
            <a:satOff val="813"/>
            <a:lumOff val="-86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مدل تحليل تاريخ علم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6776796"/>
        <a:ext cx="3634375" cy="53275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تدوين‌گر: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خروجي نهايي: كتاب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استنادات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استدلال‌ها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مثال‌ها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نمونه‌ها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اسناد ترسيمي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 تدوين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نهايي تدوين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AA4142-50AE-4872-B004-1587A6C03343}">
      <dsp:nvSpPr>
        <dsp:cNvPr id="0" name=""/>
        <dsp:cNvSpPr/>
      </dsp:nvSpPr>
      <dsp:spPr>
        <a:xfrm>
          <a:off x="0" y="3809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80924"/>
        <a:ext cx="5274310" cy="929250"/>
      </dsp:txXfrm>
    </dsp:sp>
    <dsp:sp modelId="{AFDC9DDB-EAFF-4F16-9E3E-D8D0BD218330}">
      <dsp:nvSpPr>
        <dsp:cNvPr id="0" name=""/>
        <dsp:cNvSpPr/>
      </dsp:nvSpPr>
      <dsp:spPr>
        <a:xfrm>
          <a:off x="1318577" y="85724"/>
          <a:ext cx="3692017" cy="5904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1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14545"/>
        <a:ext cx="3634375" cy="532758"/>
      </dsp:txXfrm>
    </dsp:sp>
    <dsp:sp modelId="{723CB4E5-2568-434C-B1A6-76F090AA651C}">
      <dsp:nvSpPr>
        <dsp:cNvPr id="0" name=""/>
        <dsp:cNvSpPr/>
      </dsp:nvSpPr>
      <dsp:spPr>
        <a:xfrm>
          <a:off x="0" y="171337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800384"/>
              <a:satOff val="163"/>
              <a:lumOff val="-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1713374"/>
        <a:ext cx="5274310" cy="929250"/>
      </dsp:txXfrm>
    </dsp:sp>
    <dsp:sp modelId="{1445DFA6-12A5-4665-B012-2A70C13FCF38}">
      <dsp:nvSpPr>
        <dsp:cNvPr id="0" name=""/>
        <dsp:cNvSpPr/>
      </dsp:nvSpPr>
      <dsp:spPr>
        <a:xfrm>
          <a:off x="1318577" y="1418174"/>
          <a:ext cx="3692017" cy="590400"/>
        </a:xfrm>
        <a:prstGeom prst="roundRect">
          <a:avLst/>
        </a:prstGeom>
        <a:solidFill>
          <a:schemeClr val="accent3">
            <a:hueOff val="1800384"/>
            <a:satOff val="163"/>
            <a:lumOff val="-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2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446995"/>
        <a:ext cx="3634375" cy="532758"/>
      </dsp:txXfrm>
    </dsp:sp>
    <dsp:sp modelId="{08056617-43F9-4398-9041-BDFE8692692E}">
      <dsp:nvSpPr>
        <dsp:cNvPr id="0" name=""/>
        <dsp:cNvSpPr/>
      </dsp:nvSpPr>
      <dsp:spPr>
        <a:xfrm>
          <a:off x="0" y="30458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600769"/>
              <a:satOff val="325"/>
              <a:lumOff val="-34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045824"/>
        <a:ext cx="5274310" cy="929250"/>
      </dsp:txXfrm>
    </dsp:sp>
    <dsp:sp modelId="{80C19CD8-5594-400A-9022-E18A4EED0617}">
      <dsp:nvSpPr>
        <dsp:cNvPr id="0" name=""/>
        <dsp:cNvSpPr/>
      </dsp:nvSpPr>
      <dsp:spPr>
        <a:xfrm>
          <a:off x="1318577" y="2750624"/>
          <a:ext cx="3692017" cy="590400"/>
        </a:xfrm>
        <a:prstGeom prst="roundRect">
          <a:avLst/>
        </a:prstGeom>
        <a:solidFill>
          <a:schemeClr val="accent3">
            <a:hueOff val="3600769"/>
            <a:satOff val="325"/>
            <a:lumOff val="-34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3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2779445"/>
        <a:ext cx="3634375" cy="532758"/>
      </dsp:txXfrm>
    </dsp:sp>
    <dsp:sp modelId="{A51D79F2-B708-4470-BF41-8EBBB539B164}">
      <dsp:nvSpPr>
        <dsp:cNvPr id="0" name=""/>
        <dsp:cNvSpPr/>
      </dsp:nvSpPr>
      <dsp:spPr>
        <a:xfrm>
          <a:off x="0" y="43782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401153"/>
              <a:satOff val="488"/>
              <a:lumOff val="-5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4378275"/>
        <a:ext cx="5274310" cy="929250"/>
      </dsp:txXfrm>
    </dsp:sp>
    <dsp:sp modelId="{CF2AB401-2B9F-4DF0-B113-42BA2D3754FD}">
      <dsp:nvSpPr>
        <dsp:cNvPr id="0" name=""/>
        <dsp:cNvSpPr/>
      </dsp:nvSpPr>
      <dsp:spPr>
        <a:xfrm>
          <a:off x="1318577" y="4083074"/>
          <a:ext cx="3692017" cy="590400"/>
        </a:xfrm>
        <a:prstGeom prst="roundRect">
          <a:avLst/>
        </a:prstGeom>
        <a:solidFill>
          <a:schemeClr val="accent3">
            <a:hueOff val="5401153"/>
            <a:satOff val="488"/>
            <a:lumOff val="-517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اقتصاد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4111895"/>
        <a:ext cx="3634375" cy="532758"/>
      </dsp:txXfrm>
    </dsp:sp>
    <dsp:sp modelId="{26849963-4354-4A26-A884-A8428901DEFE}">
      <dsp:nvSpPr>
        <dsp:cNvPr id="0" name=""/>
        <dsp:cNvSpPr/>
      </dsp:nvSpPr>
      <dsp:spPr>
        <a:xfrm>
          <a:off x="0" y="571072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201538"/>
              <a:satOff val="650"/>
              <a:lumOff val="-69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5710725"/>
        <a:ext cx="5274310" cy="929250"/>
      </dsp:txXfrm>
    </dsp:sp>
    <dsp:sp modelId="{39819FC7-349E-4E93-915D-21C759700E17}">
      <dsp:nvSpPr>
        <dsp:cNvPr id="0" name=""/>
        <dsp:cNvSpPr/>
      </dsp:nvSpPr>
      <dsp:spPr>
        <a:xfrm>
          <a:off x="1318577" y="5415524"/>
          <a:ext cx="3692017" cy="590400"/>
        </a:xfrm>
        <a:prstGeom prst="roundRect">
          <a:avLst/>
        </a:prstGeom>
        <a:solidFill>
          <a:schemeClr val="accent3">
            <a:hueOff val="7201538"/>
            <a:satOff val="650"/>
            <a:lumOff val="-69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توليد لوازم رياضيات جديد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5444345"/>
        <a:ext cx="3634375" cy="532758"/>
      </dsp:txXfrm>
    </dsp:sp>
    <dsp:sp modelId="{F9A0D546-EE2D-4025-9302-F89F4D7D2720}">
      <dsp:nvSpPr>
        <dsp:cNvPr id="0" name=""/>
        <dsp:cNvSpPr/>
      </dsp:nvSpPr>
      <dsp:spPr>
        <a:xfrm>
          <a:off x="0" y="70431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9001922"/>
              <a:satOff val="813"/>
              <a:lumOff val="-863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7043175"/>
        <a:ext cx="5274310" cy="929250"/>
      </dsp:txXfrm>
    </dsp:sp>
    <dsp:sp modelId="{79CF03C5-EFF6-46F9-8ACE-5CF2F1BD1100}">
      <dsp:nvSpPr>
        <dsp:cNvPr id="0" name=""/>
        <dsp:cNvSpPr/>
      </dsp:nvSpPr>
      <dsp:spPr>
        <a:xfrm>
          <a:off x="1318577" y="6747975"/>
          <a:ext cx="3692017" cy="590400"/>
        </a:xfrm>
        <a:prstGeom prst="roundRect">
          <a:avLst/>
        </a:prstGeom>
        <a:solidFill>
          <a:schemeClr val="accent3">
            <a:hueOff val="9001922"/>
            <a:satOff val="813"/>
            <a:lumOff val="-86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مدل تحليل تاريخ علم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6776796"/>
        <a:ext cx="3634375" cy="5327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E2AC99-8C0E-4767-9498-89850F836ECC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14236364"/>
            <a:gd name="adj2" fmla="val 16200000"/>
            <a:gd name="adj3" fmla="val 2506"/>
          </a:avLst>
        </a:prstGeom>
        <a:solidFill>
          <a:schemeClr val="accent3">
            <a:hueOff val="9001922"/>
            <a:satOff val="813"/>
            <a:lumOff val="-863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1B1857-9FC5-4D4D-94A5-E32C79C5727D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12272727"/>
            <a:gd name="adj2" fmla="val 14236364"/>
            <a:gd name="adj3" fmla="val 2506"/>
          </a:avLst>
        </a:prstGeom>
        <a:solidFill>
          <a:schemeClr val="accent3">
            <a:hueOff val="8101729"/>
            <a:satOff val="732"/>
            <a:lumOff val="-776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AC0DA-70F7-4FEC-9A83-2510E7C359E5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10309091"/>
            <a:gd name="adj2" fmla="val 12272727"/>
            <a:gd name="adj3" fmla="val 2506"/>
          </a:avLst>
        </a:prstGeom>
        <a:solidFill>
          <a:schemeClr val="accent3">
            <a:hueOff val="7201538"/>
            <a:satOff val="650"/>
            <a:lumOff val="-690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AA59EE-2E63-406A-8ABF-62F55540A1EC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8345455"/>
            <a:gd name="adj2" fmla="val 10309091"/>
            <a:gd name="adj3" fmla="val 2506"/>
          </a:avLst>
        </a:prstGeom>
        <a:solidFill>
          <a:schemeClr val="accent3">
            <a:hueOff val="6301345"/>
            <a:satOff val="569"/>
            <a:lumOff val="-604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18C091-FDA5-48A5-B23F-206A44E7D8E0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6381818"/>
            <a:gd name="adj2" fmla="val 8345455"/>
            <a:gd name="adj3" fmla="val 2506"/>
          </a:avLst>
        </a:prstGeom>
        <a:solidFill>
          <a:schemeClr val="accent3">
            <a:hueOff val="5401153"/>
            <a:satOff val="488"/>
            <a:lumOff val="-517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F10B27-8882-4B83-A071-A0098D9258EA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4418182"/>
            <a:gd name="adj2" fmla="val 6381818"/>
            <a:gd name="adj3" fmla="val 2506"/>
          </a:avLst>
        </a:prstGeom>
        <a:solidFill>
          <a:schemeClr val="accent3">
            <a:hueOff val="4500961"/>
            <a:satOff val="407"/>
            <a:lumOff val="-431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94DFC1-DCF0-4FE3-880F-A8C03FBB9EC5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2454545"/>
            <a:gd name="adj2" fmla="val 4418182"/>
            <a:gd name="adj3" fmla="val 2506"/>
          </a:avLst>
        </a:prstGeom>
        <a:solidFill>
          <a:schemeClr val="accent3">
            <a:hueOff val="3600769"/>
            <a:satOff val="325"/>
            <a:lumOff val="-345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F65EE6-C606-4C77-8412-1036B896EAA4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490909"/>
            <a:gd name="adj2" fmla="val 2454545"/>
            <a:gd name="adj3" fmla="val 2506"/>
          </a:avLst>
        </a:prstGeom>
        <a:solidFill>
          <a:schemeClr val="accent3">
            <a:hueOff val="2700577"/>
            <a:satOff val="244"/>
            <a:lumOff val="-258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FC0933-63B5-424C-A1E3-15C8A6908813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20127273"/>
            <a:gd name="adj2" fmla="val 490909"/>
            <a:gd name="adj3" fmla="val 2506"/>
          </a:avLst>
        </a:prstGeom>
        <a:solidFill>
          <a:schemeClr val="accent3">
            <a:hueOff val="1800384"/>
            <a:satOff val="163"/>
            <a:lumOff val="-172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9E9C2-A11F-4594-A19A-97D0E7BA9241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18163636"/>
            <a:gd name="adj2" fmla="val 20127273"/>
            <a:gd name="adj3" fmla="val 2506"/>
          </a:avLst>
        </a:prstGeom>
        <a:solidFill>
          <a:schemeClr val="accent3">
            <a:hueOff val="900192"/>
            <a:satOff val="81"/>
            <a:lumOff val="-86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91203B-B58C-4549-994D-F92C8B5765AB}">
      <dsp:nvSpPr>
        <dsp:cNvPr id="0" name=""/>
        <dsp:cNvSpPr/>
      </dsp:nvSpPr>
      <dsp:spPr>
        <a:xfrm>
          <a:off x="347630" y="847808"/>
          <a:ext cx="4579049" cy="4579049"/>
        </a:xfrm>
        <a:prstGeom prst="blockArc">
          <a:avLst>
            <a:gd name="adj1" fmla="val 16200000"/>
            <a:gd name="adj2" fmla="val 18163636"/>
            <a:gd name="adj3" fmla="val 2506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B79A1F-2282-4D81-A215-3DEEE40F326D}">
      <dsp:nvSpPr>
        <dsp:cNvPr id="0" name=""/>
        <dsp:cNvSpPr/>
      </dsp:nvSpPr>
      <dsp:spPr>
        <a:xfrm>
          <a:off x="1389620" y="1889798"/>
          <a:ext cx="2495069" cy="249506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3000" b="1" kern="1200">
              <a:cs typeface="Zar" panose="00000400000000000000" pitchFamily="2" charset="-78"/>
            </a:rPr>
            <a:t>چارچوب پروژه‌هاي توليد علم</a:t>
          </a:r>
          <a:endParaRPr lang="en-US" sz="3000" b="1" kern="1200">
            <a:cs typeface="Zar" panose="00000400000000000000" pitchFamily="2" charset="-78"/>
          </a:endParaRPr>
        </a:p>
      </dsp:txBody>
      <dsp:txXfrm>
        <a:off x="1755014" y="2255192"/>
        <a:ext cx="1764281" cy="1764281"/>
      </dsp:txXfrm>
    </dsp:sp>
    <dsp:sp modelId="{959DB464-52D7-41CD-B6D8-4DE232A74129}">
      <dsp:nvSpPr>
        <dsp:cNvPr id="0" name=""/>
        <dsp:cNvSpPr/>
      </dsp:nvSpPr>
      <dsp:spPr>
        <a:xfrm>
          <a:off x="2238748" y="478087"/>
          <a:ext cx="796812" cy="79681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پژوهشگر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2355438" y="594777"/>
        <a:ext cx="563432" cy="563432"/>
      </dsp:txXfrm>
    </dsp:sp>
    <dsp:sp modelId="{E6E2747C-0278-4634-91CC-03830BA01067}">
      <dsp:nvSpPr>
        <dsp:cNvPr id="0" name=""/>
        <dsp:cNvSpPr/>
      </dsp:nvSpPr>
      <dsp:spPr>
        <a:xfrm>
          <a:off x="3461050" y="836987"/>
          <a:ext cx="796812" cy="796812"/>
        </a:xfrm>
        <a:prstGeom prst="ellipse">
          <a:avLst/>
        </a:prstGeom>
        <a:solidFill>
          <a:schemeClr val="accent3">
            <a:hueOff val="900192"/>
            <a:satOff val="81"/>
            <a:lumOff val="-86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جلسات پژوهش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3577740" y="953677"/>
        <a:ext cx="563432" cy="563432"/>
      </dsp:txXfrm>
    </dsp:sp>
    <dsp:sp modelId="{E668A23F-9536-4861-B91D-46E5860F4071}">
      <dsp:nvSpPr>
        <dsp:cNvPr id="0" name=""/>
        <dsp:cNvSpPr/>
      </dsp:nvSpPr>
      <dsp:spPr>
        <a:xfrm>
          <a:off x="4295280" y="1799740"/>
          <a:ext cx="796812" cy="796812"/>
        </a:xfrm>
        <a:prstGeom prst="ellipse">
          <a:avLst/>
        </a:prstGeom>
        <a:solidFill>
          <a:schemeClr val="accent3">
            <a:hueOff val="1800384"/>
            <a:satOff val="163"/>
            <a:lumOff val="-172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روند پيشرفت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411970" y="1916430"/>
        <a:ext cx="563432" cy="563432"/>
      </dsp:txXfrm>
    </dsp:sp>
    <dsp:sp modelId="{B812BEF5-67E2-4707-8A3F-6662F846F8B3}">
      <dsp:nvSpPr>
        <dsp:cNvPr id="0" name=""/>
        <dsp:cNvSpPr/>
      </dsp:nvSpPr>
      <dsp:spPr>
        <a:xfrm>
          <a:off x="4476576" y="3060677"/>
          <a:ext cx="796812" cy="796812"/>
        </a:xfrm>
        <a:prstGeom prst="ellipse">
          <a:avLst/>
        </a:prstGeom>
        <a:solidFill>
          <a:schemeClr val="accent3">
            <a:hueOff val="2700577"/>
            <a:satOff val="244"/>
            <a:lumOff val="-258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ارزيابي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593266" y="3177367"/>
        <a:ext cx="563432" cy="563432"/>
      </dsp:txXfrm>
    </dsp:sp>
    <dsp:sp modelId="{72122623-4945-456D-8E15-2659A60CECA8}">
      <dsp:nvSpPr>
        <dsp:cNvPr id="0" name=""/>
        <dsp:cNvSpPr/>
      </dsp:nvSpPr>
      <dsp:spPr>
        <a:xfrm>
          <a:off x="3947377" y="4219461"/>
          <a:ext cx="796812" cy="796812"/>
        </a:xfrm>
        <a:prstGeom prst="ellipse">
          <a:avLst/>
        </a:prstGeom>
        <a:solidFill>
          <a:schemeClr val="accent3">
            <a:hueOff val="3600769"/>
            <a:satOff val="325"/>
            <a:lumOff val="-345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اسناد پيوستي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064067" y="4336151"/>
        <a:ext cx="563432" cy="563432"/>
      </dsp:txXfrm>
    </dsp:sp>
    <dsp:sp modelId="{C0CF29F2-F7DF-46C7-BC6E-8E13E9345D41}">
      <dsp:nvSpPr>
        <dsp:cNvPr id="0" name=""/>
        <dsp:cNvSpPr/>
      </dsp:nvSpPr>
      <dsp:spPr>
        <a:xfrm>
          <a:off x="2875700" y="4908186"/>
          <a:ext cx="796812" cy="796812"/>
        </a:xfrm>
        <a:prstGeom prst="ellipse">
          <a:avLst/>
        </a:prstGeom>
        <a:solidFill>
          <a:schemeClr val="accent3">
            <a:hueOff val="4500961"/>
            <a:satOff val="407"/>
            <a:lumOff val="-431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ساعات صرف‌شده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2992390" y="5024876"/>
        <a:ext cx="563432" cy="563432"/>
      </dsp:txXfrm>
    </dsp:sp>
    <dsp:sp modelId="{EA00CBE0-6DEA-4E77-A317-BD64C2005A60}">
      <dsp:nvSpPr>
        <dsp:cNvPr id="0" name=""/>
        <dsp:cNvSpPr/>
      </dsp:nvSpPr>
      <dsp:spPr>
        <a:xfrm>
          <a:off x="1601796" y="4908186"/>
          <a:ext cx="796812" cy="796812"/>
        </a:xfrm>
        <a:prstGeom prst="ellipse">
          <a:avLst/>
        </a:prstGeom>
        <a:solidFill>
          <a:schemeClr val="accent3">
            <a:hueOff val="5401153"/>
            <a:satOff val="488"/>
            <a:lumOff val="-517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مراحل كار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718486" y="5024876"/>
        <a:ext cx="563432" cy="563432"/>
      </dsp:txXfrm>
    </dsp:sp>
    <dsp:sp modelId="{0EE781A7-A3F8-48C6-B040-7837390C1913}">
      <dsp:nvSpPr>
        <dsp:cNvPr id="0" name=""/>
        <dsp:cNvSpPr/>
      </dsp:nvSpPr>
      <dsp:spPr>
        <a:xfrm>
          <a:off x="530120" y="4219461"/>
          <a:ext cx="796812" cy="796812"/>
        </a:xfrm>
        <a:prstGeom prst="ellipse">
          <a:avLst/>
        </a:prstGeom>
        <a:solidFill>
          <a:schemeClr val="accent3">
            <a:hueOff val="6301345"/>
            <a:satOff val="569"/>
            <a:lumOff val="-604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درصد پيشرفت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646810" y="4336151"/>
        <a:ext cx="563432" cy="563432"/>
      </dsp:txXfrm>
    </dsp:sp>
    <dsp:sp modelId="{EFE0FA26-169E-46D4-9B9D-BA8878F5AF89}">
      <dsp:nvSpPr>
        <dsp:cNvPr id="0" name=""/>
        <dsp:cNvSpPr/>
      </dsp:nvSpPr>
      <dsp:spPr>
        <a:xfrm>
          <a:off x="921" y="3060677"/>
          <a:ext cx="796812" cy="796812"/>
        </a:xfrm>
        <a:prstGeom prst="ellipse">
          <a:avLst/>
        </a:prstGeom>
        <a:solidFill>
          <a:schemeClr val="accent3">
            <a:hueOff val="7201538"/>
            <a:satOff val="650"/>
            <a:lumOff val="-690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نقشه راه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17611" y="3177367"/>
        <a:ext cx="563432" cy="563432"/>
      </dsp:txXfrm>
    </dsp:sp>
    <dsp:sp modelId="{CC609BB6-2CB4-425E-A9A1-38B6F1A140B7}">
      <dsp:nvSpPr>
        <dsp:cNvPr id="0" name=""/>
        <dsp:cNvSpPr/>
      </dsp:nvSpPr>
      <dsp:spPr>
        <a:xfrm>
          <a:off x="182217" y="1799740"/>
          <a:ext cx="796812" cy="796812"/>
        </a:xfrm>
        <a:prstGeom prst="ellipse">
          <a:avLst/>
        </a:prstGeom>
        <a:solidFill>
          <a:schemeClr val="accent3">
            <a:hueOff val="8101729"/>
            <a:satOff val="732"/>
            <a:lumOff val="-776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تاريخ شروع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298907" y="1916430"/>
        <a:ext cx="563432" cy="563432"/>
      </dsp:txXfrm>
    </dsp:sp>
    <dsp:sp modelId="{BACD6636-1344-4764-B1AF-0ACCCE4A662C}">
      <dsp:nvSpPr>
        <dsp:cNvPr id="0" name=""/>
        <dsp:cNvSpPr/>
      </dsp:nvSpPr>
      <dsp:spPr>
        <a:xfrm>
          <a:off x="1016446" y="836987"/>
          <a:ext cx="796812" cy="796812"/>
        </a:xfrm>
        <a:prstGeom prst="ellipse">
          <a:avLst/>
        </a:prstGeom>
        <a:solidFill>
          <a:schemeClr val="accent3">
            <a:hueOff val="9001922"/>
            <a:satOff val="813"/>
            <a:lumOff val="-863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تاريخ پايان</a:t>
          </a:r>
          <a:endParaRPr lang="en-US" sz="12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133136" y="953677"/>
        <a:ext cx="563432" cy="563432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محصول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عنوان محصول: آسيب‌شناسي 1</a:t>
          </a: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نام پديدآور: الف</a:t>
          </a: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تاريخ نشر: ب</a:t>
          </a: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نوع محصول: مكتوب</a:t>
          </a: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قالب محصول: كتاب</a:t>
          </a: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تعداد صفحات: 300 صفحه</a:t>
          </a:r>
          <a:endParaRPr lang="en-US" sz="9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محتواي محصول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فهرست مطالب كتاب</a:t>
          </a:r>
          <a:endParaRPr lang="en-US" sz="9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 </a:t>
          </a:r>
          <a:endParaRPr lang="en-US" sz="9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 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cs typeface="Zar" panose="00000400000000000000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900" b="1" kern="1200">
              <a:cs typeface="Zar" panose="00000400000000000000" pitchFamily="2" charset="-78"/>
            </a:rPr>
            <a:t> </a:t>
          </a:r>
          <a:endParaRPr lang="en-US" sz="9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همايش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عنوان همايش: آسيب‌شناسي 1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مكان برگزاري: الف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تاريخ برگزاري: ب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ساعت برگزاري: از ج تا دال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موضوعات همايش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فهرست موضوعات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سخنرانان همايش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نام سخنرانان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محصولات همايش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فهرست محصولات همايش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جلسه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عنوان جلسه علمي: آسيب‌شناسي 1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مكان برگزاري جلسه: الف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تاريخ جلسه: ب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ساعت جلسه: از ج تا دال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شركت‌كنندگان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اسامي اساتيد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مباحث مطروحه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فهرست بحث‌هاي جلسه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 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نشست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عنوان نشست علمي: آسيب‌شناسي 1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مكان برگزاري نشست: الف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تاريخ برگزاري: ب</a:t>
          </a: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ساعت برگزاري: از ج تا دال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سخنرانان نشست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نام سخنرانان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مباحث مطروحه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فهرست مباحث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b="1" kern="1200">
            <a:cs typeface="Zar" panose="00000400000000000000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200" b="1" kern="1200">
              <a:cs typeface="Zar" panose="00000400000000000000" pitchFamily="2" charset="-78"/>
            </a:rPr>
            <a:t> </a:t>
          </a:r>
          <a:endParaRPr lang="en-US" sz="12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دوره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دوره آموزشي: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استاد: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تعداد شركت‌كنندگان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مباحث آموزشي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فهرست سرفصل‌ها و سيلابس‌ها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 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 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E2AC99-8C0E-4767-9498-89850F836ECC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4400000"/>
            <a:gd name="adj2" fmla="val 16200000"/>
            <a:gd name="adj3" fmla="val 2302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1B1857-9FC5-4D4D-94A5-E32C79C5727D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2600000"/>
            <a:gd name="adj2" fmla="val 14400000"/>
            <a:gd name="adj3" fmla="val 2302"/>
          </a:avLst>
        </a:prstGeom>
        <a:solidFill>
          <a:schemeClr val="accent2">
            <a:hueOff val="-15750745"/>
            <a:satOff val="14234"/>
            <a:lumOff val="160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83CA52-ADB4-407B-8B39-1097F47FDE2B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0800000"/>
            <a:gd name="adj2" fmla="val 12600000"/>
            <a:gd name="adj3" fmla="val 2302"/>
          </a:avLst>
        </a:prstGeom>
        <a:solidFill>
          <a:schemeClr val="accent2">
            <a:hueOff val="-14175669"/>
            <a:satOff val="12810"/>
            <a:lumOff val="144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E88E85-DD4A-4867-8038-03A524401186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9000000"/>
            <a:gd name="adj2" fmla="val 10800000"/>
            <a:gd name="adj3" fmla="val 2302"/>
          </a:avLst>
        </a:prstGeom>
        <a:solidFill>
          <a:schemeClr val="accent2">
            <a:hueOff val="-12600596"/>
            <a:satOff val="11387"/>
            <a:lumOff val="128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371110-B131-4EB9-BC9E-41B673DF8420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7200000"/>
            <a:gd name="adj2" fmla="val 9000000"/>
            <a:gd name="adj3" fmla="val 2302"/>
          </a:avLst>
        </a:prstGeom>
        <a:solidFill>
          <a:schemeClr val="accent2">
            <a:hueOff val="-11025521"/>
            <a:satOff val="9964"/>
            <a:lumOff val="112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E5D43E-7AFA-4A54-9C31-B171491FFF45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5400000"/>
            <a:gd name="adj2" fmla="val 7200000"/>
            <a:gd name="adj3" fmla="val 2302"/>
          </a:avLst>
        </a:prstGeom>
        <a:solidFill>
          <a:schemeClr val="accent2">
            <a:hueOff val="-9450447"/>
            <a:satOff val="8540"/>
            <a:lumOff val="96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5BE01C-A2D7-4D2F-923D-7441731A976E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3600000"/>
            <a:gd name="adj2" fmla="val 5400000"/>
            <a:gd name="adj3" fmla="val 2302"/>
          </a:avLst>
        </a:prstGeom>
        <a:solidFill>
          <a:schemeClr val="accent2">
            <a:hueOff val="-7875373"/>
            <a:satOff val="7117"/>
            <a:lumOff val="80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AC0DA-70F7-4FEC-9A83-2510E7C359E5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800000"/>
            <a:gd name="adj2" fmla="val 3600000"/>
            <a:gd name="adj3" fmla="val 2302"/>
          </a:avLst>
        </a:prstGeom>
        <a:solidFill>
          <a:schemeClr val="accent2">
            <a:hueOff val="-6300298"/>
            <a:satOff val="5693"/>
            <a:lumOff val="64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AA59EE-2E63-406A-8ABF-62F55540A1EC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0"/>
            <a:gd name="adj2" fmla="val 1800000"/>
            <a:gd name="adj3" fmla="val 2302"/>
          </a:avLst>
        </a:prstGeom>
        <a:solidFill>
          <a:schemeClr val="accent2">
            <a:hueOff val="-4725223"/>
            <a:satOff val="4270"/>
            <a:lumOff val="48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FC0933-63B5-424C-A1E3-15C8A6908813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9800000"/>
            <a:gd name="adj2" fmla="val 0"/>
            <a:gd name="adj3" fmla="val 2302"/>
          </a:avLst>
        </a:prstGeom>
        <a:solidFill>
          <a:schemeClr val="accent2">
            <a:hueOff val="-3150149"/>
            <a:satOff val="2847"/>
            <a:lumOff val="32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9E9C2-A11F-4594-A19A-97D0E7BA9241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8000000"/>
            <a:gd name="adj2" fmla="val 19800000"/>
            <a:gd name="adj3" fmla="val 2302"/>
          </a:avLst>
        </a:prstGeom>
        <a:solidFill>
          <a:schemeClr val="accent2">
            <a:hueOff val="-1575075"/>
            <a:satOff val="1423"/>
            <a:lumOff val="16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91203B-B58C-4549-994D-F92C8B5765AB}">
      <dsp:nvSpPr>
        <dsp:cNvPr id="0" name=""/>
        <dsp:cNvSpPr/>
      </dsp:nvSpPr>
      <dsp:spPr>
        <a:xfrm>
          <a:off x="342781" y="775398"/>
          <a:ext cx="4588746" cy="4588746"/>
        </a:xfrm>
        <a:prstGeom prst="blockArc">
          <a:avLst>
            <a:gd name="adj1" fmla="val 16200000"/>
            <a:gd name="adj2" fmla="val 18000000"/>
            <a:gd name="adj3" fmla="val 2302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B79A1F-2282-4D81-A215-3DEEE40F326D}">
      <dsp:nvSpPr>
        <dsp:cNvPr id="0" name=""/>
        <dsp:cNvSpPr/>
      </dsp:nvSpPr>
      <dsp:spPr>
        <a:xfrm>
          <a:off x="1488406" y="1921023"/>
          <a:ext cx="2297496" cy="229749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800" b="1" kern="1200">
              <a:cs typeface="Zar" panose="00000400000000000000" pitchFamily="2" charset="-78"/>
            </a:rPr>
            <a:t>چارچوب پروژه‌هاي توليد متن</a:t>
          </a:r>
          <a:endParaRPr lang="en-US" sz="2800" b="1" kern="1200">
            <a:cs typeface="Zar" panose="00000400000000000000" pitchFamily="2" charset="-78"/>
          </a:endParaRPr>
        </a:p>
      </dsp:txBody>
      <dsp:txXfrm>
        <a:off x="1824866" y="2257483"/>
        <a:ext cx="1624576" cy="1624576"/>
      </dsp:txXfrm>
    </dsp:sp>
    <dsp:sp modelId="{959DB464-52D7-41CD-B6D8-4DE232A74129}">
      <dsp:nvSpPr>
        <dsp:cNvPr id="0" name=""/>
        <dsp:cNvSpPr/>
      </dsp:nvSpPr>
      <dsp:spPr>
        <a:xfrm>
          <a:off x="2270296" y="434954"/>
          <a:ext cx="733716" cy="73371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تدوين‌گر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2377746" y="542404"/>
        <a:ext cx="518816" cy="518816"/>
      </dsp:txXfrm>
    </dsp:sp>
    <dsp:sp modelId="{E6E2747C-0278-4634-91CC-03830BA01067}">
      <dsp:nvSpPr>
        <dsp:cNvPr id="0" name=""/>
        <dsp:cNvSpPr/>
      </dsp:nvSpPr>
      <dsp:spPr>
        <a:xfrm>
          <a:off x="3404276" y="738802"/>
          <a:ext cx="733716" cy="733716"/>
        </a:xfrm>
        <a:prstGeom prst="ellipse">
          <a:avLst/>
        </a:prstGeom>
        <a:solidFill>
          <a:schemeClr val="accent2">
            <a:hueOff val="-1575075"/>
            <a:satOff val="1423"/>
            <a:lumOff val="16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مراحل تدوين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3511726" y="846252"/>
        <a:ext cx="518816" cy="518816"/>
      </dsp:txXfrm>
    </dsp:sp>
    <dsp:sp modelId="{E668A23F-9536-4861-B91D-46E5860F4071}">
      <dsp:nvSpPr>
        <dsp:cNvPr id="0" name=""/>
        <dsp:cNvSpPr/>
      </dsp:nvSpPr>
      <dsp:spPr>
        <a:xfrm>
          <a:off x="4234407" y="1568933"/>
          <a:ext cx="733716" cy="733716"/>
        </a:xfrm>
        <a:prstGeom prst="ellipse">
          <a:avLst/>
        </a:prstGeom>
        <a:solidFill>
          <a:schemeClr val="accent2">
            <a:hueOff val="-3150149"/>
            <a:satOff val="2847"/>
            <a:lumOff val="32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روند پيشرفت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341857" y="1676383"/>
        <a:ext cx="518816" cy="518816"/>
      </dsp:txXfrm>
    </dsp:sp>
    <dsp:sp modelId="{0EE781A7-A3F8-48C6-B040-7837390C1913}">
      <dsp:nvSpPr>
        <dsp:cNvPr id="0" name=""/>
        <dsp:cNvSpPr/>
      </dsp:nvSpPr>
      <dsp:spPr>
        <a:xfrm>
          <a:off x="4538256" y="2702913"/>
          <a:ext cx="733716" cy="733716"/>
        </a:xfrm>
        <a:prstGeom prst="ellipse">
          <a:avLst/>
        </a:prstGeom>
        <a:solidFill>
          <a:schemeClr val="accent2">
            <a:hueOff val="-4725223"/>
            <a:satOff val="4270"/>
            <a:lumOff val="48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درصد پيشرفت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645706" y="2810363"/>
        <a:ext cx="518816" cy="518816"/>
      </dsp:txXfrm>
    </dsp:sp>
    <dsp:sp modelId="{EFE0FA26-169E-46D4-9B9D-BA8878F5AF89}">
      <dsp:nvSpPr>
        <dsp:cNvPr id="0" name=""/>
        <dsp:cNvSpPr/>
      </dsp:nvSpPr>
      <dsp:spPr>
        <a:xfrm>
          <a:off x="4234407" y="3836893"/>
          <a:ext cx="733716" cy="733716"/>
        </a:xfrm>
        <a:prstGeom prst="ellipse">
          <a:avLst/>
        </a:prstGeom>
        <a:solidFill>
          <a:schemeClr val="accent2">
            <a:hueOff val="-6300298"/>
            <a:satOff val="5693"/>
            <a:lumOff val="64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تعداد استنادات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341857" y="3944343"/>
        <a:ext cx="518816" cy="518816"/>
      </dsp:txXfrm>
    </dsp:sp>
    <dsp:sp modelId="{B36B813F-70C1-4EC4-B0ED-54B992AFF88A}">
      <dsp:nvSpPr>
        <dsp:cNvPr id="0" name=""/>
        <dsp:cNvSpPr/>
      </dsp:nvSpPr>
      <dsp:spPr>
        <a:xfrm>
          <a:off x="3404276" y="4667023"/>
          <a:ext cx="733716" cy="733716"/>
        </a:xfrm>
        <a:prstGeom prst="ellipse">
          <a:avLst/>
        </a:prstGeom>
        <a:solidFill>
          <a:schemeClr val="accent2">
            <a:hueOff val="-7875373"/>
            <a:satOff val="7117"/>
            <a:lumOff val="80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تعداد استدلال‌ها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3511726" y="4774473"/>
        <a:ext cx="518816" cy="518816"/>
      </dsp:txXfrm>
    </dsp:sp>
    <dsp:sp modelId="{7637E1A5-3DEE-4542-A5CA-545611C1BAA2}">
      <dsp:nvSpPr>
        <dsp:cNvPr id="0" name=""/>
        <dsp:cNvSpPr/>
      </dsp:nvSpPr>
      <dsp:spPr>
        <a:xfrm>
          <a:off x="2270296" y="4970872"/>
          <a:ext cx="733716" cy="733716"/>
        </a:xfrm>
        <a:prstGeom prst="ellipse">
          <a:avLst/>
        </a:prstGeom>
        <a:solidFill>
          <a:schemeClr val="accent2">
            <a:hueOff val="-9450447"/>
            <a:satOff val="8540"/>
            <a:lumOff val="96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تعداد مثال‌ها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2377746" y="5078322"/>
        <a:ext cx="518816" cy="518816"/>
      </dsp:txXfrm>
    </dsp:sp>
    <dsp:sp modelId="{77BFE7FA-6CBB-44A4-B1C8-8EACA55B5C20}">
      <dsp:nvSpPr>
        <dsp:cNvPr id="0" name=""/>
        <dsp:cNvSpPr/>
      </dsp:nvSpPr>
      <dsp:spPr>
        <a:xfrm>
          <a:off x="1136317" y="4667023"/>
          <a:ext cx="733716" cy="733716"/>
        </a:xfrm>
        <a:prstGeom prst="ellipse">
          <a:avLst/>
        </a:prstGeom>
        <a:solidFill>
          <a:schemeClr val="accent2">
            <a:hueOff val="-11025521"/>
            <a:satOff val="9964"/>
            <a:lumOff val="112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تعداد نمونه‌ها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243767" y="4774473"/>
        <a:ext cx="518816" cy="518816"/>
      </dsp:txXfrm>
    </dsp:sp>
    <dsp:sp modelId="{91EAA610-1ACB-4590-AAA6-939C2C47D64F}">
      <dsp:nvSpPr>
        <dsp:cNvPr id="0" name=""/>
        <dsp:cNvSpPr/>
      </dsp:nvSpPr>
      <dsp:spPr>
        <a:xfrm>
          <a:off x="306186" y="3836893"/>
          <a:ext cx="733716" cy="733716"/>
        </a:xfrm>
        <a:prstGeom prst="ellipse">
          <a:avLst/>
        </a:prstGeom>
        <a:solidFill>
          <a:schemeClr val="accent2">
            <a:hueOff val="-12600596"/>
            <a:satOff val="11387"/>
            <a:lumOff val="128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سند ترسيمي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13636" y="3944343"/>
        <a:ext cx="518816" cy="518816"/>
      </dsp:txXfrm>
    </dsp:sp>
    <dsp:sp modelId="{FCE1A951-1345-4BE7-A037-7045208FD24B}">
      <dsp:nvSpPr>
        <dsp:cNvPr id="0" name=""/>
        <dsp:cNvSpPr/>
      </dsp:nvSpPr>
      <dsp:spPr>
        <a:xfrm>
          <a:off x="2337" y="2702913"/>
          <a:ext cx="733716" cy="733716"/>
        </a:xfrm>
        <a:prstGeom prst="ellipse">
          <a:avLst/>
        </a:prstGeom>
        <a:solidFill>
          <a:schemeClr val="accent2">
            <a:hueOff val="-14175669"/>
            <a:satOff val="12810"/>
            <a:lumOff val="144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خروجي نهايي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09787" y="2810363"/>
        <a:ext cx="518816" cy="518816"/>
      </dsp:txXfrm>
    </dsp:sp>
    <dsp:sp modelId="{CC609BB6-2CB4-425E-A9A1-38B6F1A140B7}">
      <dsp:nvSpPr>
        <dsp:cNvPr id="0" name=""/>
        <dsp:cNvSpPr/>
      </dsp:nvSpPr>
      <dsp:spPr>
        <a:xfrm>
          <a:off x="306186" y="1568933"/>
          <a:ext cx="733716" cy="733716"/>
        </a:xfrm>
        <a:prstGeom prst="ellipse">
          <a:avLst/>
        </a:prstGeom>
        <a:solidFill>
          <a:schemeClr val="accent2">
            <a:hueOff val="-15750745"/>
            <a:satOff val="14234"/>
            <a:lumOff val="160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تاريخ شروع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413636" y="1676383"/>
        <a:ext cx="518816" cy="518816"/>
      </dsp:txXfrm>
    </dsp:sp>
    <dsp:sp modelId="{BACD6636-1344-4764-B1AF-0ACCCE4A662C}">
      <dsp:nvSpPr>
        <dsp:cNvPr id="0" name=""/>
        <dsp:cNvSpPr/>
      </dsp:nvSpPr>
      <dsp:spPr>
        <a:xfrm>
          <a:off x="1136317" y="738802"/>
          <a:ext cx="733716" cy="733716"/>
        </a:xfrm>
        <a:prstGeom prst="ellipse">
          <a:avLst/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ysClr val="windowText" lastClr="000000"/>
              </a:solidFill>
              <a:cs typeface="Zar" panose="00000400000000000000" pitchFamily="2" charset="-78"/>
            </a:rPr>
            <a:t>تاريخ پايان</a:t>
          </a:r>
          <a:endParaRPr lang="en-US" sz="1000" b="1" kern="1200">
            <a:solidFill>
              <a:sysClr val="windowText" lastClr="000000"/>
            </a:solidFill>
            <a:cs typeface="Zar" panose="00000400000000000000" pitchFamily="2" charset="-78"/>
          </a:endParaRPr>
        </a:p>
      </dsp:txBody>
      <dsp:txXfrm>
        <a:off x="1243767" y="846252"/>
        <a:ext cx="518816" cy="5188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7F7353-7481-4AEE-B420-664D21AEB4BE}">
      <dsp:nvSpPr>
        <dsp:cNvPr id="0" name=""/>
        <dsp:cNvSpPr/>
      </dsp:nvSpPr>
      <dsp:spPr>
        <a:xfrm rot="5400000">
          <a:off x="2587278" y="4126735"/>
          <a:ext cx="997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9753" y="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08CFAA-ED27-4C83-BD5A-06D0C799AA2D}">
      <dsp:nvSpPr>
        <dsp:cNvPr id="0" name=""/>
        <dsp:cNvSpPr/>
      </dsp:nvSpPr>
      <dsp:spPr>
        <a:xfrm rot="16200000">
          <a:off x="2587278" y="2708404"/>
          <a:ext cx="997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9753" y="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2B6211-75D5-4E5F-AD5F-EC825BDF2345}">
      <dsp:nvSpPr>
        <dsp:cNvPr id="0" name=""/>
        <dsp:cNvSpPr/>
      </dsp:nvSpPr>
      <dsp:spPr>
        <a:xfrm>
          <a:off x="1977866" y="2758281"/>
          <a:ext cx="1318577" cy="1318577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900" b="1" kern="1200">
              <a:cs typeface="Zar" panose="00000400000000000000" pitchFamily="2" charset="-78"/>
            </a:rPr>
            <a:t>چارچوب پروژه‌هاي توليد نيرو</a:t>
          </a:r>
          <a:endParaRPr lang="en-US" sz="1900" b="1" kern="1200">
            <a:cs typeface="Zar" panose="00000400000000000000" pitchFamily="2" charset="-78"/>
          </a:endParaRPr>
        </a:p>
      </dsp:txBody>
      <dsp:txXfrm>
        <a:off x="2042234" y="2822649"/>
        <a:ext cx="1189841" cy="1189841"/>
      </dsp:txXfrm>
    </dsp:sp>
    <dsp:sp modelId="{4FFB33B7-F745-4AFB-BED4-667CE9A15F29}">
      <dsp:nvSpPr>
        <dsp:cNvPr id="0" name=""/>
        <dsp:cNvSpPr/>
      </dsp:nvSpPr>
      <dsp:spPr>
        <a:xfrm>
          <a:off x="2267039" y="1918296"/>
          <a:ext cx="740231" cy="740231"/>
        </a:xfrm>
        <a:prstGeom prst="roundRect">
          <a:avLst/>
        </a:prstGeom>
        <a:solidFill>
          <a:schemeClr val="accent2">
            <a:hueOff val="-2887636"/>
            <a:satOff val="2609"/>
            <a:lumOff val="29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1" kern="1200">
              <a:cs typeface="Zar" panose="00000400000000000000" pitchFamily="2" charset="-78"/>
            </a:rPr>
            <a:t>عمومي</a:t>
          </a:r>
        </a:p>
      </dsp:txBody>
      <dsp:txXfrm>
        <a:off x="2303174" y="1954431"/>
        <a:ext cx="667961" cy="667961"/>
      </dsp:txXfrm>
    </dsp:sp>
    <dsp:sp modelId="{A3ECBB03-4E40-4450-B5B1-5A6F867A13A1}">
      <dsp:nvSpPr>
        <dsp:cNvPr id="0" name=""/>
        <dsp:cNvSpPr/>
      </dsp:nvSpPr>
      <dsp:spPr>
        <a:xfrm rot="13500000">
          <a:off x="2094748" y="1846930"/>
          <a:ext cx="201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851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8DDB74-B4DA-4E78-8D4F-D22DEF152C12}">
      <dsp:nvSpPr>
        <dsp:cNvPr id="0" name=""/>
        <dsp:cNvSpPr/>
      </dsp:nvSpPr>
      <dsp:spPr>
        <a:xfrm>
          <a:off x="864308" y="695567"/>
          <a:ext cx="1440002" cy="1079998"/>
        </a:xfrm>
        <a:prstGeom prst="roundRect">
          <a:avLst/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b="1" kern="1200">
              <a:solidFill>
                <a:sysClr val="windowText" lastClr="000000"/>
              </a:solidFill>
              <a:cs typeface="Zar" panose="00000400000000000000" pitchFamily="2" charset="-78"/>
            </a:rPr>
            <a:t>محصولات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مكتوب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غيرمكتوب</a:t>
          </a:r>
        </a:p>
      </dsp:txBody>
      <dsp:txXfrm>
        <a:off x="917029" y="748288"/>
        <a:ext cx="1334560" cy="974556"/>
      </dsp:txXfrm>
    </dsp:sp>
    <dsp:sp modelId="{16BFF50E-D5F1-4FA0-995E-57AFDBE8662D}">
      <dsp:nvSpPr>
        <dsp:cNvPr id="0" name=""/>
        <dsp:cNvSpPr/>
      </dsp:nvSpPr>
      <dsp:spPr>
        <a:xfrm rot="18900000">
          <a:off x="2977710" y="1846930"/>
          <a:ext cx="201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851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B39BDA-D2EE-4B1E-ADB4-3B3A39837148}">
      <dsp:nvSpPr>
        <dsp:cNvPr id="0" name=""/>
        <dsp:cNvSpPr/>
      </dsp:nvSpPr>
      <dsp:spPr>
        <a:xfrm>
          <a:off x="2969999" y="695567"/>
          <a:ext cx="1440002" cy="1079998"/>
        </a:xfrm>
        <a:prstGeom prst="roundRect">
          <a:avLst/>
        </a:prstGeom>
        <a:solidFill>
          <a:schemeClr val="accent2">
            <a:hueOff val="-8662909"/>
            <a:satOff val="7828"/>
            <a:lumOff val="88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b="1" kern="1200">
              <a:solidFill>
                <a:sysClr val="windowText" lastClr="000000"/>
              </a:solidFill>
              <a:cs typeface="Zar" panose="00000400000000000000" pitchFamily="2" charset="-78"/>
            </a:rPr>
            <a:t>همايش‌ها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حوزوي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دانشگاهي</a:t>
          </a:r>
        </a:p>
      </dsp:txBody>
      <dsp:txXfrm>
        <a:off x="3022720" y="748288"/>
        <a:ext cx="1334560" cy="974556"/>
      </dsp:txXfrm>
    </dsp:sp>
    <dsp:sp modelId="{0803AB13-9885-4E8C-9FC1-EE784C5AB1FB}">
      <dsp:nvSpPr>
        <dsp:cNvPr id="0" name=""/>
        <dsp:cNvSpPr/>
      </dsp:nvSpPr>
      <dsp:spPr>
        <a:xfrm>
          <a:off x="2267039" y="4176611"/>
          <a:ext cx="740231" cy="740231"/>
        </a:xfrm>
        <a:prstGeom prst="roundRect">
          <a:avLst/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1" kern="1200">
              <a:cs typeface="Zar" panose="00000400000000000000" pitchFamily="2" charset="-78"/>
            </a:rPr>
            <a:t>تخصصي</a:t>
          </a:r>
        </a:p>
      </dsp:txBody>
      <dsp:txXfrm>
        <a:off x="2303174" y="4212746"/>
        <a:ext cx="667961" cy="667961"/>
      </dsp:txXfrm>
    </dsp:sp>
    <dsp:sp modelId="{F08E9824-CC80-4227-B316-20A030687A67}">
      <dsp:nvSpPr>
        <dsp:cNvPr id="0" name=""/>
        <dsp:cNvSpPr/>
      </dsp:nvSpPr>
      <dsp:spPr>
        <a:xfrm rot="2700000">
          <a:off x="2977710" y="4988209"/>
          <a:ext cx="201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851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299767-57FC-4F11-ABCB-D5FD2E1AD58A}">
      <dsp:nvSpPr>
        <dsp:cNvPr id="0" name=""/>
        <dsp:cNvSpPr/>
      </dsp:nvSpPr>
      <dsp:spPr>
        <a:xfrm>
          <a:off x="2969999" y="5059574"/>
          <a:ext cx="1440002" cy="1079998"/>
        </a:xfrm>
        <a:prstGeom prst="roundRect">
          <a:avLst/>
        </a:prstGeom>
        <a:solidFill>
          <a:schemeClr val="accent2">
            <a:hueOff val="-14438182"/>
            <a:satOff val="13047"/>
            <a:lumOff val="147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b="1" kern="1200">
              <a:solidFill>
                <a:sysClr val="windowText" lastClr="000000"/>
              </a:solidFill>
              <a:cs typeface="Zar" panose="00000400000000000000" pitchFamily="2" charset="-78"/>
            </a:rPr>
            <a:t>علمي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جلسات با اساتيد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نشست‌هاي علمي</a:t>
          </a:r>
        </a:p>
      </dsp:txBody>
      <dsp:txXfrm>
        <a:off x="3022720" y="5112295"/>
        <a:ext cx="1334560" cy="974556"/>
      </dsp:txXfrm>
    </dsp:sp>
    <dsp:sp modelId="{BDA79F09-E16A-4F6A-8F01-2C3C2E78A037}">
      <dsp:nvSpPr>
        <dsp:cNvPr id="0" name=""/>
        <dsp:cNvSpPr/>
      </dsp:nvSpPr>
      <dsp:spPr>
        <a:xfrm rot="8100000">
          <a:off x="2094748" y="4988209"/>
          <a:ext cx="201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851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1CD66B-607E-4E58-81F0-CFA6626D4620}">
      <dsp:nvSpPr>
        <dsp:cNvPr id="0" name=""/>
        <dsp:cNvSpPr/>
      </dsp:nvSpPr>
      <dsp:spPr>
        <a:xfrm>
          <a:off x="864308" y="5059574"/>
          <a:ext cx="1440002" cy="1079998"/>
        </a:xfrm>
        <a:prstGeom prst="roundRect">
          <a:avLst/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b="1" kern="1200">
              <a:solidFill>
                <a:sysClr val="windowText" lastClr="000000"/>
              </a:solidFill>
              <a:cs typeface="Zar" panose="00000400000000000000" pitchFamily="2" charset="-78"/>
            </a:rPr>
            <a:t>آموزشي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حوزوي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100" b="1" kern="1200">
              <a:solidFill>
                <a:sysClr val="windowText" lastClr="000000"/>
              </a:solidFill>
              <a:cs typeface="Zar" panose="00000400000000000000" pitchFamily="2" charset="-78"/>
            </a:rPr>
            <a:t>دانشگاهي</a:t>
          </a:r>
        </a:p>
      </dsp:txBody>
      <dsp:txXfrm>
        <a:off x="917029" y="5112295"/>
        <a:ext cx="1334560" cy="97455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AA4142-50AE-4872-B004-1587A6C03343}">
      <dsp:nvSpPr>
        <dsp:cNvPr id="0" name=""/>
        <dsp:cNvSpPr/>
      </dsp:nvSpPr>
      <dsp:spPr>
        <a:xfrm>
          <a:off x="0" y="3809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80924"/>
        <a:ext cx="5274310" cy="929250"/>
      </dsp:txXfrm>
    </dsp:sp>
    <dsp:sp modelId="{AFDC9DDB-EAFF-4F16-9E3E-D8D0BD218330}">
      <dsp:nvSpPr>
        <dsp:cNvPr id="0" name=""/>
        <dsp:cNvSpPr/>
      </dsp:nvSpPr>
      <dsp:spPr>
        <a:xfrm>
          <a:off x="1318577" y="85724"/>
          <a:ext cx="3692017" cy="5904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1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14545"/>
        <a:ext cx="3634375" cy="532758"/>
      </dsp:txXfrm>
    </dsp:sp>
    <dsp:sp modelId="{723CB4E5-2568-434C-B1A6-76F090AA651C}">
      <dsp:nvSpPr>
        <dsp:cNvPr id="0" name=""/>
        <dsp:cNvSpPr/>
      </dsp:nvSpPr>
      <dsp:spPr>
        <a:xfrm>
          <a:off x="0" y="171337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800384"/>
              <a:satOff val="163"/>
              <a:lumOff val="-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1713374"/>
        <a:ext cx="5274310" cy="929250"/>
      </dsp:txXfrm>
    </dsp:sp>
    <dsp:sp modelId="{1445DFA6-12A5-4665-B012-2A70C13FCF38}">
      <dsp:nvSpPr>
        <dsp:cNvPr id="0" name=""/>
        <dsp:cNvSpPr/>
      </dsp:nvSpPr>
      <dsp:spPr>
        <a:xfrm>
          <a:off x="1318577" y="1418174"/>
          <a:ext cx="3692017" cy="590400"/>
        </a:xfrm>
        <a:prstGeom prst="roundRect">
          <a:avLst/>
        </a:prstGeom>
        <a:solidFill>
          <a:schemeClr val="accent3">
            <a:hueOff val="1800384"/>
            <a:satOff val="163"/>
            <a:lumOff val="-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2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1446995"/>
        <a:ext cx="3634375" cy="532758"/>
      </dsp:txXfrm>
    </dsp:sp>
    <dsp:sp modelId="{08056617-43F9-4398-9041-BDFE8692692E}">
      <dsp:nvSpPr>
        <dsp:cNvPr id="0" name=""/>
        <dsp:cNvSpPr/>
      </dsp:nvSpPr>
      <dsp:spPr>
        <a:xfrm>
          <a:off x="0" y="3045824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600769"/>
              <a:satOff val="325"/>
              <a:lumOff val="-34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3045824"/>
        <a:ext cx="5274310" cy="929250"/>
      </dsp:txXfrm>
    </dsp:sp>
    <dsp:sp modelId="{80C19CD8-5594-400A-9022-E18A4EED0617}">
      <dsp:nvSpPr>
        <dsp:cNvPr id="0" name=""/>
        <dsp:cNvSpPr/>
      </dsp:nvSpPr>
      <dsp:spPr>
        <a:xfrm>
          <a:off x="1318577" y="2750624"/>
          <a:ext cx="3692017" cy="590400"/>
        </a:xfrm>
        <a:prstGeom prst="roundRect">
          <a:avLst/>
        </a:prstGeom>
        <a:solidFill>
          <a:schemeClr val="accent3">
            <a:hueOff val="3600769"/>
            <a:satOff val="325"/>
            <a:lumOff val="-34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3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2779445"/>
        <a:ext cx="3634375" cy="532758"/>
      </dsp:txXfrm>
    </dsp:sp>
    <dsp:sp modelId="{A51D79F2-B708-4470-BF41-8EBBB539B164}">
      <dsp:nvSpPr>
        <dsp:cNvPr id="0" name=""/>
        <dsp:cNvSpPr/>
      </dsp:nvSpPr>
      <dsp:spPr>
        <a:xfrm>
          <a:off x="0" y="43782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401153"/>
              <a:satOff val="488"/>
              <a:lumOff val="-5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4378275"/>
        <a:ext cx="5274310" cy="929250"/>
      </dsp:txXfrm>
    </dsp:sp>
    <dsp:sp modelId="{CF2AB401-2B9F-4DF0-B113-42BA2D3754FD}">
      <dsp:nvSpPr>
        <dsp:cNvPr id="0" name=""/>
        <dsp:cNvSpPr/>
      </dsp:nvSpPr>
      <dsp:spPr>
        <a:xfrm>
          <a:off x="1318577" y="4083074"/>
          <a:ext cx="3692017" cy="590400"/>
        </a:xfrm>
        <a:prstGeom prst="roundRect">
          <a:avLst/>
        </a:prstGeom>
        <a:solidFill>
          <a:schemeClr val="accent3">
            <a:hueOff val="5401153"/>
            <a:satOff val="488"/>
            <a:lumOff val="-517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آسيب‌شناسي اقتصاد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4111895"/>
        <a:ext cx="3634375" cy="532758"/>
      </dsp:txXfrm>
    </dsp:sp>
    <dsp:sp modelId="{26849963-4354-4A26-A884-A8428901DEFE}">
      <dsp:nvSpPr>
        <dsp:cNvPr id="0" name=""/>
        <dsp:cNvSpPr/>
      </dsp:nvSpPr>
      <dsp:spPr>
        <a:xfrm>
          <a:off x="0" y="571072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201538"/>
              <a:satOff val="650"/>
              <a:lumOff val="-69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5710725"/>
        <a:ext cx="5274310" cy="929250"/>
      </dsp:txXfrm>
    </dsp:sp>
    <dsp:sp modelId="{39819FC7-349E-4E93-915D-21C759700E17}">
      <dsp:nvSpPr>
        <dsp:cNvPr id="0" name=""/>
        <dsp:cNvSpPr/>
      </dsp:nvSpPr>
      <dsp:spPr>
        <a:xfrm>
          <a:off x="1318577" y="5415524"/>
          <a:ext cx="3692017" cy="590400"/>
        </a:xfrm>
        <a:prstGeom prst="roundRect">
          <a:avLst/>
        </a:prstGeom>
        <a:solidFill>
          <a:schemeClr val="accent3">
            <a:hueOff val="7201538"/>
            <a:satOff val="650"/>
            <a:lumOff val="-69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توليد لوازم رياضيات جديد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5444345"/>
        <a:ext cx="3634375" cy="532758"/>
      </dsp:txXfrm>
    </dsp:sp>
    <dsp:sp modelId="{F9A0D546-EE2D-4025-9302-F89F4D7D2720}">
      <dsp:nvSpPr>
        <dsp:cNvPr id="0" name=""/>
        <dsp:cNvSpPr/>
      </dsp:nvSpPr>
      <dsp:spPr>
        <a:xfrm>
          <a:off x="0" y="7043175"/>
          <a:ext cx="5274310" cy="92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9001922"/>
              <a:satOff val="813"/>
              <a:lumOff val="-863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416560" rIns="409345" bIns="142240" numCol="1" spcCol="1270" anchor="t" anchorCtr="0">
          <a:noAutofit/>
        </a:bodyPr>
        <a:lstStyle/>
        <a:p>
          <a:pPr marL="228600" lvl="1" indent="-228600" algn="r" defTabSz="8890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2000" b="1" kern="1200">
              <a:cs typeface="Zar" panose="00000400000000000000" pitchFamily="2" charset="-78"/>
            </a:rPr>
            <a:t>پيشرفت 20 درصد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0" y="7043175"/>
        <a:ext cx="5274310" cy="929250"/>
      </dsp:txXfrm>
    </dsp:sp>
    <dsp:sp modelId="{79CF03C5-EFF6-46F9-8ACE-5CF2F1BD1100}">
      <dsp:nvSpPr>
        <dsp:cNvPr id="0" name=""/>
        <dsp:cNvSpPr/>
      </dsp:nvSpPr>
      <dsp:spPr>
        <a:xfrm>
          <a:off x="1318577" y="6747975"/>
          <a:ext cx="3692017" cy="590400"/>
        </a:xfrm>
        <a:prstGeom prst="roundRect">
          <a:avLst/>
        </a:prstGeom>
        <a:solidFill>
          <a:schemeClr val="accent3">
            <a:hueOff val="9001922"/>
            <a:satOff val="813"/>
            <a:lumOff val="-86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b="1" kern="1200">
              <a:cs typeface="Zar" panose="00000400000000000000" pitchFamily="2" charset="-78"/>
            </a:rPr>
            <a:t>مدل تحليل تاريخ علم</a:t>
          </a:r>
          <a:endParaRPr lang="en-US" sz="2000" b="1" kern="1200">
            <a:cs typeface="Zar" panose="00000400000000000000" pitchFamily="2" charset="-78"/>
          </a:endParaRPr>
        </a:p>
      </dsp:txBody>
      <dsp:txXfrm>
        <a:off x="1347398" y="6776796"/>
        <a:ext cx="3634375" cy="53275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1144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86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586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30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61"/>
      </dsp:txXfrm>
    </dsp:sp>
    <dsp:sp modelId="{6714DD23-3966-40FA-8AE8-2042DE3E6BD3}">
      <dsp:nvSpPr>
        <dsp:cNvPr id="0" name=""/>
        <dsp:cNvSpPr/>
      </dsp:nvSpPr>
      <dsp:spPr>
        <a:xfrm>
          <a:off x="3902989" y="279921"/>
          <a:ext cx="1371320" cy="391239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1" y="299023"/>
        <a:ext cx="1333116" cy="372137"/>
      </dsp:txXfrm>
    </dsp:sp>
    <dsp:sp modelId="{5995F2DE-7960-4EC2-889A-A5817F96D540}">
      <dsp:nvSpPr>
        <dsp:cNvPr id="0" name=""/>
        <dsp:cNvSpPr/>
      </dsp:nvSpPr>
      <dsp:spPr>
        <a:xfrm>
          <a:off x="0" y="671307"/>
          <a:ext cx="5274310" cy="1339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307"/>
        <a:ext cx="5274310" cy="1339924"/>
      </dsp:txXfrm>
    </dsp:sp>
    <dsp:sp modelId="{C3BDC377-D37D-4EDB-AB70-CB9D95FC8B08}">
      <dsp:nvSpPr>
        <dsp:cNvPr id="0" name=""/>
        <dsp:cNvSpPr/>
      </dsp:nvSpPr>
      <dsp:spPr>
        <a:xfrm>
          <a:off x="0" y="2044725"/>
          <a:ext cx="3902989" cy="669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725"/>
        <a:ext cx="3902989" cy="669861"/>
      </dsp:txXfrm>
    </dsp:sp>
    <dsp:sp modelId="{5B0D5FD3-4500-496B-B803-1753FD7FD312}">
      <dsp:nvSpPr>
        <dsp:cNvPr id="0" name=""/>
        <dsp:cNvSpPr/>
      </dsp:nvSpPr>
      <dsp:spPr>
        <a:xfrm>
          <a:off x="3902989" y="2323200"/>
          <a:ext cx="1371320" cy="391239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1" y="2342302"/>
        <a:ext cx="1333116" cy="372137"/>
      </dsp:txXfrm>
    </dsp:sp>
    <dsp:sp modelId="{5A1AD412-9ED2-4275-A7D5-0AC9100B8546}">
      <dsp:nvSpPr>
        <dsp:cNvPr id="0" name=""/>
        <dsp:cNvSpPr/>
      </dsp:nvSpPr>
      <dsp:spPr>
        <a:xfrm>
          <a:off x="0" y="2714586"/>
          <a:ext cx="5274310" cy="1339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586"/>
        <a:ext cx="5274310" cy="1339924"/>
      </dsp:txXfrm>
    </dsp:sp>
    <dsp:sp modelId="{9AF14D93-B5BB-4250-A34B-19BF61FC5C24}">
      <dsp:nvSpPr>
        <dsp:cNvPr id="0" name=""/>
        <dsp:cNvSpPr/>
      </dsp:nvSpPr>
      <dsp:spPr>
        <a:xfrm>
          <a:off x="0" y="4088004"/>
          <a:ext cx="3902989" cy="669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8004"/>
        <a:ext cx="3902989" cy="669861"/>
      </dsp:txXfrm>
    </dsp:sp>
    <dsp:sp modelId="{CC7F968F-3D2A-4C17-8125-41E1FEE90240}">
      <dsp:nvSpPr>
        <dsp:cNvPr id="0" name=""/>
        <dsp:cNvSpPr/>
      </dsp:nvSpPr>
      <dsp:spPr>
        <a:xfrm>
          <a:off x="3902989" y="4366478"/>
          <a:ext cx="1371320" cy="391239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1" y="4385580"/>
        <a:ext cx="1333116" cy="372137"/>
      </dsp:txXfrm>
    </dsp:sp>
    <dsp:sp modelId="{F01C4A87-D9ED-4B56-AC45-B2D7F03FAAAA}">
      <dsp:nvSpPr>
        <dsp:cNvPr id="0" name=""/>
        <dsp:cNvSpPr/>
      </dsp:nvSpPr>
      <dsp:spPr>
        <a:xfrm>
          <a:off x="0" y="4757865"/>
          <a:ext cx="5274310" cy="1339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865"/>
        <a:ext cx="5274310" cy="1339924"/>
      </dsp:txXfrm>
    </dsp:sp>
    <dsp:sp modelId="{759D5D1B-54E0-4591-B171-4164CD1BBE01}">
      <dsp:nvSpPr>
        <dsp:cNvPr id="0" name=""/>
        <dsp:cNvSpPr/>
      </dsp:nvSpPr>
      <dsp:spPr>
        <a:xfrm>
          <a:off x="0" y="6131282"/>
          <a:ext cx="3902989" cy="669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1282"/>
        <a:ext cx="3902989" cy="669861"/>
      </dsp:txXfrm>
    </dsp:sp>
    <dsp:sp modelId="{56E3C38C-6F32-4497-912D-4F780DE0A5FE}">
      <dsp:nvSpPr>
        <dsp:cNvPr id="0" name=""/>
        <dsp:cNvSpPr/>
      </dsp:nvSpPr>
      <dsp:spPr>
        <a:xfrm>
          <a:off x="3902989" y="6409757"/>
          <a:ext cx="1371320" cy="391239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1" y="6428859"/>
        <a:ext cx="1333116" cy="372137"/>
      </dsp:txXfrm>
    </dsp:sp>
    <dsp:sp modelId="{910C3AAF-402A-40F5-BBC8-0783AF179EF6}">
      <dsp:nvSpPr>
        <dsp:cNvPr id="0" name=""/>
        <dsp:cNvSpPr/>
      </dsp:nvSpPr>
      <dsp:spPr>
        <a:xfrm>
          <a:off x="0" y="6801144"/>
          <a:ext cx="5274310" cy="1339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1144"/>
        <a:ext cx="5274310" cy="133992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69E0F-EF26-47E7-B5EA-79C1176E338B}">
      <dsp:nvSpPr>
        <dsp:cNvPr id="0" name=""/>
        <dsp:cNvSpPr/>
      </dsp:nvSpPr>
      <dsp:spPr>
        <a:xfrm>
          <a:off x="0" y="6800689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2EA0C-E10C-41A3-98B6-AFC92A1ABD65}">
      <dsp:nvSpPr>
        <dsp:cNvPr id="0" name=""/>
        <dsp:cNvSpPr/>
      </dsp:nvSpPr>
      <dsp:spPr>
        <a:xfrm>
          <a:off x="0" y="4757547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9BE48-C742-439D-B021-CC65033F9E2A}">
      <dsp:nvSpPr>
        <dsp:cNvPr id="0" name=""/>
        <dsp:cNvSpPr/>
      </dsp:nvSpPr>
      <dsp:spPr>
        <a:xfrm>
          <a:off x="0" y="2714405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2D042-219F-4469-8FF9-9662F9D9B369}">
      <dsp:nvSpPr>
        <dsp:cNvPr id="0" name=""/>
        <dsp:cNvSpPr/>
      </dsp:nvSpPr>
      <dsp:spPr>
        <a:xfrm>
          <a:off x="0" y="671262"/>
          <a:ext cx="5274310" cy="0"/>
        </a:xfrm>
        <a:prstGeom prst="line">
          <a:avLst/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217EF1-215C-4983-A21D-FDD593902B77}">
      <dsp:nvSpPr>
        <dsp:cNvPr id="0" name=""/>
        <dsp:cNvSpPr/>
      </dsp:nvSpPr>
      <dsp:spPr>
        <a:xfrm>
          <a:off x="0" y="1446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1446"/>
        <a:ext cx="3902989" cy="669816"/>
      </dsp:txXfrm>
    </dsp:sp>
    <dsp:sp modelId="{6714DD23-3966-40FA-8AE8-2042DE3E6BD3}">
      <dsp:nvSpPr>
        <dsp:cNvPr id="0" name=""/>
        <dsp:cNvSpPr/>
      </dsp:nvSpPr>
      <dsp:spPr>
        <a:xfrm>
          <a:off x="3902989" y="279902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مشخصات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99003"/>
        <a:ext cx="1333118" cy="372112"/>
      </dsp:txXfrm>
    </dsp:sp>
    <dsp:sp modelId="{5995F2DE-7960-4EC2-889A-A5817F96D540}">
      <dsp:nvSpPr>
        <dsp:cNvPr id="0" name=""/>
        <dsp:cNvSpPr/>
      </dsp:nvSpPr>
      <dsp:spPr>
        <a:xfrm>
          <a:off x="0" y="671262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عنوان پروژه: آسيب‌شناسي 1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نام پژوهشگر: الف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شروع: ب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تاريخ پايان: ج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نقشه راه: برنامه كار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71262"/>
        <a:ext cx="5274310" cy="1339834"/>
      </dsp:txXfrm>
    </dsp:sp>
    <dsp:sp modelId="{C3BDC377-D37D-4EDB-AB70-CB9D95FC8B08}">
      <dsp:nvSpPr>
        <dsp:cNvPr id="0" name=""/>
        <dsp:cNvSpPr/>
      </dsp:nvSpPr>
      <dsp:spPr>
        <a:xfrm>
          <a:off x="0" y="2044588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 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0" y="2044588"/>
        <a:ext cx="3902989" cy="669816"/>
      </dsp:txXfrm>
    </dsp:sp>
    <dsp:sp modelId="{5B0D5FD3-4500-496B-B803-1753FD7FD312}">
      <dsp:nvSpPr>
        <dsp:cNvPr id="0" name=""/>
        <dsp:cNvSpPr/>
      </dsp:nvSpPr>
      <dsp:spPr>
        <a:xfrm>
          <a:off x="3902989" y="2323044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5775273"/>
            <a:satOff val="5219"/>
            <a:lumOff val="589"/>
            <a:alphaOff val="0"/>
          </a:schemeClr>
        </a:solidFill>
        <a:ln w="25400" cap="flat" cmpd="sng" algn="ctr">
          <a:solidFill>
            <a:schemeClr val="accent2">
              <a:hueOff val="-5775273"/>
              <a:satOff val="5219"/>
              <a:lumOff val="5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مراحل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2342145"/>
        <a:ext cx="1333118" cy="372112"/>
      </dsp:txXfrm>
    </dsp:sp>
    <dsp:sp modelId="{5A1AD412-9ED2-4275-A7D5-0AC9100B8546}">
      <dsp:nvSpPr>
        <dsp:cNvPr id="0" name=""/>
        <dsp:cNvSpPr/>
      </dsp:nvSpPr>
      <dsp:spPr>
        <a:xfrm>
          <a:off x="0" y="2714405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2714405"/>
        <a:ext cx="5274310" cy="1339834"/>
      </dsp:txXfrm>
    </dsp:sp>
    <dsp:sp modelId="{9AF14D93-B5BB-4250-A34B-19BF61FC5C24}">
      <dsp:nvSpPr>
        <dsp:cNvPr id="0" name=""/>
        <dsp:cNvSpPr/>
      </dsp:nvSpPr>
      <dsp:spPr>
        <a:xfrm>
          <a:off x="0" y="4087730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4087730"/>
        <a:ext cx="3902989" cy="669816"/>
      </dsp:txXfrm>
    </dsp:sp>
    <dsp:sp modelId="{CC7F968F-3D2A-4C17-8125-41E1FEE90240}">
      <dsp:nvSpPr>
        <dsp:cNvPr id="0" name=""/>
        <dsp:cNvSpPr/>
      </dsp:nvSpPr>
      <dsp:spPr>
        <a:xfrm>
          <a:off x="3902989" y="4366186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1550546"/>
            <a:satOff val="10438"/>
            <a:lumOff val="1179"/>
            <a:alphaOff val="0"/>
          </a:schemeClr>
        </a:solidFill>
        <a:ln w="25400" cap="flat" cmpd="sng" algn="ctr">
          <a:solidFill>
            <a:schemeClr val="accent2">
              <a:hueOff val="-11550546"/>
              <a:satOff val="10438"/>
              <a:lumOff val="11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پيشرفت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4385287"/>
        <a:ext cx="1333118" cy="372112"/>
      </dsp:txXfrm>
    </dsp:sp>
    <dsp:sp modelId="{F01C4A87-D9ED-4B56-AC45-B2D7F03FAAAA}">
      <dsp:nvSpPr>
        <dsp:cNvPr id="0" name=""/>
        <dsp:cNvSpPr/>
      </dsp:nvSpPr>
      <dsp:spPr>
        <a:xfrm>
          <a:off x="0" y="4757547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روند كيفي پيشرفت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درصد كمّي پيشرفت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4757547"/>
        <a:ext cx="5274310" cy="1339834"/>
      </dsp:txXfrm>
    </dsp:sp>
    <dsp:sp modelId="{759D5D1B-54E0-4591-B171-4164CD1BBE01}">
      <dsp:nvSpPr>
        <dsp:cNvPr id="0" name=""/>
        <dsp:cNvSpPr/>
      </dsp:nvSpPr>
      <dsp:spPr>
        <a:xfrm>
          <a:off x="0" y="6130872"/>
          <a:ext cx="3902989" cy="669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28575" rIns="28575" bIns="28575" numCol="1" spcCol="1270" anchor="b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b="0" kern="1200">
            <a:cs typeface="Zar" panose="00000400000000000000" pitchFamily="2" charset="-78"/>
          </a:endParaRPr>
        </a:p>
      </dsp:txBody>
      <dsp:txXfrm>
        <a:off x="0" y="6130872"/>
        <a:ext cx="3902989" cy="669816"/>
      </dsp:txXfrm>
    </dsp:sp>
    <dsp:sp modelId="{56E3C38C-6F32-4497-912D-4F780DE0A5FE}">
      <dsp:nvSpPr>
        <dsp:cNvPr id="0" name=""/>
        <dsp:cNvSpPr/>
      </dsp:nvSpPr>
      <dsp:spPr>
        <a:xfrm>
          <a:off x="3902989" y="6409328"/>
          <a:ext cx="1371320" cy="391213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-17325818"/>
            <a:satOff val="15657"/>
            <a:lumOff val="1768"/>
            <a:alphaOff val="0"/>
          </a:schemeClr>
        </a:solidFill>
        <a:ln w="25400" cap="flat" cmpd="sng" algn="ctr">
          <a:solidFill>
            <a:schemeClr val="accent2">
              <a:hueOff val="-17325818"/>
              <a:satOff val="15657"/>
              <a:lumOff val="1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500" b="0" kern="1200">
              <a:cs typeface="Zar" panose="00000400000000000000" pitchFamily="2" charset="-78"/>
            </a:rPr>
            <a:t>ارزيابي پروژه</a:t>
          </a:r>
          <a:endParaRPr lang="en-US" sz="1500" b="0" kern="1200">
            <a:cs typeface="Zar" panose="00000400000000000000" pitchFamily="2" charset="-78"/>
          </a:endParaRPr>
        </a:p>
      </dsp:txBody>
      <dsp:txXfrm>
        <a:off x="3922090" y="6428429"/>
        <a:ext cx="1333118" cy="372112"/>
      </dsp:txXfrm>
    </dsp:sp>
    <dsp:sp modelId="{910C3AAF-402A-40F5-BBC8-0783AF179EF6}">
      <dsp:nvSpPr>
        <dsp:cNvPr id="0" name=""/>
        <dsp:cNvSpPr/>
      </dsp:nvSpPr>
      <dsp:spPr>
        <a:xfrm>
          <a:off x="0" y="6800689"/>
          <a:ext cx="5274310" cy="13398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24765" rIns="24765" bIns="24765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اول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مرحله دوم</a:t>
          </a:r>
          <a:endParaRPr lang="en-US" sz="1000" b="1" kern="1200">
            <a:cs typeface="Zar" panose="00000400000000000000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b="1" kern="1200">
              <a:cs typeface="Zar" panose="00000400000000000000" pitchFamily="2" charset="-78"/>
            </a:rPr>
            <a:t>ارزيابي پاياني</a:t>
          </a:r>
          <a:endParaRPr lang="en-US" sz="1000" b="1" kern="1200">
            <a:cs typeface="Zar" panose="00000400000000000000" pitchFamily="2" charset="-78"/>
          </a:endParaRPr>
        </a:p>
      </dsp:txBody>
      <dsp:txXfrm>
        <a:off x="0" y="6800689"/>
        <a:ext cx="5274310" cy="13398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0956C-382A-485D-9633-055E8CA2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 photo.dotx</Template>
  <TotalTime>126</TotalTime>
  <Pages>31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19</cp:revision>
  <dcterms:created xsi:type="dcterms:W3CDTF">2017-01-29T15:12:00Z</dcterms:created>
  <dcterms:modified xsi:type="dcterms:W3CDTF">2017-01-29T17:22:00Z</dcterms:modified>
</cp:coreProperties>
</file>